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DE50A" w14:textId="77777777" w:rsidR="003D1688" w:rsidRPr="00935735" w:rsidRDefault="005F43B7" w:rsidP="00935735">
      <w:pPr>
        <w:pStyle w:val="Heading1"/>
      </w:pPr>
      <w:r w:rsidRPr="00935735">
        <w:t>DVBE Subcontractor Agreement</w:t>
      </w:r>
    </w:p>
    <w:p w14:paraId="2F486FB9" w14:textId="77777777" w:rsidR="005F43B7" w:rsidRDefault="005F43B7" w:rsidP="005F43B7">
      <w:pPr>
        <w:pStyle w:val="Heading2"/>
      </w:pPr>
      <w:r>
        <w:t>Part A:  Named Parties</w:t>
      </w:r>
    </w:p>
    <w:p w14:paraId="08F2E3CD" w14:textId="77777777" w:rsidR="005F43B7" w:rsidRPr="004D2894" w:rsidRDefault="004D2894">
      <w:r>
        <w:t>This Agreement is entered into between Contractor</w:t>
      </w:r>
      <w:r w:rsidR="00FB2434">
        <w:t>,</w:t>
      </w:r>
      <w:r>
        <w:t xml:space="preserve"> </w:t>
      </w:r>
      <w:r w:rsidR="00935735">
        <w:rPr>
          <w:u w:val="single"/>
        </w:rPr>
        <w:fldChar w:fldCharType="begin">
          <w:ffData>
            <w:name w:val="ContractorName1"/>
            <w:enabled/>
            <w:calcOnExit w:val="0"/>
            <w:statusText w:type="text" w:val="insert contractor name"/>
            <w:textInput>
              <w:default w:val="(Contractor Name)"/>
            </w:textInput>
          </w:ffData>
        </w:fldChar>
      </w:r>
      <w:bookmarkStart w:id="0" w:name="ContractorName1"/>
      <w:r w:rsidR="00935735">
        <w:rPr>
          <w:u w:val="single"/>
        </w:rPr>
        <w:instrText xml:space="preserve"> FORMTEXT </w:instrText>
      </w:r>
      <w:r w:rsidR="00935735">
        <w:rPr>
          <w:u w:val="single"/>
        </w:rPr>
      </w:r>
      <w:r w:rsidR="00935735">
        <w:rPr>
          <w:u w:val="single"/>
        </w:rPr>
        <w:fldChar w:fldCharType="separate"/>
      </w:r>
      <w:r w:rsidR="00935735">
        <w:rPr>
          <w:noProof/>
          <w:u w:val="single"/>
        </w:rPr>
        <w:t>(Contractor Name)</w:t>
      </w:r>
      <w:r w:rsidR="00935735">
        <w:rPr>
          <w:u w:val="single"/>
        </w:rPr>
        <w:fldChar w:fldCharType="end"/>
      </w:r>
      <w:bookmarkEnd w:id="0"/>
      <w:r>
        <w:t xml:space="preserve">, hereinafter referred to as </w:t>
      </w:r>
      <w:r>
        <w:rPr>
          <w:i/>
          <w:iCs/>
        </w:rPr>
        <w:t>Bidder</w:t>
      </w:r>
      <w:r>
        <w:t>, and D</w:t>
      </w:r>
      <w:r w:rsidR="00FB2434">
        <w:t xml:space="preserve">isabled </w:t>
      </w:r>
      <w:r>
        <w:t>V</w:t>
      </w:r>
      <w:r w:rsidR="00FB2434">
        <w:t xml:space="preserve">eteran </w:t>
      </w:r>
      <w:r>
        <w:t>B</w:t>
      </w:r>
      <w:r w:rsidR="00FB2434">
        <w:t xml:space="preserve">usiness </w:t>
      </w:r>
      <w:r>
        <w:t>E</w:t>
      </w:r>
      <w:r w:rsidR="00FB2434">
        <w:t>nterprise (DVBE)</w:t>
      </w:r>
      <w:r>
        <w:t xml:space="preserve"> subcontractor</w:t>
      </w:r>
      <w:r w:rsidR="00FB2434">
        <w:t>,</w:t>
      </w:r>
      <w:r>
        <w:t xml:space="preserve"> </w:t>
      </w:r>
      <w:r w:rsidR="00935735">
        <w:rPr>
          <w:u w:val="single"/>
        </w:rPr>
        <w:fldChar w:fldCharType="begin">
          <w:ffData>
            <w:name w:val="DVBESubName1"/>
            <w:enabled/>
            <w:calcOnExit w:val="0"/>
            <w:statusText w:type="text" w:val="insert disabled veteran business enterprise subcontractor name"/>
            <w:textInput>
              <w:default w:val="(DVBE Subcontractor Name)"/>
            </w:textInput>
          </w:ffData>
        </w:fldChar>
      </w:r>
      <w:bookmarkStart w:id="1" w:name="DVBESubName1"/>
      <w:r w:rsidR="00935735">
        <w:rPr>
          <w:u w:val="single"/>
        </w:rPr>
        <w:instrText xml:space="preserve"> FORMTEXT </w:instrText>
      </w:r>
      <w:r w:rsidR="00935735">
        <w:rPr>
          <w:u w:val="single"/>
        </w:rPr>
      </w:r>
      <w:r w:rsidR="00935735">
        <w:rPr>
          <w:u w:val="single"/>
        </w:rPr>
        <w:fldChar w:fldCharType="separate"/>
      </w:r>
      <w:r w:rsidR="00935735">
        <w:rPr>
          <w:noProof/>
          <w:u w:val="single"/>
        </w:rPr>
        <w:t>(DVBE Subcontractor Name)</w:t>
      </w:r>
      <w:r w:rsidR="00935735">
        <w:rPr>
          <w:u w:val="single"/>
        </w:rPr>
        <w:fldChar w:fldCharType="end"/>
      </w:r>
      <w:bookmarkEnd w:id="1"/>
      <w:r>
        <w:t xml:space="preserve">, hereinafter referred to as </w:t>
      </w:r>
      <w:r>
        <w:rPr>
          <w:i/>
          <w:iCs/>
        </w:rPr>
        <w:t>Subcontractor</w:t>
      </w:r>
      <w:r>
        <w:t xml:space="preserve">, on </w:t>
      </w:r>
      <w:r w:rsidR="00935735">
        <w:rPr>
          <w:u w:val="single"/>
        </w:rPr>
        <w:fldChar w:fldCharType="begin">
          <w:ffData>
            <w:name w:val="Date1"/>
            <w:enabled/>
            <w:calcOnExit w:val="0"/>
            <w:statusText w:type="text" w:val="insert date"/>
            <w:textInput>
              <w:default w:val="(Date)"/>
            </w:textInput>
          </w:ffData>
        </w:fldChar>
      </w:r>
      <w:bookmarkStart w:id="2" w:name="Date1"/>
      <w:r w:rsidR="00935735">
        <w:rPr>
          <w:u w:val="single"/>
        </w:rPr>
        <w:instrText xml:space="preserve"> FORMTEXT </w:instrText>
      </w:r>
      <w:r w:rsidR="00935735">
        <w:rPr>
          <w:u w:val="single"/>
        </w:rPr>
      </w:r>
      <w:r w:rsidR="00935735">
        <w:rPr>
          <w:u w:val="single"/>
        </w:rPr>
        <w:fldChar w:fldCharType="separate"/>
      </w:r>
      <w:r w:rsidR="00935735">
        <w:rPr>
          <w:noProof/>
          <w:u w:val="single"/>
        </w:rPr>
        <w:t>(Date)</w:t>
      </w:r>
      <w:r w:rsidR="00935735">
        <w:rPr>
          <w:u w:val="single"/>
        </w:rPr>
        <w:fldChar w:fldCharType="end"/>
      </w:r>
      <w:bookmarkEnd w:id="2"/>
      <w:r>
        <w:t>, consisting of the following conditions:</w:t>
      </w:r>
    </w:p>
    <w:p w14:paraId="6919EFE9" w14:textId="77777777" w:rsidR="004D2894" w:rsidRDefault="004D2894" w:rsidP="008E1EA5">
      <w:pPr>
        <w:pStyle w:val="ListParagraph"/>
        <w:numPr>
          <w:ilvl w:val="0"/>
          <w:numId w:val="1"/>
        </w:numPr>
        <w:ind w:left="360"/>
        <w:contextualSpacing w:val="0"/>
      </w:pPr>
      <w:r>
        <w:t xml:space="preserve">Bidder has bid or intends to bid on a solicitation issued by the State of California, Department of Social Services, hereinafter referred to as </w:t>
      </w:r>
      <w:r w:rsidRPr="00D80968">
        <w:rPr>
          <w:i/>
          <w:iCs/>
        </w:rPr>
        <w:t>CDSS</w:t>
      </w:r>
      <w:r>
        <w:t xml:space="preserve">.  The CDSS will </w:t>
      </w:r>
      <w:proofErr w:type="gramStart"/>
      <w:r>
        <w:t>enter into</w:t>
      </w:r>
      <w:proofErr w:type="gramEnd"/>
      <w:r>
        <w:t xml:space="preserve"> a contract (the primary agreement) with the Bidder </w:t>
      </w:r>
      <w:r w:rsidRPr="00D80968">
        <w:t>if</w:t>
      </w:r>
      <w:r>
        <w:t xml:space="preserve"> the Bidder is awarded the contract.</w:t>
      </w:r>
    </w:p>
    <w:p w14:paraId="23159F94" w14:textId="77777777" w:rsidR="004D2894" w:rsidRDefault="004D2894" w:rsidP="008E1EA5">
      <w:pPr>
        <w:pStyle w:val="ListParagraph"/>
        <w:numPr>
          <w:ilvl w:val="0"/>
          <w:numId w:val="1"/>
        </w:numPr>
        <w:ind w:left="360"/>
        <w:contextualSpacing w:val="0"/>
      </w:pPr>
      <w:r>
        <w:t xml:space="preserve">Bidder has proposed the Subcontractor as a </w:t>
      </w:r>
      <w:r w:rsidR="00D80968">
        <w:t>DVBE</w:t>
      </w:r>
      <w:r>
        <w:t xml:space="preserve"> subcontractor in the bid; and Bidder intends to employ the subcontractor to perform certain work or services under the primary agreement if the Bidder is awarded the CDSS contract.</w:t>
      </w:r>
    </w:p>
    <w:p w14:paraId="0F97B3C1" w14:textId="77777777" w:rsidR="004D2894" w:rsidRDefault="004D2894" w:rsidP="008E1EA5">
      <w:pPr>
        <w:pStyle w:val="ListParagraph"/>
        <w:numPr>
          <w:ilvl w:val="0"/>
          <w:numId w:val="1"/>
        </w:numPr>
        <w:ind w:left="360"/>
        <w:contextualSpacing w:val="0"/>
      </w:pPr>
      <w:r>
        <w:t>Subcontractor intends to provide certain work or services or products/goods under the primary agreement if the contract is awarded to the Bidder.</w:t>
      </w:r>
    </w:p>
    <w:p w14:paraId="49D7B56D" w14:textId="77777777" w:rsidR="005F43B7" w:rsidRDefault="005F43B7" w:rsidP="005F43B7">
      <w:pPr>
        <w:pStyle w:val="Heading2"/>
      </w:pPr>
      <w:r>
        <w:t>Part B:</w:t>
      </w:r>
    </w:p>
    <w:p w14:paraId="7357E6EB" w14:textId="77777777" w:rsidR="005F43B7" w:rsidRDefault="00D80968" w:rsidP="005F43B7">
      <w:r>
        <w:t>CDSS</w:t>
      </w:r>
      <w:r w:rsidR="005F43B7">
        <w:t xml:space="preserve"> requires the Bidder to provide, prior to the contract award, a written agreement signed by the Bidder and each </w:t>
      </w:r>
      <w:r>
        <w:t>DVBE</w:t>
      </w:r>
      <w:r w:rsidR="005F43B7">
        <w:t xml:space="preserve"> subcontractor proposed by the Bidder in the bid submitted to</w:t>
      </w:r>
      <w:r>
        <w:t xml:space="preserve"> CDSS</w:t>
      </w:r>
      <w:r w:rsidR="005F43B7">
        <w:t>, to include certain terms and conditions specified below.  These written agreements shall become null and void if the Bidder is not awarded a contract as result of this bid invitation.</w:t>
      </w:r>
    </w:p>
    <w:p w14:paraId="0E42BAC9" w14:textId="77777777" w:rsidR="005F43B7" w:rsidRDefault="005F43B7" w:rsidP="005F43B7">
      <w:r>
        <w:t>Bidder and the Subcontractor agree that, in the event CDSS awards the primary agreement to the Bidder, the Bidder will employ the Subcontractor to provide goods and/or services in accordance with the following terms and conditions:</w:t>
      </w:r>
    </w:p>
    <w:p w14:paraId="31047CC6" w14:textId="77777777" w:rsidR="005F43B7" w:rsidRDefault="004D2894" w:rsidP="008E1EA5">
      <w:pPr>
        <w:pStyle w:val="ListParagraph"/>
        <w:numPr>
          <w:ilvl w:val="0"/>
          <w:numId w:val="2"/>
        </w:numPr>
        <w:ind w:left="360"/>
        <w:contextualSpacing w:val="0"/>
      </w:pPr>
      <w:r>
        <w:t xml:space="preserve">The term of this Agreement is:  </w:t>
      </w:r>
      <w:r w:rsidR="002212DF">
        <w:rPr>
          <w:u w:val="single"/>
        </w:rPr>
        <w:fldChar w:fldCharType="begin">
          <w:ffData>
            <w:name w:val="TermStart"/>
            <w:enabled/>
            <w:calcOnExit w:val="0"/>
            <w:statusText w:type="text" w:val="insert the start of the term"/>
            <w:textInput>
              <w:default w:val="MM/DD/YYYY"/>
            </w:textInput>
          </w:ffData>
        </w:fldChar>
      </w:r>
      <w:bookmarkStart w:id="3" w:name="TermStart"/>
      <w:r w:rsidR="002212DF">
        <w:rPr>
          <w:u w:val="single"/>
        </w:rPr>
        <w:instrText xml:space="preserve"> FORMTEXT </w:instrText>
      </w:r>
      <w:r w:rsidR="002212DF">
        <w:rPr>
          <w:u w:val="single"/>
        </w:rPr>
      </w:r>
      <w:r w:rsidR="002212DF">
        <w:rPr>
          <w:u w:val="single"/>
        </w:rPr>
        <w:fldChar w:fldCharType="separate"/>
      </w:r>
      <w:r w:rsidR="002212DF">
        <w:rPr>
          <w:noProof/>
          <w:u w:val="single"/>
        </w:rPr>
        <w:t>MM/DD/YYYY</w:t>
      </w:r>
      <w:r w:rsidR="002212DF">
        <w:rPr>
          <w:u w:val="single"/>
        </w:rPr>
        <w:fldChar w:fldCharType="end"/>
      </w:r>
      <w:bookmarkEnd w:id="3"/>
      <w:r w:rsidR="002212DF" w:rsidRPr="002212DF">
        <w:t xml:space="preserve"> to </w:t>
      </w:r>
      <w:r w:rsidR="002212DF">
        <w:rPr>
          <w:u w:val="single"/>
        </w:rPr>
        <w:fldChar w:fldCharType="begin">
          <w:ffData>
            <w:name w:val="TermEnd"/>
            <w:enabled/>
            <w:calcOnExit w:val="0"/>
            <w:statusText w:type="text" w:val="insert term end date"/>
            <w:textInput>
              <w:default w:val="MM/DD/YYYY"/>
            </w:textInput>
          </w:ffData>
        </w:fldChar>
      </w:r>
      <w:bookmarkStart w:id="4" w:name="TermEnd"/>
      <w:r w:rsidR="002212DF">
        <w:rPr>
          <w:u w:val="single"/>
        </w:rPr>
        <w:instrText xml:space="preserve"> FORMTEXT </w:instrText>
      </w:r>
      <w:r w:rsidR="002212DF">
        <w:rPr>
          <w:u w:val="single"/>
        </w:rPr>
      </w:r>
      <w:r w:rsidR="002212DF">
        <w:rPr>
          <w:u w:val="single"/>
        </w:rPr>
        <w:fldChar w:fldCharType="separate"/>
      </w:r>
      <w:r w:rsidR="002212DF">
        <w:rPr>
          <w:noProof/>
          <w:u w:val="single"/>
        </w:rPr>
        <w:t>MM/DD/YYYY</w:t>
      </w:r>
      <w:r w:rsidR="002212DF">
        <w:rPr>
          <w:u w:val="single"/>
        </w:rPr>
        <w:fldChar w:fldCharType="end"/>
      </w:r>
      <w:bookmarkEnd w:id="4"/>
      <w:r>
        <w:t>.  The parties estimate that the goods and/or services will be provided/performed by the Subcontractor within the contract term.</w:t>
      </w:r>
    </w:p>
    <w:p w14:paraId="143383E9" w14:textId="77777777" w:rsidR="004D2894" w:rsidRDefault="004D2894" w:rsidP="008E1EA5">
      <w:pPr>
        <w:pStyle w:val="ListParagraph"/>
        <w:numPr>
          <w:ilvl w:val="0"/>
          <w:numId w:val="2"/>
        </w:numPr>
        <w:ind w:left="360"/>
        <w:contextualSpacing w:val="0"/>
      </w:pPr>
      <w:r>
        <w:t xml:space="preserve">The parties estimate that the goods and/or services will be provided/performed by the Subcontractor commencing on:  </w:t>
      </w:r>
      <w:r w:rsidR="002212DF">
        <w:rPr>
          <w:u w:val="single"/>
        </w:rPr>
        <w:fldChar w:fldCharType="begin">
          <w:ffData>
            <w:name w:val="Start"/>
            <w:enabled/>
            <w:calcOnExit w:val="0"/>
            <w:statusText w:type="text" w:val="insert start date of services performed by subcontractor"/>
            <w:textInput>
              <w:default w:val="MM/DD/YYYY"/>
            </w:textInput>
          </w:ffData>
        </w:fldChar>
      </w:r>
      <w:bookmarkStart w:id="5" w:name="Start"/>
      <w:r w:rsidR="002212DF">
        <w:rPr>
          <w:u w:val="single"/>
        </w:rPr>
        <w:instrText xml:space="preserve"> FORMTEXT </w:instrText>
      </w:r>
      <w:r w:rsidR="002212DF">
        <w:rPr>
          <w:u w:val="single"/>
        </w:rPr>
      </w:r>
      <w:r w:rsidR="002212DF">
        <w:rPr>
          <w:u w:val="single"/>
        </w:rPr>
        <w:fldChar w:fldCharType="separate"/>
      </w:r>
      <w:r w:rsidR="002212DF">
        <w:rPr>
          <w:noProof/>
          <w:u w:val="single"/>
        </w:rPr>
        <w:t>MM/DD/YYYY</w:t>
      </w:r>
      <w:r w:rsidR="002212DF">
        <w:rPr>
          <w:u w:val="single"/>
        </w:rPr>
        <w:fldChar w:fldCharType="end"/>
      </w:r>
      <w:bookmarkEnd w:id="5"/>
      <w:r>
        <w:t xml:space="preserve"> and completed by </w:t>
      </w:r>
      <w:r w:rsidR="002212DF">
        <w:rPr>
          <w:u w:val="single"/>
        </w:rPr>
        <w:fldChar w:fldCharType="begin">
          <w:ffData>
            <w:name w:val="End"/>
            <w:enabled/>
            <w:calcOnExit w:val="0"/>
            <w:statusText w:type="text" w:val="insert end date of services performed by subcontractor"/>
            <w:textInput>
              <w:default w:val="MM/DD/YYYY"/>
            </w:textInput>
          </w:ffData>
        </w:fldChar>
      </w:r>
      <w:bookmarkStart w:id="6" w:name="End"/>
      <w:r w:rsidR="002212DF">
        <w:rPr>
          <w:u w:val="single"/>
        </w:rPr>
        <w:instrText xml:space="preserve"> FORMTEXT </w:instrText>
      </w:r>
      <w:r w:rsidR="002212DF">
        <w:rPr>
          <w:u w:val="single"/>
        </w:rPr>
      </w:r>
      <w:r w:rsidR="002212DF">
        <w:rPr>
          <w:u w:val="single"/>
        </w:rPr>
        <w:fldChar w:fldCharType="separate"/>
      </w:r>
      <w:r w:rsidR="002212DF">
        <w:rPr>
          <w:noProof/>
          <w:u w:val="single"/>
        </w:rPr>
        <w:t>MM/DD/YYYY</w:t>
      </w:r>
      <w:r w:rsidR="002212DF">
        <w:rPr>
          <w:u w:val="single"/>
        </w:rPr>
        <w:fldChar w:fldCharType="end"/>
      </w:r>
      <w:bookmarkEnd w:id="6"/>
      <w:r>
        <w:t>.</w:t>
      </w:r>
    </w:p>
    <w:p w14:paraId="17583C2B" w14:textId="77777777" w:rsidR="004D2894" w:rsidRDefault="004D2894" w:rsidP="008E1EA5">
      <w:pPr>
        <w:pStyle w:val="ListParagraph"/>
        <w:numPr>
          <w:ilvl w:val="0"/>
          <w:numId w:val="2"/>
        </w:numPr>
        <w:ind w:left="360"/>
        <w:contextualSpacing w:val="0"/>
      </w:pPr>
      <w:r>
        <w:t xml:space="preserve">The rate and conditions of payment by the Bidder to the Subcontractor are:  </w:t>
      </w:r>
      <w:r w:rsidR="002212DF">
        <w:rPr>
          <w:u w:val="single"/>
        </w:rPr>
        <w:fldChar w:fldCharType="begin">
          <w:ffData>
            <w:name w:val="RateConditions"/>
            <w:enabled/>
            <w:calcOnExit w:val="0"/>
            <w:statusText w:type="text" w:val="insert the rate and conditions of payment by the bidder to the subcontractor"/>
            <w:textInput/>
          </w:ffData>
        </w:fldChar>
      </w:r>
      <w:bookmarkStart w:id="7" w:name="RateConditions"/>
      <w:r w:rsidR="002212DF">
        <w:rPr>
          <w:u w:val="single"/>
        </w:rPr>
        <w:instrText xml:space="preserve"> FORMTEXT </w:instrText>
      </w:r>
      <w:r w:rsidR="002212DF">
        <w:rPr>
          <w:u w:val="single"/>
        </w:rPr>
      </w:r>
      <w:r w:rsidR="002212DF">
        <w:rPr>
          <w:u w:val="single"/>
        </w:rPr>
        <w:fldChar w:fldCharType="separate"/>
      </w:r>
      <w:r w:rsidR="002212DF">
        <w:rPr>
          <w:noProof/>
          <w:u w:val="single"/>
        </w:rPr>
        <w:t> </w:t>
      </w:r>
      <w:r w:rsidR="002212DF">
        <w:rPr>
          <w:noProof/>
          <w:u w:val="single"/>
        </w:rPr>
        <w:t> </w:t>
      </w:r>
      <w:r w:rsidR="002212DF">
        <w:rPr>
          <w:noProof/>
          <w:u w:val="single"/>
        </w:rPr>
        <w:t> </w:t>
      </w:r>
      <w:r w:rsidR="002212DF">
        <w:rPr>
          <w:noProof/>
          <w:u w:val="single"/>
        </w:rPr>
        <w:t> </w:t>
      </w:r>
      <w:r w:rsidR="002212DF">
        <w:rPr>
          <w:noProof/>
          <w:u w:val="single"/>
        </w:rPr>
        <w:t> </w:t>
      </w:r>
      <w:r w:rsidR="002212DF">
        <w:rPr>
          <w:u w:val="single"/>
        </w:rPr>
        <w:fldChar w:fldCharType="end"/>
      </w:r>
      <w:bookmarkEnd w:id="7"/>
      <w:r>
        <w:t>.</w:t>
      </w:r>
    </w:p>
    <w:p w14:paraId="2F08EBC7" w14:textId="77777777" w:rsidR="004D2894" w:rsidRDefault="004D2894" w:rsidP="008E1EA5">
      <w:pPr>
        <w:pStyle w:val="ListParagraph"/>
        <w:numPr>
          <w:ilvl w:val="0"/>
          <w:numId w:val="2"/>
        </w:numPr>
        <w:ind w:left="360"/>
        <w:contextualSpacing w:val="0"/>
      </w:pPr>
      <w:r>
        <w:t xml:space="preserve">The percentage of the entire primary contract to be awarded to the Subcontractor is </w:t>
      </w:r>
      <w:r w:rsidR="002212DF">
        <w:rPr>
          <w:u w:val="single"/>
        </w:rPr>
        <w:fldChar w:fldCharType="begin">
          <w:ffData>
            <w:name w:val="Percentage"/>
            <w:enabled/>
            <w:calcOnExit w:val="0"/>
            <w:statusText w:type="text" w:val="insert the percentage of the entire primary agreement to be awarded to the subcontractor"/>
            <w:textInput/>
          </w:ffData>
        </w:fldChar>
      </w:r>
      <w:bookmarkStart w:id="8" w:name="Percentage"/>
      <w:r w:rsidR="002212DF">
        <w:rPr>
          <w:u w:val="single"/>
        </w:rPr>
        <w:instrText xml:space="preserve"> FORMTEXT </w:instrText>
      </w:r>
      <w:r w:rsidR="002212DF">
        <w:rPr>
          <w:u w:val="single"/>
        </w:rPr>
      </w:r>
      <w:r w:rsidR="002212DF">
        <w:rPr>
          <w:u w:val="single"/>
        </w:rPr>
        <w:fldChar w:fldCharType="separate"/>
      </w:r>
      <w:r w:rsidR="002212DF">
        <w:rPr>
          <w:noProof/>
          <w:u w:val="single"/>
        </w:rPr>
        <w:t> </w:t>
      </w:r>
      <w:r w:rsidR="002212DF">
        <w:rPr>
          <w:noProof/>
          <w:u w:val="single"/>
        </w:rPr>
        <w:t> </w:t>
      </w:r>
      <w:r w:rsidR="002212DF">
        <w:rPr>
          <w:noProof/>
          <w:u w:val="single"/>
        </w:rPr>
        <w:t> </w:t>
      </w:r>
      <w:r w:rsidR="002212DF">
        <w:rPr>
          <w:noProof/>
          <w:u w:val="single"/>
        </w:rPr>
        <w:t> </w:t>
      </w:r>
      <w:r w:rsidR="002212DF">
        <w:rPr>
          <w:noProof/>
          <w:u w:val="single"/>
        </w:rPr>
        <w:t> </w:t>
      </w:r>
      <w:r w:rsidR="002212DF">
        <w:rPr>
          <w:u w:val="single"/>
        </w:rPr>
        <w:fldChar w:fldCharType="end"/>
      </w:r>
      <w:bookmarkEnd w:id="8"/>
      <w:r>
        <w:t>%.  (Must commit to at least 3% of the entire bid amount unless otherwise specified within the solicitation.)</w:t>
      </w:r>
    </w:p>
    <w:p w14:paraId="044A06F1" w14:textId="77777777" w:rsidR="004D2894" w:rsidRDefault="004D2894" w:rsidP="008E1EA5">
      <w:pPr>
        <w:pStyle w:val="ListParagraph"/>
        <w:numPr>
          <w:ilvl w:val="0"/>
          <w:numId w:val="2"/>
        </w:numPr>
        <w:ind w:left="360"/>
        <w:contextualSpacing w:val="0"/>
      </w:pPr>
      <w:r>
        <w:t xml:space="preserve">Description of services and/or goods to be performed/supplied by the </w:t>
      </w:r>
      <w:r w:rsidR="00D80968">
        <w:t>S</w:t>
      </w:r>
      <w:r>
        <w:t xml:space="preserve">ubcontractor:  </w:t>
      </w:r>
      <w:r w:rsidR="00947B46">
        <w:fldChar w:fldCharType="begin">
          <w:ffData>
            <w:name w:val="Services"/>
            <w:enabled/>
            <w:calcOnExit w:val="0"/>
            <w:statusText w:type="text" w:val="insert the description of services and / or goods to be performed / supplied by the d v b e subcontractor"/>
            <w:textInput/>
          </w:ffData>
        </w:fldChar>
      </w:r>
      <w:bookmarkStart w:id="9" w:name="Services"/>
      <w:r w:rsidR="00947B46">
        <w:instrText xml:space="preserve"> FORMTEXT </w:instrText>
      </w:r>
      <w:r w:rsidR="00947B46">
        <w:fldChar w:fldCharType="separate"/>
      </w:r>
      <w:r w:rsidR="00947B46">
        <w:rPr>
          <w:noProof/>
        </w:rPr>
        <w:t> </w:t>
      </w:r>
      <w:r w:rsidR="00947B46">
        <w:rPr>
          <w:noProof/>
        </w:rPr>
        <w:t> </w:t>
      </w:r>
      <w:r w:rsidR="00947B46">
        <w:rPr>
          <w:noProof/>
        </w:rPr>
        <w:t> </w:t>
      </w:r>
      <w:r w:rsidR="00947B46">
        <w:rPr>
          <w:noProof/>
        </w:rPr>
        <w:t> </w:t>
      </w:r>
      <w:r w:rsidR="00947B46">
        <w:rPr>
          <w:noProof/>
        </w:rPr>
        <w:t> </w:t>
      </w:r>
      <w:r w:rsidR="00947B46">
        <w:fldChar w:fldCharType="end"/>
      </w:r>
      <w:bookmarkEnd w:id="9"/>
      <w:r>
        <w:t>.</w:t>
      </w:r>
    </w:p>
    <w:p w14:paraId="26F8F044" w14:textId="77777777" w:rsidR="008E1EA5" w:rsidRDefault="004D2894" w:rsidP="008E1EA5">
      <w:pPr>
        <w:sectPr w:rsidR="008E1EA5">
          <w:headerReference w:type="default" r:id="rId7"/>
          <w:pgSz w:w="12240" w:h="15840"/>
          <w:pgMar w:top="1440" w:right="1440" w:bottom="1440" w:left="1440" w:header="720" w:footer="720" w:gutter="0"/>
          <w:cols w:space="720"/>
          <w:docGrid w:linePitch="360"/>
        </w:sectPr>
      </w:pPr>
      <w:r>
        <w:lastRenderedPageBreak/>
        <w:t>This Agreement has been executed by the parties identified below:</w:t>
      </w:r>
    </w:p>
    <w:p w14:paraId="37263AB1" w14:textId="77777777" w:rsidR="008E1EA5" w:rsidRDefault="008E1EA5" w:rsidP="008E1EA5">
      <w:r>
        <w:t>Bidder’s Company Name:</w:t>
      </w:r>
    </w:p>
    <w:p w14:paraId="50A677E9" w14:textId="77777777" w:rsidR="008E1EA5" w:rsidRPr="008E1EA5" w:rsidRDefault="002212DF" w:rsidP="008E1EA5">
      <w:pPr>
        <w:rPr>
          <w:u w:val="single"/>
        </w:rPr>
      </w:pPr>
      <w:r>
        <w:rPr>
          <w:u w:val="single"/>
        </w:rPr>
        <w:fldChar w:fldCharType="begin">
          <w:ffData>
            <w:name w:val="BidderName"/>
            <w:enabled/>
            <w:calcOnExit w:val="0"/>
            <w:statusText w:type="text" w:val="enter bidder's company name"/>
            <w:textInput/>
          </w:ffData>
        </w:fldChar>
      </w:r>
      <w:bookmarkStart w:id="10" w:name="BidderName"/>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bookmarkEnd w:id="10"/>
    </w:p>
    <w:p w14:paraId="1D52F6CB" w14:textId="77777777" w:rsidR="008E1EA5" w:rsidRDefault="008E1EA5" w:rsidP="008E1EA5">
      <w:r>
        <w:t>By (Authorized Signature):</w:t>
      </w:r>
    </w:p>
    <w:p w14:paraId="12D298B9" w14:textId="77777777" w:rsidR="008E1EA5" w:rsidRDefault="00744095" w:rsidP="008E1EA5">
      <w:r>
        <w:rPr>
          <w:noProof/>
        </w:rPr>
        <w:drawing>
          <wp:inline distT="0" distB="0" distL="0" distR="0" wp14:anchorId="78B719DA" wp14:editId="6DFE0CFE">
            <wp:extent cx="2593558" cy="179337"/>
            <wp:effectExtent l="0" t="0" r="0" b="0"/>
            <wp:docPr id="1754664279" name="Picture 1" descr="Bidder signatur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64279" name="Picture 1" descr="Bidder signature line"/>
                    <pic:cNvPicPr/>
                  </pic:nvPicPr>
                  <pic:blipFill rotWithShape="1">
                    <a:blip r:embed="rId8"/>
                    <a:srcRect l="2502" t="8705" r="2709" b="32428"/>
                    <a:stretch/>
                  </pic:blipFill>
                  <pic:spPr bwMode="auto">
                    <a:xfrm>
                      <a:off x="0" y="0"/>
                      <a:ext cx="2600253" cy="179800"/>
                    </a:xfrm>
                    <a:prstGeom prst="rect">
                      <a:avLst/>
                    </a:prstGeom>
                    <a:ln>
                      <a:noFill/>
                    </a:ln>
                    <a:extLst>
                      <a:ext uri="{53640926-AAD7-44D8-BBD7-CCE9431645EC}">
                        <a14:shadowObscured xmlns:a14="http://schemas.microsoft.com/office/drawing/2010/main"/>
                      </a:ext>
                    </a:extLst>
                  </pic:spPr>
                </pic:pic>
              </a:graphicData>
            </a:graphic>
          </wp:inline>
        </w:drawing>
      </w:r>
    </w:p>
    <w:p w14:paraId="3439B5EB" w14:textId="77777777" w:rsidR="008E1EA5" w:rsidRDefault="008E1EA5" w:rsidP="008E1EA5">
      <w:r>
        <w:t>Printed Name and Title of Person Signing:</w:t>
      </w:r>
    </w:p>
    <w:p w14:paraId="2504C181" w14:textId="77777777" w:rsidR="008E1EA5" w:rsidRDefault="00947B46" w:rsidP="008E1EA5">
      <w:r>
        <w:rPr>
          <w:u w:val="single"/>
        </w:rPr>
        <w:fldChar w:fldCharType="begin">
          <w:ffData>
            <w:name w:val="BidderNameTitle"/>
            <w:enabled/>
            <w:calcOnExit w:val="0"/>
            <w:statusText w:type="text" w:val="insert the printed name and title of bidder"/>
            <w:textInput/>
          </w:ffData>
        </w:fldChar>
      </w:r>
      <w:bookmarkStart w:id="11" w:name="BidderNameTitle"/>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bookmarkEnd w:id="11"/>
      <w:r w:rsidR="008E1EA5">
        <w:br w:type="column"/>
      </w:r>
      <w:r w:rsidR="008E1EA5">
        <w:t>Subcontractor’s Company Name:</w:t>
      </w:r>
    </w:p>
    <w:p w14:paraId="42803021" w14:textId="77777777" w:rsidR="008E1EA5" w:rsidRPr="008E1EA5" w:rsidRDefault="002212DF" w:rsidP="008E1EA5">
      <w:pPr>
        <w:rPr>
          <w:u w:val="single"/>
        </w:rPr>
      </w:pPr>
      <w:r>
        <w:rPr>
          <w:u w:val="single"/>
        </w:rPr>
        <w:fldChar w:fldCharType="begin">
          <w:ffData>
            <w:name w:val="SubName"/>
            <w:enabled/>
            <w:calcOnExit w:val="0"/>
            <w:statusText w:type="text" w:val="enter subcontractor's company name"/>
            <w:textInput/>
          </w:ffData>
        </w:fldChar>
      </w:r>
      <w:bookmarkStart w:id="12" w:name="SubName"/>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bookmarkEnd w:id="12"/>
    </w:p>
    <w:p w14:paraId="4AC339A7" w14:textId="77777777" w:rsidR="008E1EA5" w:rsidRDefault="008E1EA5" w:rsidP="008E1EA5">
      <w:pPr>
        <w:tabs>
          <w:tab w:val="left" w:pos="7200"/>
        </w:tabs>
      </w:pPr>
      <w:r>
        <w:t>By (Authorized Signature):</w:t>
      </w:r>
    </w:p>
    <w:p w14:paraId="3E87A970" w14:textId="77777777" w:rsidR="008E1EA5" w:rsidRDefault="00744095" w:rsidP="008E1EA5">
      <w:pPr>
        <w:tabs>
          <w:tab w:val="left" w:pos="7200"/>
        </w:tabs>
      </w:pPr>
      <w:r>
        <w:rPr>
          <w:noProof/>
        </w:rPr>
        <w:drawing>
          <wp:inline distT="0" distB="0" distL="0" distR="0" wp14:anchorId="1F2BD264" wp14:editId="0ABC3507">
            <wp:extent cx="2593558" cy="179337"/>
            <wp:effectExtent l="0" t="0" r="0" b="0"/>
            <wp:docPr id="337687764" name="Picture 337687764" descr="Subcontractor signatur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687764" name="Picture 337687764" descr="Subcontractor signature line"/>
                    <pic:cNvPicPr/>
                  </pic:nvPicPr>
                  <pic:blipFill rotWithShape="1">
                    <a:blip r:embed="rId8"/>
                    <a:srcRect l="2502" t="8705" r="2709" b="32428"/>
                    <a:stretch/>
                  </pic:blipFill>
                  <pic:spPr bwMode="auto">
                    <a:xfrm>
                      <a:off x="0" y="0"/>
                      <a:ext cx="2600253" cy="179800"/>
                    </a:xfrm>
                    <a:prstGeom prst="rect">
                      <a:avLst/>
                    </a:prstGeom>
                    <a:ln>
                      <a:noFill/>
                    </a:ln>
                    <a:extLst>
                      <a:ext uri="{53640926-AAD7-44D8-BBD7-CCE9431645EC}">
                        <a14:shadowObscured xmlns:a14="http://schemas.microsoft.com/office/drawing/2010/main"/>
                      </a:ext>
                    </a:extLst>
                  </pic:spPr>
                </pic:pic>
              </a:graphicData>
            </a:graphic>
          </wp:inline>
        </w:drawing>
      </w:r>
    </w:p>
    <w:p w14:paraId="757C0B7F" w14:textId="77777777" w:rsidR="008E1EA5" w:rsidRDefault="008E1EA5" w:rsidP="008E1EA5">
      <w:pPr>
        <w:tabs>
          <w:tab w:val="left" w:pos="7200"/>
        </w:tabs>
      </w:pPr>
      <w:r>
        <w:t>Printed Name and Title of Person Signing:</w:t>
      </w:r>
    </w:p>
    <w:p w14:paraId="32D1F0DD" w14:textId="77777777" w:rsidR="008E1EA5" w:rsidRDefault="00947B46" w:rsidP="008E1EA5">
      <w:pPr>
        <w:rPr>
          <w:u w:val="single"/>
        </w:rPr>
        <w:sectPr w:rsidR="008E1EA5" w:rsidSect="0052552C">
          <w:type w:val="continuous"/>
          <w:pgSz w:w="12240" w:h="15840"/>
          <w:pgMar w:top="1440" w:right="1440" w:bottom="1440" w:left="1440" w:header="720" w:footer="720" w:gutter="0"/>
          <w:cols w:num="2" w:sep="1" w:space="360"/>
          <w:docGrid w:linePitch="360"/>
        </w:sectPr>
      </w:pPr>
      <w:r>
        <w:rPr>
          <w:u w:val="single"/>
        </w:rPr>
        <w:fldChar w:fldCharType="begin">
          <w:ffData>
            <w:name w:val="SubNameTitle"/>
            <w:enabled/>
            <w:calcOnExit w:val="0"/>
            <w:statusText w:type="text" w:val="insert the name and title of the subcontractor"/>
            <w:textInput/>
          </w:ffData>
        </w:fldChar>
      </w:r>
      <w:bookmarkStart w:id="13" w:name="SubNameTitle"/>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bookmarkEnd w:id="13"/>
    </w:p>
    <w:p w14:paraId="3B120D27" w14:textId="77777777" w:rsidR="005F43B7" w:rsidRDefault="005F43B7" w:rsidP="005F43B7">
      <w:pPr>
        <w:pStyle w:val="Heading2"/>
        <w:keepLines w:val="0"/>
        <w:pageBreakBefore/>
      </w:pPr>
      <w:r>
        <w:lastRenderedPageBreak/>
        <w:t>DVBE Program Requirements Supplier Checklist</w:t>
      </w:r>
    </w:p>
    <w:p w14:paraId="3E8F53DB" w14:textId="77777777" w:rsidR="005F43B7" w:rsidRDefault="005F43B7">
      <w:r w:rsidRPr="005F43B7">
        <w:t>Please do not submit this checklist with your bid.  It is provided for your use only.  Checking every box of your elected compliance option does not guarantee that your bid will be evaluated compliant.</w:t>
      </w:r>
    </w:p>
    <w:p w14:paraId="1B90C55D" w14:textId="77777777" w:rsidR="005F43B7" w:rsidRPr="00935735" w:rsidRDefault="005F43B7" w:rsidP="00935735">
      <w:pPr>
        <w:pStyle w:val="Heading3"/>
      </w:pPr>
      <w:r w:rsidRPr="00935735">
        <w:t>Item</w:t>
      </w:r>
    </w:p>
    <w:p w14:paraId="1BF03B3B" w14:textId="77777777" w:rsidR="005F43B7" w:rsidRDefault="00947B46" w:rsidP="008E1EA5">
      <w:pPr>
        <w:ind w:left="360" w:hanging="360"/>
      </w:pPr>
      <w:r>
        <w:fldChar w:fldCharType="begin">
          <w:ffData>
            <w:name w:val="Item1"/>
            <w:enabled/>
            <w:calcOnExit w:val="0"/>
            <w:statusText w:type="text" w:val="check if bidder declaration and subcontractor / supplier list is included with bid"/>
            <w:checkBox>
              <w:sizeAuto/>
              <w:default w:val="0"/>
            </w:checkBox>
          </w:ffData>
        </w:fldChar>
      </w:r>
      <w:bookmarkStart w:id="14" w:name="Item1"/>
      <w:r>
        <w:instrText xml:space="preserve"> FORMCHECKBOX </w:instrText>
      </w:r>
      <w:r>
        <w:fldChar w:fldCharType="separate"/>
      </w:r>
      <w:r>
        <w:fldChar w:fldCharType="end"/>
      </w:r>
      <w:bookmarkEnd w:id="14"/>
      <w:r w:rsidR="005F43B7">
        <w:t xml:space="preserve"> Bidder Declaration</w:t>
      </w:r>
      <w:r w:rsidR="002D77E8">
        <w:t>, GSPD-05-105</w:t>
      </w:r>
      <w:r w:rsidR="005F43B7">
        <w:t xml:space="preserve"> </w:t>
      </w:r>
      <w:r w:rsidR="002D77E8">
        <w:t>and</w:t>
      </w:r>
      <w:r w:rsidR="005F43B7">
        <w:t xml:space="preserve"> Subcontractor/Supplier List included with bid.</w:t>
      </w:r>
    </w:p>
    <w:p w14:paraId="6A1D13FB" w14:textId="77777777" w:rsidR="005F43B7" w:rsidRDefault="00A400E1" w:rsidP="008E1EA5">
      <w:pPr>
        <w:ind w:left="360" w:hanging="360"/>
      </w:pPr>
      <w:r>
        <w:fldChar w:fldCharType="begin">
          <w:ffData>
            <w:name w:val="Item2"/>
            <w:enabled/>
            <w:calcOnExit w:val="0"/>
            <w:statusText w:type="text" w:val="select if d v b e declarations, s t d 8 4 3, is included with bid"/>
            <w:checkBox>
              <w:sizeAuto/>
              <w:default w:val="0"/>
            </w:checkBox>
          </w:ffData>
        </w:fldChar>
      </w:r>
      <w:bookmarkStart w:id="15" w:name="Item2"/>
      <w:r>
        <w:instrText xml:space="preserve"> FORMCHECKBOX </w:instrText>
      </w:r>
      <w:r>
        <w:fldChar w:fldCharType="separate"/>
      </w:r>
      <w:r>
        <w:fldChar w:fldCharType="end"/>
      </w:r>
      <w:bookmarkEnd w:id="15"/>
      <w:r w:rsidR="005F43B7">
        <w:t xml:space="preserve"> </w:t>
      </w:r>
      <w:r>
        <w:t xml:space="preserve">DVBE Declarations, </w:t>
      </w:r>
      <w:r w:rsidR="002D77E8">
        <w:t>DGS PD</w:t>
      </w:r>
      <w:r w:rsidR="005F43B7">
        <w:t xml:space="preserve"> 843 included with bid (Note:  This is only applicable if you are Certified DVBE bidder)</w:t>
      </w:r>
      <w:r w:rsidR="00BD65F9">
        <w:t>.</w:t>
      </w:r>
    </w:p>
    <w:p w14:paraId="7894844F" w14:textId="77777777" w:rsidR="005F43B7" w:rsidRDefault="00A400E1" w:rsidP="008E1EA5">
      <w:pPr>
        <w:ind w:left="360" w:hanging="360"/>
      </w:pPr>
      <w:r>
        <w:fldChar w:fldCharType="begin">
          <w:ffData>
            <w:name w:val="Item3"/>
            <w:enabled/>
            <w:calcOnExit w:val="0"/>
            <w:statusText w:type="text" w:val="select if d v b e subcontractor agreement is attached"/>
            <w:checkBox>
              <w:sizeAuto/>
              <w:default w:val="0"/>
            </w:checkBox>
          </w:ffData>
        </w:fldChar>
      </w:r>
      <w:bookmarkStart w:id="16" w:name="Item3"/>
      <w:r>
        <w:instrText xml:space="preserve"> FORMCHECKBOX </w:instrText>
      </w:r>
      <w:r>
        <w:fldChar w:fldCharType="separate"/>
      </w:r>
      <w:r>
        <w:fldChar w:fldCharType="end"/>
      </w:r>
      <w:bookmarkEnd w:id="16"/>
      <w:r w:rsidR="005F43B7">
        <w:t xml:space="preserve"> Attached completed DVBE Subcontractor Agreement(s) (Note:  If you are a certified DVBE bidder this is only applicable if you intend to utilize a DVBE subcontractor).</w:t>
      </w:r>
    </w:p>
    <w:p w14:paraId="74A4BBC3" w14:textId="77777777" w:rsidR="005F43B7" w:rsidRDefault="00A400E1" w:rsidP="008E1EA5">
      <w:pPr>
        <w:ind w:left="360" w:hanging="360"/>
      </w:pPr>
      <w:r>
        <w:fldChar w:fldCharType="begin">
          <w:ffData>
            <w:name w:val="Item4"/>
            <w:enabled/>
            <w:calcOnExit w:val="0"/>
            <w:statusText w:type="text" w:val="select if at least one subcontractor is a california certified d v b e"/>
            <w:checkBox>
              <w:sizeAuto/>
              <w:default w:val="0"/>
            </w:checkBox>
          </w:ffData>
        </w:fldChar>
      </w:r>
      <w:bookmarkStart w:id="17" w:name="Item4"/>
      <w:r>
        <w:instrText xml:space="preserve"> FORMCHECKBOX </w:instrText>
      </w:r>
      <w:r>
        <w:fldChar w:fldCharType="separate"/>
      </w:r>
      <w:r>
        <w:fldChar w:fldCharType="end"/>
      </w:r>
      <w:bookmarkEnd w:id="17"/>
      <w:r w:rsidR="005F43B7">
        <w:t xml:space="preserve"> Listed at least one California certified DVBE subcontractor.</w:t>
      </w:r>
    </w:p>
    <w:p w14:paraId="6EC42BC9" w14:textId="77777777" w:rsidR="005F43B7" w:rsidRDefault="00A400E1" w:rsidP="008E1EA5">
      <w:pPr>
        <w:ind w:left="360" w:hanging="360"/>
      </w:pPr>
      <w:r>
        <w:fldChar w:fldCharType="begin">
          <w:ffData>
            <w:name w:val="Item5"/>
            <w:enabled/>
            <w:calcOnExit w:val="0"/>
            <w:statusText w:type="text" w:val="select if the &quot;yes&quot; checkboxes are selected"/>
            <w:checkBox>
              <w:sizeAuto/>
              <w:default w:val="0"/>
            </w:checkBox>
          </w:ffData>
        </w:fldChar>
      </w:r>
      <w:bookmarkStart w:id="18" w:name="Item5"/>
      <w:r>
        <w:instrText xml:space="preserve"> FORMCHECKBOX </w:instrText>
      </w:r>
      <w:r>
        <w:fldChar w:fldCharType="separate"/>
      </w:r>
      <w:r>
        <w:fldChar w:fldCharType="end"/>
      </w:r>
      <w:bookmarkEnd w:id="18"/>
      <w:r w:rsidR="005F43B7">
        <w:t xml:space="preserve"> Checked the box(es) for “Yes</w:t>
      </w:r>
      <w:r w:rsidR="00D80968">
        <w:t>.</w:t>
      </w:r>
      <w:r w:rsidR="005F43B7">
        <w:t>”</w:t>
      </w:r>
    </w:p>
    <w:p w14:paraId="76D0B946" w14:textId="77777777" w:rsidR="005F43B7" w:rsidRDefault="00A400E1" w:rsidP="008E1EA5">
      <w:pPr>
        <w:ind w:left="360" w:hanging="360"/>
      </w:pPr>
      <w:r>
        <w:fldChar w:fldCharType="begin">
          <w:ffData>
            <w:name w:val="Item6"/>
            <w:enabled/>
            <w:calcOnExit w:val="0"/>
            <w:statusText w:type="text" w:val="select if specific goods and or services the d v b e agrees to provide is listed"/>
            <w:checkBox>
              <w:sizeAuto/>
              <w:default w:val="0"/>
            </w:checkBox>
          </w:ffData>
        </w:fldChar>
      </w:r>
      <w:bookmarkStart w:id="19" w:name="Item6"/>
      <w:r>
        <w:instrText xml:space="preserve"> FORMCHECKBOX </w:instrText>
      </w:r>
      <w:r>
        <w:fldChar w:fldCharType="separate"/>
      </w:r>
      <w:r>
        <w:fldChar w:fldCharType="end"/>
      </w:r>
      <w:bookmarkEnd w:id="19"/>
      <w:r w:rsidR="005F43B7">
        <w:t xml:space="preserve"> Listed specific goods and/or services DVBE(s) agrees to provide.</w:t>
      </w:r>
    </w:p>
    <w:p w14:paraId="4060AAFD" w14:textId="77777777" w:rsidR="005F43B7" w:rsidRDefault="00A400E1" w:rsidP="008E1EA5">
      <w:pPr>
        <w:ind w:left="360" w:hanging="360"/>
      </w:pPr>
      <w:r>
        <w:fldChar w:fldCharType="begin">
          <w:ffData>
            <w:name w:val="Item7"/>
            <w:enabled/>
            <w:calcOnExit w:val="0"/>
            <w:statusText w:type="text" w:val="select if the proposed d v b e serves a commercially useful function relevant to the contract"/>
            <w:checkBox>
              <w:sizeAuto/>
              <w:default w:val="0"/>
            </w:checkBox>
          </w:ffData>
        </w:fldChar>
      </w:r>
      <w:bookmarkStart w:id="20" w:name="Item7"/>
      <w:r>
        <w:instrText xml:space="preserve"> FORMCHECKBOX </w:instrText>
      </w:r>
      <w:r>
        <w:fldChar w:fldCharType="separate"/>
      </w:r>
      <w:r>
        <w:fldChar w:fldCharType="end"/>
      </w:r>
      <w:bookmarkEnd w:id="20"/>
      <w:r w:rsidR="005F43B7">
        <w:t xml:space="preserve"> Proposed DVBE contract performance is a “commercially useful function” relevant to the contract.</w:t>
      </w:r>
    </w:p>
    <w:p w14:paraId="578C8FCA" w14:textId="77777777" w:rsidR="005F43B7" w:rsidRDefault="00A400E1" w:rsidP="008E1EA5">
      <w:pPr>
        <w:ind w:left="360" w:hanging="360"/>
      </w:pPr>
      <w:r>
        <w:fldChar w:fldCharType="begin">
          <w:ffData>
            <w:name w:val="Item8"/>
            <w:enabled/>
            <w:calcOnExit w:val="0"/>
            <w:statusText w:type="text" w:val="select if the percentage of contract of the d v b e's participation is listed"/>
            <w:checkBox>
              <w:sizeAuto/>
              <w:default w:val="0"/>
            </w:checkBox>
          </w:ffData>
        </w:fldChar>
      </w:r>
      <w:bookmarkStart w:id="21" w:name="Item8"/>
      <w:r>
        <w:instrText xml:space="preserve"> FORMCHECKBOX </w:instrText>
      </w:r>
      <w:r>
        <w:fldChar w:fldCharType="separate"/>
      </w:r>
      <w:r>
        <w:fldChar w:fldCharType="end"/>
      </w:r>
      <w:bookmarkEnd w:id="21"/>
      <w:r w:rsidR="005F43B7">
        <w:t xml:space="preserve"> Listed the percentage of contract for the DVBE’s participation.</w:t>
      </w:r>
    </w:p>
    <w:p w14:paraId="46751718" w14:textId="77777777" w:rsidR="005F43B7" w:rsidRDefault="00A400E1" w:rsidP="008E1EA5">
      <w:pPr>
        <w:ind w:left="360" w:hanging="360"/>
      </w:pPr>
      <w:r>
        <w:fldChar w:fldCharType="begin">
          <w:ffData>
            <w:name w:val="Item9"/>
            <w:enabled/>
            <w:calcOnExit w:val="0"/>
            <w:statusText w:type="text" w:val="select if proposed d v b e participation meets the three percent requirement"/>
            <w:checkBox>
              <w:sizeAuto/>
              <w:default w:val="0"/>
            </w:checkBox>
          </w:ffData>
        </w:fldChar>
      </w:r>
      <w:bookmarkStart w:id="22" w:name="Item9"/>
      <w:r>
        <w:instrText xml:space="preserve"> FORMCHECKBOX </w:instrText>
      </w:r>
      <w:r>
        <w:fldChar w:fldCharType="separate"/>
      </w:r>
      <w:r>
        <w:fldChar w:fldCharType="end"/>
      </w:r>
      <w:bookmarkEnd w:id="22"/>
      <w:r w:rsidR="005F43B7">
        <w:t xml:space="preserve"> Proposed DVBE participation meets the 3% requirement (unless a different percentage is specified).</w:t>
      </w:r>
    </w:p>
    <w:p w14:paraId="1503BDFA" w14:textId="77777777" w:rsidR="00744095" w:rsidRPr="00744095" w:rsidRDefault="00A400E1" w:rsidP="00744095">
      <w:pPr>
        <w:ind w:left="360" w:hanging="360"/>
      </w:pPr>
      <w:r>
        <w:fldChar w:fldCharType="begin">
          <w:ffData>
            <w:name w:val="Item10"/>
            <w:enabled/>
            <w:calcOnExit w:val="0"/>
            <w:statusText w:type="text" w:val="select if d v b e certification is provided via printout from d g s o l s"/>
            <w:checkBox>
              <w:sizeAuto/>
              <w:default w:val="0"/>
            </w:checkBox>
          </w:ffData>
        </w:fldChar>
      </w:r>
      <w:bookmarkStart w:id="23" w:name="Item10"/>
      <w:r>
        <w:instrText xml:space="preserve"> FORMCHECKBOX </w:instrText>
      </w:r>
      <w:r>
        <w:fldChar w:fldCharType="separate"/>
      </w:r>
      <w:r>
        <w:fldChar w:fldCharType="end"/>
      </w:r>
      <w:bookmarkEnd w:id="23"/>
      <w:r w:rsidR="005F43B7">
        <w:t xml:space="preserve"> Provided proof of DVBE certification for each DVBE identified via a printout from the DGS/OSDS website.</w:t>
      </w:r>
    </w:p>
    <w:sectPr w:rsidR="00744095" w:rsidRPr="00744095" w:rsidSect="008E1EA5">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52B16" w14:textId="77777777" w:rsidR="00151659" w:rsidRDefault="00151659" w:rsidP="005F43B7">
      <w:pPr>
        <w:spacing w:after="0"/>
      </w:pPr>
      <w:r>
        <w:separator/>
      </w:r>
    </w:p>
  </w:endnote>
  <w:endnote w:type="continuationSeparator" w:id="0">
    <w:p w14:paraId="571BFD69" w14:textId="77777777" w:rsidR="00151659" w:rsidRDefault="00151659" w:rsidP="005F43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E7BE5" w14:textId="77777777" w:rsidR="00151659" w:rsidRDefault="00151659" w:rsidP="005F43B7">
      <w:pPr>
        <w:spacing w:after="0"/>
      </w:pPr>
      <w:r>
        <w:separator/>
      </w:r>
    </w:p>
  </w:footnote>
  <w:footnote w:type="continuationSeparator" w:id="0">
    <w:p w14:paraId="4ED4ACB1" w14:textId="77777777" w:rsidR="00151659" w:rsidRDefault="00151659" w:rsidP="005F43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3E616" w14:textId="5477C300" w:rsidR="005F43B7" w:rsidRDefault="005F43B7" w:rsidP="005F43B7">
    <w:pPr>
      <w:pStyle w:val="Header"/>
    </w:pPr>
    <w:r w:rsidRPr="00935735">
      <w:t xml:space="preserve">IFB </w:t>
    </w:r>
    <w:r w:rsidR="00151659">
      <w:t>25-306</w:t>
    </w:r>
    <w:r w:rsidR="00925650">
      <w:t>5</w:t>
    </w:r>
    <w:r>
      <w:tab/>
      <w:t>Attachment 9</w:t>
    </w:r>
  </w:p>
  <w:p w14:paraId="761E8DEA" w14:textId="77777777" w:rsidR="005F43B7" w:rsidRDefault="005F43B7" w:rsidP="005F43B7">
    <w:pPr>
      <w:pStyle w:val="Header"/>
      <w:contextualSpacing w:val="0"/>
    </w:pPr>
    <w:r>
      <w:t>California Department of Social Services</w:t>
    </w:r>
    <w:r>
      <w:tab/>
    </w:r>
    <w:r w:rsidRPr="005F43B7">
      <w:t xml:space="preserve">Page </w:t>
    </w:r>
    <w:r w:rsidRPr="005F43B7">
      <w:fldChar w:fldCharType="begin"/>
    </w:r>
    <w:r w:rsidRPr="005F43B7">
      <w:instrText xml:space="preserve"> PAGE  \* Arabic  \* MERGEFORMAT </w:instrText>
    </w:r>
    <w:r w:rsidRPr="005F43B7">
      <w:fldChar w:fldCharType="separate"/>
    </w:r>
    <w:r w:rsidRPr="005F43B7">
      <w:rPr>
        <w:noProof/>
      </w:rPr>
      <w:t>1</w:t>
    </w:r>
    <w:r w:rsidRPr="005F43B7">
      <w:fldChar w:fldCharType="end"/>
    </w:r>
    <w:r w:rsidRPr="005F43B7">
      <w:t xml:space="preserve"> of </w:t>
    </w:r>
    <w:fldSimple w:instr=" NUMPAGES  \* Arabic  \* MERGEFORMAT ">
      <w:r w:rsidRPr="005F43B7">
        <w:rPr>
          <w:noProof/>
        </w:rPr>
        <w:t>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251C1"/>
    <w:multiLevelType w:val="hybridMultilevel"/>
    <w:tmpl w:val="463CC7E0"/>
    <w:lvl w:ilvl="0" w:tplc="B75A91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082A03"/>
    <w:multiLevelType w:val="hybridMultilevel"/>
    <w:tmpl w:val="5B9AB262"/>
    <w:lvl w:ilvl="0" w:tplc="B75A91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7138953">
    <w:abstractNumId w:val="0"/>
  </w:num>
  <w:num w:numId="2" w16cid:durableId="8646476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659"/>
    <w:rsid w:val="000B72F5"/>
    <w:rsid w:val="00151659"/>
    <w:rsid w:val="00195717"/>
    <w:rsid w:val="002065B2"/>
    <w:rsid w:val="002212DF"/>
    <w:rsid w:val="002B42FC"/>
    <w:rsid w:val="002D77E8"/>
    <w:rsid w:val="003D1688"/>
    <w:rsid w:val="004D2894"/>
    <w:rsid w:val="0052552C"/>
    <w:rsid w:val="005F43B7"/>
    <w:rsid w:val="00744095"/>
    <w:rsid w:val="00796667"/>
    <w:rsid w:val="0088558F"/>
    <w:rsid w:val="0089716B"/>
    <w:rsid w:val="008A2A18"/>
    <w:rsid w:val="008E1EA5"/>
    <w:rsid w:val="00925650"/>
    <w:rsid w:val="00935735"/>
    <w:rsid w:val="00947B46"/>
    <w:rsid w:val="00963700"/>
    <w:rsid w:val="00A400E1"/>
    <w:rsid w:val="00B462A7"/>
    <w:rsid w:val="00BD65F9"/>
    <w:rsid w:val="00D51698"/>
    <w:rsid w:val="00D80968"/>
    <w:rsid w:val="00EE24F5"/>
    <w:rsid w:val="00F3102F"/>
    <w:rsid w:val="00F611EE"/>
    <w:rsid w:val="00F74EA2"/>
    <w:rsid w:val="00F83FC5"/>
    <w:rsid w:val="00FB2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21E2"/>
  <w15:chartTrackingRefBased/>
  <w15:docId w15:val="{B3ACF315-737C-4946-9CB6-AC53A20F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3B7"/>
    <w:pPr>
      <w:spacing w:after="240"/>
    </w:pPr>
    <w:rPr>
      <w:rFonts w:ascii="Arial" w:hAnsi="Arial"/>
      <w:sz w:val="24"/>
    </w:rPr>
  </w:style>
  <w:style w:type="paragraph" w:styleId="Heading1">
    <w:name w:val="heading 1"/>
    <w:basedOn w:val="Normal"/>
    <w:next w:val="Normal"/>
    <w:link w:val="Heading1Char"/>
    <w:uiPriority w:val="9"/>
    <w:qFormat/>
    <w:rsid w:val="00935735"/>
    <w:pPr>
      <w:keepNext/>
      <w:keepLines/>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35735"/>
    <w:pPr>
      <w:keepNext/>
      <w:keepLines/>
      <w:outlineLvl w:val="1"/>
    </w:pPr>
    <w:rPr>
      <w:rFonts w:eastAsiaTheme="majorEastAsia" w:cstheme="majorBidi"/>
      <w:b/>
      <w:szCs w:val="26"/>
    </w:rPr>
  </w:style>
  <w:style w:type="paragraph" w:styleId="Heading3">
    <w:name w:val="heading 3"/>
    <w:basedOn w:val="Heading2"/>
    <w:next w:val="Normal"/>
    <w:link w:val="Heading3Char"/>
    <w:uiPriority w:val="9"/>
    <w:unhideWhenUsed/>
    <w:qFormat/>
    <w:rsid w:val="00935735"/>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735"/>
    <w:rPr>
      <w:rFonts w:ascii="Arial" w:eastAsiaTheme="majorEastAsia" w:hAnsi="Arial" w:cstheme="majorBidi"/>
      <w:b/>
      <w:sz w:val="24"/>
      <w:szCs w:val="32"/>
    </w:rPr>
  </w:style>
  <w:style w:type="paragraph" w:styleId="Header">
    <w:name w:val="header"/>
    <w:basedOn w:val="Normal"/>
    <w:link w:val="HeaderChar"/>
    <w:uiPriority w:val="99"/>
    <w:unhideWhenUsed/>
    <w:rsid w:val="005F43B7"/>
    <w:pPr>
      <w:tabs>
        <w:tab w:val="right" w:pos="9360"/>
      </w:tabs>
      <w:contextualSpacing/>
    </w:pPr>
  </w:style>
  <w:style w:type="character" w:customStyle="1" w:styleId="HeaderChar">
    <w:name w:val="Header Char"/>
    <w:basedOn w:val="DefaultParagraphFont"/>
    <w:link w:val="Header"/>
    <w:uiPriority w:val="99"/>
    <w:rsid w:val="005F43B7"/>
    <w:rPr>
      <w:rFonts w:ascii="Arial" w:hAnsi="Arial"/>
      <w:sz w:val="24"/>
    </w:rPr>
  </w:style>
  <w:style w:type="paragraph" w:styleId="Footer">
    <w:name w:val="footer"/>
    <w:basedOn w:val="Normal"/>
    <w:link w:val="FooterChar"/>
    <w:uiPriority w:val="99"/>
    <w:unhideWhenUsed/>
    <w:rsid w:val="00796667"/>
    <w:pPr>
      <w:tabs>
        <w:tab w:val="right" w:pos="9360"/>
      </w:tabs>
      <w:spacing w:after="0"/>
      <w:jc w:val="right"/>
    </w:pPr>
  </w:style>
  <w:style w:type="character" w:customStyle="1" w:styleId="FooterChar">
    <w:name w:val="Footer Char"/>
    <w:basedOn w:val="DefaultParagraphFont"/>
    <w:link w:val="Footer"/>
    <w:uiPriority w:val="99"/>
    <w:rsid w:val="00796667"/>
    <w:rPr>
      <w:rFonts w:ascii="Arial" w:hAnsi="Arial"/>
      <w:sz w:val="24"/>
    </w:rPr>
  </w:style>
  <w:style w:type="character" w:customStyle="1" w:styleId="Heading2Char">
    <w:name w:val="Heading 2 Char"/>
    <w:basedOn w:val="DefaultParagraphFont"/>
    <w:link w:val="Heading2"/>
    <w:uiPriority w:val="9"/>
    <w:rsid w:val="00935735"/>
    <w:rPr>
      <w:rFonts w:ascii="Arial" w:eastAsiaTheme="majorEastAsia" w:hAnsi="Arial" w:cstheme="majorBidi"/>
      <w:b/>
      <w:sz w:val="24"/>
      <w:szCs w:val="26"/>
    </w:rPr>
  </w:style>
  <w:style w:type="paragraph" w:styleId="ListParagraph">
    <w:name w:val="List Paragraph"/>
    <w:basedOn w:val="Normal"/>
    <w:uiPriority w:val="34"/>
    <w:qFormat/>
    <w:rsid w:val="004D2894"/>
    <w:pPr>
      <w:ind w:left="720"/>
      <w:contextualSpacing/>
    </w:pPr>
  </w:style>
  <w:style w:type="character" w:customStyle="1" w:styleId="Heading3Char">
    <w:name w:val="Heading 3 Char"/>
    <w:basedOn w:val="DefaultParagraphFont"/>
    <w:link w:val="Heading3"/>
    <w:uiPriority w:val="9"/>
    <w:rsid w:val="00935735"/>
    <w:rPr>
      <w:rFonts w:ascii="Arial" w:eastAsiaTheme="majorEastAsia" w:hAnsi="Arial" w:cstheme="majorBidi"/>
      <w:b/>
      <w:sz w:val="24"/>
      <w:szCs w:val="26"/>
    </w:rPr>
  </w:style>
  <w:style w:type="character" w:styleId="CommentReference">
    <w:name w:val="annotation reference"/>
    <w:basedOn w:val="DefaultParagraphFont"/>
    <w:uiPriority w:val="99"/>
    <w:semiHidden/>
    <w:unhideWhenUsed/>
    <w:rsid w:val="00D51698"/>
    <w:rPr>
      <w:sz w:val="16"/>
      <w:szCs w:val="16"/>
    </w:rPr>
  </w:style>
  <w:style w:type="paragraph" w:styleId="CommentText">
    <w:name w:val="annotation text"/>
    <w:basedOn w:val="Normal"/>
    <w:link w:val="CommentTextChar"/>
    <w:uiPriority w:val="99"/>
    <w:unhideWhenUsed/>
    <w:rsid w:val="00D51698"/>
    <w:rPr>
      <w:sz w:val="20"/>
    </w:rPr>
  </w:style>
  <w:style w:type="character" w:customStyle="1" w:styleId="CommentTextChar">
    <w:name w:val="Comment Text Char"/>
    <w:basedOn w:val="DefaultParagraphFont"/>
    <w:link w:val="CommentText"/>
    <w:uiPriority w:val="99"/>
    <w:rsid w:val="00D51698"/>
    <w:rPr>
      <w:rFonts w:ascii="Arial" w:hAnsi="Arial"/>
    </w:rPr>
  </w:style>
  <w:style w:type="paragraph" w:styleId="CommentSubject">
    <w:name w:val="annotation subject"/>
    <w:basedOn w:val="CommentText"/>
    <w:next w:val="CommentText"/>
    <w:link w:val="CommentSubjectChar"/>
    <w:uiPriority w:val="99"/>
    <w:semiHidden/>
    <w:unhideWhenUsed/>
    <w:rsid w:val="00D51698"/>
    <w:rPr>
      <w:b/>
      <w:bCs/>
    </w:rPr>
  </w:style>
  <w:style w:type="character" w:customStyle="1" w:styleId="CommentSubjectChar">
    <w:name w:val="Comment Subject Char"/>
    <w:basedOn w:val="CommentTextChar"/>
    <w:link w:val="CommentSubject"/>
    <w:uiPriority w:val="99"/>
    <w:semiHidden/>
    <w:rsid w:val="00D51698"/>
    <w:rPr>
      <w:rFonts w:ascii="Arial" w:hAnsi="Arial"/>
      <w:b/>
      <w:bCs/>
    </w:rPr>
  </w:style>
  <w:style w:type="paragraph" w:styleId="Revision">
    <w:name w:val="Revision"/>
    <w:hidden/>
    <w:uiPriority w:val="99"/>
    <w:semiHidden/>
    <w:rsid w:val="00BD65F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s\admd\Central%20Office\FMC\CNT\Non-IT%20Contracts%20Bureau\02.%20Solicitation%20Master%20Files\FY%202025\IFB%2025-3065%20(OOE)%20ASL%20Interpreting%20Services\Working%20Docs\att%209,%20dvbe%20sub%20agree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e691bd1-edd3-47d6-aa9f-359e2f2ab79c}" enabled="1" method="Standard" siteId="{0235ba6b-2cf0-4b75-bc5d-d6187ce33de3}" contentBits="0" removed="0"/>
</clbl:labelList>
</file>

<file path=docProps/app.xml><?xml version="1.0" encoding="utf-8"?>
<Properties xmlns="http://schemas.openxmlformats.org/officeDocument/2006/extended-properties" xmlns:vt="http://schemas.openxmlformats.org/officeDocument/2006/docPropsVTypes">
  <Template>att 9, dvbe sub agreement</Template>
  <TotalTime>5</TotalTime>
  <Pages>3</Pages>
  <Words>632</Words>
  <Characters>3484</Characters>
  <Application>Microsoft Office Word</Application>
  <DocSecurity>0</DocSecurity>
  <Lines>79</Lines>
  <Paragraphs>47</Paragraphs>
  <ScaleCrop>false</ScaleCrop>
  <HeadingPairs>
    <vt:vector size="2" baseType="variant">
      <vt:variant>
        <vt:lpstr>Title</vt:lpstr>
      </vt:variant>
      <vt:variant>
        <vt:i4>1</vt:i4>
      </vt:variant>
    </vt:vector>
  </HeadingPairs>
  <TitlesOfParts>
    <vt:vector size="1" baseType="lpstr">
      <vt:lpstr>DVBE Subcontractor Agreement</vt:lpstr>
    </vt:vector>
  </TitlesOfParts>
  <Company>CDSS</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DVBE Subcontractor Agreement</dc:title>
  <dc:subject/>
  <dc:creator>Broadnax, Minerva@DSS</dc:creator>
  <cp:keywords/>
  <dc:description/>
  <cp:lastModifiedBy>Broadnax, Minerva@DSS</cp:lastModifiedBy>
  <cp:revision>2</cp:revision>
  <dcterms:created xsi:type="dcterms:W3CDTF">2026-04-15T21:28:00Z</dcterms:created>
  <dcterms:modified xsi:type="dcterms:W3CDTF">2026-04-15T21:36:00Z</dcterms:modified>
</cp:coreProperties>
</file>