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AD192" w14:textId="77777777" w:rsidR="001E6D5E" w:rsidRPr="00455910" w:rsidRDefault="001E6D5E" w:rsidP="001E6D5E">
      <w:pPr>
        <w:jc w:val="center"/>
        <w:rPr>
          <w:rFonts w:cstheme="minorHAnsi"/>
          <w:b/>
          <w:sz w:val="36"/>
        </w:rPr>
      </w:pPr>
      <w:r w:rsidRPr="00455910">
        <w:rPr>
          <w:rFonts w:cstheme="minorHAnsi"/>
          <w:b/>
          <w:sz w:val="36"/>
        </w:rPr>
        <w:t>Florida School for the Deaf and the Blind</w:t>
      </w:r>
    </w:p>
    <w:p w14:paraId="2846BECF" w14:textId="77777777" w:rsidR="001E6D5E" w:rsidRPr="00455910" w:rsidRDefault="00165E49" w:rsidP="001E6D5E">
      <w:pPr>
        <w:jc w:val="center"/>
        <w:rPr>
          <w:rFonts w:cstheme="minorHAnsi"/>
          <w:sz w:val="28"/>
        </w:rPr>
      </w:pPr>
      <w:r w:rsidRPr="00455910">
        <w:rPr>
          <w:rFonts w:cstheme="minorHAnsi"/>
          <w:sz w:val="28"/>
        </w:rPr>
        <w:t xml:space="preserve">Competitive Solicitation </w:t>
      </w:r>
      <w:r w:rsidR="001E6D5E" w:rsidRPr="00455910">
        <w:rPr>
          <w:rFonts w:cstheme="minorHAnsi"/>
          <w:sz w:val="28"/>
        </w:rPr>
        <w:t>Advertisement</w:t>
      </w:r>
    </w:p>
    <w:p w14:paraId="3D12CCD6" w14:textId="77777777" w:rsidR="001E6D5E" w:rsidRPr="00455910" w:rsidRDefault="001E6D5E" w:rsidP="001E6D5E">
      <w:pPr>
        <w:jc w:val="center"/>
        <w:rPr>
          <w:rFonts w:cstheme="minorHAnsi"/>
          <w:sz w:val="28"/>
        </w:rPr>
      </w:pPr>
    </w:p>
    <w:p w14:paraId="15490C14" w14:textId="33904240" w:rsidR="001E6D5E" w:rsidRPr="00455910" w:rsidRDefault="008B2455" w:rsidP="001E6D5E">
      <w:pPr>
        <w:jc w:val="center"/>
        <w:rPr>
          <w:rFonts w:cstheme="minorHAnsi"/>
          <w:sz w:val="28"/>
        </w:rPr>
      </w:pPr>
      <w:r w:rsidRPr="00455910">
        <w:rPr>
          <w:rFonts w:cstheme="minorHAnsi"/>
          <w:b/>
          <w:sz w:val="28"/>
        </w:rPr>
        <w:t xml:space="preserve">for: </w:t>
      </w:r>
      <w:r w:rsidR="00455910" w:rsidRPr="00455910">
        <w:rPr>
          <w:rFonts w:cstheme="minorHAnsi"/>
          <w:b/>
          <w:sz w:val="28"/>
        </w:rPr>
        <w:t>EXTERIOR DOOR REPLACEMENT</w:t>
      </w:r>
      <w:r w:rsidR="00E67981" w:rsidRPr="00455910">
        <w:rPr>
          <w:rFonts w:cstheme="minorHAnsi"/>
          <w:b/>
          <w:sz w:val="28"/>
        </w:rPr>
        <w:t xml:space="preserve"> – ITB-</w:t>
      </w:r>
      <w:r w:rsidR="00455910" w:rsidRPr="00455910">
        <w:rPr>
          <w:rFonts w:cstheme="minorHAnsi"/>
          <w:b/>
          <w:sz w:val="28"/>
        </w:rPr>
        <w:t>26</w:t>
      </w:r>
      <w:r w:rsidR="00E67981" w:rsidRPr="00455910">
        <w:rPr>
          <w:rFonts w:cstheme="minorHAnsi"/>
          <w:b/>
          <w:sz w:val="28"/>
        </w:rPr>
        <w:t>-</w:t>
      </w:r>
      <w:r w:rsidR="00455910" w:rsidRPr="00455910">
        <w:rPr>
          <w:rFonts w:cstheme="minorHAnsi"/>
          <w:b/>
          <w:sz w:val="28"/>
        </w:rPr>
        <w:t>143</w:t>
      </w:r>
    </w:p>
    <w:p w14:paraId="6070534D" w14:textId="77777777" w:rsidR="001E6D5E" w:rsidRPr="00455910" w:rsidRDefault="001E6D5E" w:rsidP="001E6D5E">
      <w:pPr>
        <w:rPr>
          <w:rFonts w:cstheme="minorHAnsi"/>
          <w:sz w:val="20"/>
        </w:rPr>
      </w:pPr>
    </w:p>
    <w:p w14:paraId="503895AD" w14:textId="720964A6" w:rsidR="00C90E7C" w:rsidRPr="00455910" w:rsidRDefault="00C90E7C" w:rsidP="00C90E7C">
      <w:pPr>
        <w:jc w:val="center"/>
        <w:rPr>
          <w:rFonts w:cstheme="minorHAnsi"/>
          <w:sz w:val="20"/>
        </w:rPr>
      </w:pPr>
      <w:r w:rsidRPr="00455910">
        <w:rPr>
          <w:rFonts w:cstheme="minorHAnsi"/>
          <w:sz w:val="20"/>
        </w:rPr>
        <w:t xml:space="preserve">Advertisement Begin Date/Time: </w:t>
      </w:r>
      <w:r w:rsidR="00D53ECD">
        <w:rPr>
          <w:rFonts w:cstheme="minorHAnsi"/>
          <w:sz w:val="20"/>
        </w:rPr>
        <w:t xml:space="preserve">June </w:t>
      </w:r>
      <w:r w:rsidR="00455910" w:rsidRPr="00455910">
        <w:rPr>
          <w:rFonts w:cstheme="minorHAnsi"/>
          <w:sz w:val="20"/>
        </w:rPr>
        <w:t>8, 2026</w:t>
      </w:r>
      <w:r w:rsidRPr="00455910">
        <w:rPr>
          <w:rFonts w:cstheme="minorHAnsi"/>
          <w:sz w:val="20"/>
        </w:rPr>
        <w:t xml:space="preserve"> </w:t>
      </w:r>
      <w:r w:rsidR="00455910" w:rsidRPr="00455910">
        <w:rPr>
          <w:rFonts w:cstheme="minorHAnsi"/>
          <w:sz w:val="20"/>
        </w:rPr>
        <w:t>–</w:t>
      </w:r>
      <w:r w:rsidRPr="00455910">
        <w:rPr>
          <w:rFonts w:cstheme="minorHAnsi"/>
          <w:sz w:val="20"/>
        </w:rPr>
        <w:t xml:space="preserve"> </w:t>
      </w:r>
      <w:r w:rsidR="00455910" w:rsidRPr="00455910">
        <w:rPr>
          <w:rFonts w:cstheme="minorHAnsi"/>
          <w:sz w:val="20"/>
        </w:rPr>
        <w:t>3:00 PM</w:t>
      </w:r>
    </w:p>
    <w:p w14:paraId="25D2EC7C" w14:textId="50AFBA70" w:rsidR="00C90E7C" w:rsidRPr="00455910" w:rsidRDefault="00C90E7C" w:rsidP="00C90E7C">
      <w:pPr>
        <w:jc w:val="center"/>
        <w:rPr>
          <w:rFonts w:cstheme="minorHAnsi"/>
          <w:sz w:val="20"/>
        </w:rPr>
      </w:pPr>
      <w:r w:rsidRPr="00455910">
        <w:rPr>
          <w:rFonts w:cstheme="minorHAnsi"/>
          <w:sz w:val="20"/>
        </w:rPr>
        <w:t xml:space="preserve">Advertisement End Date/Time: </w:t>
      </w:r>
      <w:r w:rsidR="00455910" w:rsidRPr="00455910">
        <w:rPr>
          <w:rFonts w:cstheme="minorHAnsi"/>
          <w:sz w:val="20"/>
        </w:rPr>
        <w:t>Ju</w:t>
      </w:r>
      <w:r w:rsidR="00D53ECD">
        <w:rPr>
          <w:rFonts w:cstheme="minorHAnsi"/>
          <w:sz w:val="20"/>
        </w:rPr>
        <w:t>ly 9</w:t>
      </w:r>
      <w:r w:rsidR="00455910" w:rsidRPr="00455910">
        <w:rPr>
          <w:rFonts w:cstheme="minorHAnsi"/>
          <w:sz w:val="20"/>
        </w:rPr>
        <w:t>, 2026</w:t>
      </w:r>
      <w:r w:rsidRPr="00455910">
        <w:rPr>
          <w:rFonts w:cstheme="minorHAnsi"/>
          <w:sz w:val="20"/>
        </w:rPr>
        <w:t xml:space="preserve"> </w:t>
      </w:r>
      <w:r w:rsidR="00455910" w:rsidRPr="00455910">
        <w:rPr>
          <w:rFonts w:cstheme="minorHAnsi"/>
          <w:sz w:val="20"/>
        </w:rPr>
        <w:t>–</w:t>
      </w:r>
      <w:r w:rsidRPr="00455910">
        <w:rPr>
          <w:rFonts w:cstheme="minorHAnsi"/>
          <w:sz w:val="20"/>
        </w:rPr>
        <w:t xml:space="preserve"> </w:t>
      </w:r>
      <w:r w:rsidR="00455910" w:rsidRPr="00455910">
        <w:rPr>
          <w:rFonts w:cstheme="minorHAnsi"/>
          <w:sz w:val="20"/>
        </w:rPr>
        <w:t>2:00 PM</w:t>
      </w:r>
    </w:p>
    <w:p w14:paraId="27C71456" w14:textId="77777777" w:rsidR="001E6D5E" w:rsidRPr="00455910" w:rsidRDefault="001E6D5E" w:rsidP="001E6D5E">
      <w:pPr>
        <w:rPr>
          <w:rFonts w:cstheme="minorHAnsi"/>
          <w:sz w:val="24"/>
        </w:rPr>
      </w:pPr>
    </w:p>
    <w:p w14:paraId="1B63DF11" w14:textId="77777777" w:rsidR="00C90E7C" w:rsidRPr="00455910" w:rsidRDefault="00C90E7C" w:rsidP="00C90E7C">
      <w:pPr>
        <w:rPr>
          <w:rFonts w:cstheme="minorHAnsi"/>
          <w:b/>
          <w:sz w:val="24"/>
          <w:u w:val="single"/>
        </w:rPr>
      </w:pPr>
      <w:r w:rsidRPr="00455910">
        <w:rPr>
          <w:rFonts w:cstheme="minorHAnsi"/>
          <w:b/>
          <w:sz w:val="24"/>
          <w:u w:val="single"/>
        </w:rPr>
        <w:t>Commodities:</w:t>
      </w:r>
    </w:p>
    <w:p w14:paraId="4B71CA88" w14:textId="77777777" w:rsidR="00D53ECD" w:rsidRPr="00D53ECD" w:rsidRDefault="00D53ECD" w:rsidP="00D53ECD">
      <w:pPr>
        <w:rPr>
          <w:rFonts w:cstheme="minorHAnsi"/>
          <w:sz w:val="20"/>
        </w:rPr>
      </w:pPr>
      <w:r w:rsidRPr="00D53ECD">
        <w:rPr>
          <w:rFonts w:cstheme="minorHAnsi"/>
          <w:sz w:val="20"/>
        </w:rPr>
        <w:t>72154032</w:t>
      </w:r>
      <w:r w:rsidRPr="00D53ECD">
        <w:rPr>
          <w:rFonts w:cstheme="minorHAnsi"/>
          <w:sz w:val="20"/>
        </w:rPr>
        <w:tab/>
        <w:t>Window and door and screening installation and repair services</w:t>
      </w:r>
    </w:p>
    <w:p w14:paraId="67738DE2" w14:textId="77777777" w:rsidR="00D53ECD" w:rsidRPr="00D53ECD" w:rsidRDefault="00D53ECD" w:rsidP="00D53ECD">
      <w:pPr>
        <w:rPr>
          <w:rFonts w:cstheme="minorHAnsi"/>
          <w:sz w:val="20"/>
        </w:rPr>
      </w:pPr>
      <w:r w:rsidRPr="00D53ECD">
        <w:rPr>
          <w:rFonts w:cstheme="minorHAnsi"/>
          <w:sz w:val="20"/>
        </w:rPr>
        <w:t xml:space="preserve">72152400 </w:t>
      </w:r>
      <w:r w:rsidRPr="00D53ECD">
        <w:rPr>
          <w:rFonts w:cstheme="minorHAnsi"/>
          <w:sz w:val="20"/>
        </w:rPr>
        <w:tab/>
        <w:t>Window and door installation and erection services</w:t>
      </w:r>
    </w:p>
    <w:p w14:paraId="3996FA2C" w14:textId="57170612" w:rsidR="00455910" w:rsidRDefault="00D53ECD" w:rsidP="00D53ECD">
      <w:pPr>
        <w:rPr>
          <w:rFonts w:cstheme="minorHAnsi"/>
          <w:sz w:val="20"/>
        </w:rPr>
      </w:pPr>
      <w:r w:rsidRPr="00D53ECD">
        <w:rPr>
          <w:rFonts w:cstheme="minorHAnsi"/>
          <w:sz w:val="20"/>
        </w:rPr>
        <w:t>72152403</w:t>
      </w:r>
      <w:r w:rsidRPr="00D53ECD">
        <w:rPr>
          <w:rFonts w:cstheme="minorHAnsi"/>
          <w:sz w:val="20"/>
        </w:rPr>
        <w:tab/>
        <w:t>Entryway and exit framing service</w:t>
      </w:r>
    </w:p>
    <w:p w14:paraId="19194C44" w14:textId="77777777" w:rsidR="00D53ECD" w:rsidRPr="00455910" w:rsidRDefault="00D53ECD" w:rsidP="00D53ECD">
      <w:pPr>
        <w:rPr>
          <w:rFonts w:cstheme="minorHAnsi"/>
          <w:sz w:val="24"/>
        </w:rPr>
      </w:pPr>
    </w:p>
    <w:p w14:paraId="06F26CF5" w14:textId="7D85A4D7" w:rsidR="00165E49" w:rsidRPr="00455910" w:rsidRDefault="00165E49" w:rsidP="00165E49">
      <w:pPr>
        <w:jc w:val="center"/>
        <w:rPr>
          <w:rFonts w:cstheme="minorHAnsi"/>
          <w:b/>
          <w:sz w:val="20"/>
          <w:szCs w:val="20"/>
          <w:u w:val="single"/>
        </w:rPr>
      </w:pPr>
      <w:r w:rsidRPr="00455910">
        <w:rPr>
          <w:rFonts w:cstheme="minorHAnsi"/>
          <w:b/>
          <w:sz w:val="20"/>
          <w:szCs w:val="20"/>
          <w:u w:val="single"/>
        </w:rPr>
        <w:t>PUBLIC ANNOUNCEMENT FOR</w:t>
      </w:r>
      <w:r w:rsidR="00E67981" w:rsidRPr="00455910">
        <w:rPr>
          <w:rFonts w:cstheme="minorHAnsi"/>
          <w:b/>
          <w:sz w:val="20"/>
          <w:szCs w:val="20"/>
          <w:u w:val="single"/>
        </w:rPr>
        <w:t xml:space="preserve"> </w:t>
      </w:r>
      <w:r w:rsidR="00455910" w:rsidRPr="00455910">
        <w:rPr>
          <w:rFonts w:cstheme="minorHAnsi"/>
          <w:b/>
          <w:sz w:val="20"/>
          <w:szCs w:val="20"/>
          <w:u w:val="single"/>
        </w:rPr>
        <w:t>EXTERIOR DOOR REPLACEMENT</w:t>
      </w:r>
      <w:r w:rsidR="00E67981" w:rsidRPr="00455910">
        <w:rPr>
          <w:rFonts w:cstheme="minorHAnsi"/>
          <w:b/>
          <w:sz w:val="20"/>
          <w:szCs w:val="20"/>
          <w:u w:val="single"/>
        </w:rPr>
        <w:t>-ITB-</w:t>
      </w:r>
      <w:r w:rsidR="00455910" w:rsidRPr="00455910">
        <w:rPr>
          <w:rFonts w:cstheme="minorHAnsi"/>
          <w:b/>
          <w:sz w:val="20"/>
          <w:szCs w:val="20"/>
          <w:u w:val="single"/>
        </w:rPr>
        <w:t>26</w:t>
      </w:r>
      <w:r w:rsidR="00E67981" w:rsidRPr="00455910">
        <w:rPr>
          <w:rFonts w:cstheme="minorHAnsi"/>
          <w:b/>
          <w:sz w:val="20"/>
          <w:szCs w:val="20"/>
          <w:u w:val="single"/>
        </w:rPr>
        <w:t>-</w:t>
      </w:r>
      <w:r w:rsidR="00455910" w:rsidRPr="00455910">
        <w:rPr>
          <w:rFonts w:cstheme="minorHAnsi"/>
          <w:b/>
          <w:sz w:val="20"/>
          <w:szCs w:val="20"/>
          <w:u w:val="single"/>
        </w:rPr>
        <w:t>143</w:t>
      </w:r>
    </w:p>
    <w:p w14:paraId="1D4AB252" w14:textId="77777777" w:rsidR="001E6D5E" w:rsidRPr="00455910" w:rsidRDefault="001E6D5E" w:rsidP="001E6D5E">
      <w:pPr>
        <w:jc w:val="center"/>
        <w:rPr>
          <w:rFonts w:cstheme="minorHAnsi"/>
          <w:b/>
          <w:sz w:val="20"/>
          <w:szCs w:val="20"/>
          <w:u w:val="single"/>
        </w:rPr>
      </w:pPr>
    </w:p>
    <w:p w14:paraId="55A7B9EC" w14:textId="234C04E2" w:rsidR="00014F64" w:rsidRPr="007C0692" w:rsidRDefault="00165E49" w:rsidP="00014F64">
      <w:pPr>
        <w:jc w:val="both"/>
        <w:rPr>
          <w:rFonts w:cstheme="minorHAnsi"/>
          <w:sz w:val="20"/>
          <w:szCs w:val="20"/>
        </w:rPr>
      </w:pPr>
      <w:r w:rsidRPr="00455910">
        <w:rPr>
          <w:rFonts w:cstheme="minorHAnsi"/>
          <w:b/>
          <w:bCs/>
          <w:sz w:val="20"/>
          <w:szCs w:val="20"/>
        </w:rPr>
        <w:t xml:space="preserve">Florida School for the Deaf and the Blind (FSDB) </w:t>
      </w:r>
      <w:r w:rsidR="00C756A8" w:rsidRPr="00455910">
        <w:rPr>
          <w:rFonts w:cstheme="minorHAnsi"/>
          <w:sz w:val="20"/>
          <w:szCs w:val="20"/>
        </w:rPr>
        <w:t>requests proposals for the subject proje</w:t>
      </w:r>
      <w:r w:rsidR="00C756A8" w:rsidRPr="007C0692">
        <w:rPr>
          <w:rFonts w:cstheme="minorHAnsi"/>
          <w:sz w:val="20"/>
          <w:szCs w:val="20"/>
        </w:rPr>
        <w:t>ct and has issued a Competitive Solicitation to obtain competitive responses from qualified firms consistent with the requirements outlined in the Solicitation Document.</w:t>
      </w:r>
    </w:p>
    <w:p w14:paraId="1E946D2D" w14:textId="77777777" w:rsidR="00014F64" w:rsidRDefault="00014F64" w:rsidP="00014F64">
      <w:pPr>
        <w:jc w:val="both"/>
        <w:rPr>
          <w:rFonts w:cstheme="minorHAnsi"/>
          <w:sz w:val="20"/>
          <w:szCs w:val="20"/>
        </w:rPr>
      </w:pPr>
    </w:p>
    <w:p w14:paraId="3F2D140A" w14:textId="77777777" w:rsidR="00C65E20" w:rsidRPr="007C0692" w:rsidRDefault="00C65E20" w:rsidP="00C65E20">
      <w:pPr>
        <w:jc w:val="both"/>
        <w:rPr>
          <w:rFonts w:cstheme="minorHAnsi"/>
          <w:sz w:val="20"/>
          <w:szCs w:val="20"/>
        </w:rPr>
      </w:pPr>
      <w:r w:rsidRPr="00030A9F">
        <w:rPr>
          <w:rFonts w:cstheme="minorHAnsi"/>
          <w:b/>
          <w:sz w:val="20"/>
          <w:szCs w:val="20"/>
        </w:rPr>
        <w:t>Be sure to read the entire solicitation document before contacting the Agency with questions</w:t>
      </w:r>
      <w:r>
        <w:rPr>
          <w:rFonts w:cstheme="minorHAnsi"/>
          <w:b/>
          <w:sz w:val="20"/>
          <w:szCs w:val="20"/>
        </w:rPr>
        <w:t xml:space="preserve">, which must be submitted </w:t>
      </w:r>
      <w:r w:rsidRPr="00030A9F">
        <w:rPr>
          <w:rFonts w:cstheme="minorHAnsi"/>
          <w:b/>
          <w:sz w:val="20"/>
          <w:szCs w:val="20"/>
        </w:rPr>
        <w:t>via e-mail</w:t>
      </w:r>
      <w:r>
        <w:rPr>
          <w:rFonts w:cstheme="minorHAnsi"/>
          <w:b/>
          <w:sz w:val="20"/>
          <w:szCs w:val="20"/>
        </w:rPr>
        <w:t xml:space="preserve">. Only procedural questions will be answered on receipt – all other questions </w:t>
      </w:r>
      <w:r w:rsidRPr="00030A9F">
        <w:rPr>
          <w:rFonts w:cstheme="minorHAnsi"/>
          <w:b/>
          <w:sz w:val="20"/>
          <w:szCs w:val="20"/>
        </w:rPr>
        <w:t xml:space="preserve">will </w:t>
      </w:r>
      <w:r>
        <w:rPr>
          <w:rFonts w:cstheme="minorHAnsi"/>
          <w:b/>
          <w:sz w:val="20"/>
          <w:szCs w:val="20"/>
        </w:rPr>
        <w:t xml:space="preserve">only </w:t>
      </w:r>
      <w:r w:rsidRPr="00030A9F">
        <w:rPr>
          <w:rFonts w:cstheme="minorHAnsi"/>
          <w:b/>
          <w:sz w:val="20"/>
          <w:szCs w:val="20"/>
        </w:rPr>
        <w:t>be answered according to the published timeline.</w:t>
      </w:r>
    </w:p>
    <w:p w14:paraId="3F66A26B" w14:textId="77777777" w:rsidR="00C65E20" w:rsidRPr="007C0692" w:rsidRDefault="00C65E20" w:rsidP="00014F64">
      <w:pPr>
        <w:jc w:val="both"/>
        <w:rPr>
          <w:rFonts w:cstheme="minorHAnsi"/>
          <w:sz w:val="20"/>
          <w:szCs w:val="20"/>
        </w:rPr>
      </w:pPr>
    </w:p>
    <w:p w14:paraId="5F71B417" w14:textId="77777777" w:rsidR="00C756A8" w:rsidRPr="007C0692" w:rsidRDefault="00C756A8" w:rsidP="00C756A8">
      <w:pPr>
        <w:jc w:val="both"/>
        <w:rPr>
          <w:rFonts w:cstheme="minorHAnsi"/>
          <w:sz w:val="20"/>
          <w:szCs w:val="20"/>
        </w:rPr>
      </w:pPr>
      <w:r w:rsidRPr="007C0692">
        <w:rPr>
          <w:rFonts w:cstheme="minorHAnsi"/>
          <w:sz w:val="20"/>
          <w:szCs w:val="20"/>
        </w:rPr>
        <w:t>Selection will be made in accordance with the published Solicitation Document. Firm(s) must be properly licensed in the State of Florida at the time of submittal.</w:t>
      </w:r>
    </w:p>
    <w:p w14:paraId="2816D2AA" w14:textId="77777777" w:rsidR="00C90E7C" w:rsidRPr="007C0692" w:rsidRDefault="00C90E7C" w:rsidP="001E6D5E">
      <w:pPr>
        <w:jc w:val="both"/>
        <w:rPr>
          <w:rFonts w:cstheme="minorHAnsi"/>
          <w:b/>
          <w:bCs/>
          <w:sz w:val="20"/>
          <w:szCs w:val="20"/>
        </w:rPr>
      </w:pPr>
    </w:p>
    <w:p w14:paraId="0E9C8459" w14:textId="5EDD1BA0" w:rsidR="001E6D5E" w:rsidRPr="007C0692" w:rsidRDefault="001E6D5E" w:rsidP="001E6D5E">
      <w:pPr>
        <w:jc w:val="both"/>
        <w:rPr>
          <w:rFonts w:cstheme="minorHAnsi"/>
          <w:sz w:val="20"/>
          <w:szCs w:val="20"/>
        </w:rPr>
      </w:pPr>
      <w:r w:rsidRPr="007C0692">
        <w:rPr>
          <w:rFonts w:cstheme="minorHAnsi"/>
          <w:b/>
          <w:sz w:val="20"/>
          <w:szCs w:val="20"/>
        </w:rPr>
        <w:t>RESPONSE DUE DATE:</w:t>
      </w:r>
      <w:r w:rsidRPr="007C0692">
        <w:rPr>
          <w:rFonts w:cstheme="minorHAnsi"/>
          <w:sz w:val="20"/>
          <w:szCs w:val="20"/>
        </w:rPr>
        <w:t xml:space="preserve"> </w:t>
      </w:r>
      <w:r w:rsidR="00455910" w:rsidRPr="00455910">
        <w:rPr>
          <w:rFonts w:cstheme="minorHAnsi"/>
          <w:sz w:val="20"/>
          <w:szCs w:val="20"/>
        </w:rPr>
        <w:t>Ju</w:t>
      </w:r>
      <w:r w:rsidR="0077307E">
        <w:rPr>
          <w:rFonts w:cstheme="minorHAnsi"/>
          <w:sz w:val="20"/>
          <w:szCs w:val="20"/>
        </w:rPr>
        <w:t>ly 9</w:t>
      </w:r>
      <w:r w:rsidR="00455910" w:rsidRPr="00455910">
        <w:rPr>
          <w:rFonts w:cstheme="minorHAnsi"/>
          <w:sz w:val="20"/>
          <w:szCs w:val="20"/>
        </w:rPr>
        <w:t>, 2026,</w:t>
      </w:r>
      <w:r w:rsidRPr="007C0692">
        <w:rPr>
          <w:rFonts w:cstheme="minorHAnsi"/>
          <w:sz w:val="20"/>
          <w:szCs w:val="20"/>
        </w:rPr>
        <w:t xml:space="preserve"> no later than </w:t>
      </w:r>
      <w:r w:rsidR="00455910">
        <w:rPr>
          <w:rFonts w:cstheme="minorHAnsi"/>
          <w:sz w:val="20"/>
          <w:szCs w:val="20"/>
        </w:rPr>
        <w:t>1:45 PM</w:t>
      </w:r>
      <w:r w:rsidRPr="007C0692">
        <w:rPr>
          <w:rFonts w:cstheme="minorHAnsi"/>
          <w:sz w:val="20"/>
          <w:szCs w:val="20"/>
        </w:rPr>
        <w:t>.</w:t>
      </w:r>
    </w:p>
    <w:p w14:paraId="258E13D7" w14:textId="77777777" w:rsidR="001E6D5E" w:rsidRPr="007C0692" w:rsidRDefault="001E6D5E" w:rsidP="001E6D5E">
      <w:pPr>
        <w:jc w:val="both"/>
        <w:rPr>
          <w:rFonts w:cstheme="minorHAnsi"/>
          <w:sz w:val="20"/>
          <w:szCs w:val="20"/>
        </w:rPr>
      </w:pPr>
    </w:p>
    <w:p w14:paraId="569BD9D9" w14:textId="4BBDF6B9" w:rsidR="00165E49" w:rsidRPr="007C0692" w:rsidRDefault="00165E49" w:rsidP="00165E49">
      <w:pPr>
        <w:autoSpaceDE w:val="0"/>
        <w:autoSpaceDN w:val="0"/>
        <w:adjustRightInd w:val="0"/>
        <w:jc w:val="both"/>
        <w:rPr>
          <w:rFonts w:cstheme="minorHAnsi"/>
          <w:b/>
          <w:color w:val="0000FF" w:themeColor="hyperlink"/>
          <w:sz w:val="20"/>
          <w:szCs w:val="20"/>
          <w:u w:val="single"/>
        </w:rPr>
      </w:pPr>
      <w:r w:rsidRPr="007C0692">
        <w:rPr>
          <w:rFonts w:cstheme="minorHAnsi"/>
          <w:b/>
          <w:sz w:val="20"/>
          <w:szCs w:val="20"/>
        </w:rPr>
        <w:t>INSTRUCTIONS FOR SUBMITTAL:</w:t>
      </w:r>
      <w:r w:rsidRPr="007C0692">
        <w:rPr>
          <w:rFonts w:cstheme="minorHAnsi"/>
          <w:sz w:val="20"/>
          <w:szCs w:val="20"/>
        </w:rPr>
        <w:t xml:space="preserve"> Firms interested in being considered for this project should access  </w:t>
      </w:r>
      <w:hyperlink r:id="rId7" w:history="1">
        <w:r w:rsidRPr="007C0692">
          <w:rPr>
            <w:rFonts w:cstheme="minorHAnsi"/>
            <w:sz w:val="20"/>
            <w:szCs w:val="20"/>
          </w:rPr>
          <w:t>the</w:t>
        </w:r>
      </w:hyperlink>
      <w:r w:rsidRPr="007C0692">
        <w:rPr>
          <w:rFonts w:cstheme="minorHAnsi"/>
          <w:sz w:val="20"/>
          <w:szCs w:val="20"/>
        </w:rPr>
        <w:t xml:space="preserve"> Solicitation </w:t>
      </w:r>
      <w:r w:rsidRPr="00E4693A">
        <w:rPr>
          <w:rFonts w:cstheme="minorHAnsi"/>
          <w:sz w:val="20"/>
          <w:szCs w:val="20"/>
        </w:rPr>
        <w:t xml:space="preserve">Document from: </w:t>
      </w:r>
      <w:hyperlink r:id="rId8" w:history="1">
        <w:r w:rsidR="00EB0915" w:rsidRPr="00EB0915">
          <w:rPr>
            <w:color w:val="0000FF"/>
            <w:u w:val="single"/>
          </w:rPr>
          <w:t>Purchasing | Florida School for the Deaf &amp; the Blind</w:t>
        </w:r>
      </w:hyperlink>
      <w:r w:rsidRPr="00E4693A">
        <w:rPr>
          <w:rFonts w:cstheme="minorHAnsi"/>
          <w:sz w:val="20"/>
          <w:szCs w:val="20"/>
        </w:rPr>
        <w:t xml:space="preserve"> Click “</w:t>
      </w:r>
      <w:r w:rsidR="00E4693A" w:rsidRPr="00E4693A">
        <w:rPr>
          <w:rFonts w:cstheme="minorHAnsi"/>
          <w:sz w:val="20"/>
          <w:szCs w:val="20"/>
        </w:rPr>
        <w:t xml:space="preserve">View </w:t>
      </w:r>
      <w:r w:rsidR="00EB0915">
        <w:rPr>
          <w:rFonts w:cstheme="minorHAnsi"/>
          <w:sz w:val="20"/>
          <w:szCs w:val="20"/>
        </w:rPr>
        <w:t>Active</w:t>
      </w:r>
      <w:r w:rsidRPr="00E4693A">
        <w:rPr>
          <w:rFonts w:cstheme="minorHAnsi"/>
          <w:sz w:val="20"/>
          <w:szCs w:val="20"/>
        </w:rPr>
        <w:t xml:space="preserve"> Competitive Solicitations” and navigate to </w:t>
      </w:r>
      <w:r w:rsidR="00C756A8" w:rsidRPr="00E4693A">
        <w:rPr>
          <w:rFonts w:cstheme="minorHAnsi"/>
          <w:sz w:val="20"/>
          <w:szCs w:val="20"/>
        </w:rPr>
        <w:t xml:space="preserve">the </w:t>
      </w:r>
      <w:r w:rsidRPr="00E4693A">
        <w:rPr>
          <w:rFonts w:cstheme="minorHAnsi"/>
          <w:sz w:val="20"/>
          <w:szCs w:val="20"/>
        </w:rPr>
        <w:t xml:space="preserve">project folder. </w:t>
      </w:r>
      <w:r w:rsidRPr="00E4693A">
        <w:rPr>
          <w:rFonts w:cstheme="minorHAnsi"/>
          <w:b/>
          <w:sz w:val="20"/>
          <w:szCs w:val="20"/>
        </w:rPr>
        <w:t xml:space="preserve">RESPONDENTS ARE RESPONSIBLE for checking the FSDB website for </w:t>
      </w:r>
      <w:r w:rsidR="00EB0915">
        <w:rPr>
          <w:rFonts w:cstheme="minorHAnsi"/>
          <w:b/>
          <w:sz w:val="20"/>
          <w:szCs w:val="20"/>
        </w:rPr>
        <w:t>a</w:t>
      </w:r>
      <w:r w:rsidRPr="00E4693A">
        <w:rPr>
          <w:rFonts w:cstheme="minorHAnsi"/>
          <w:b/>
          <w:sz w:val="20"/>
          <w:szCs w:val="20"/>
        </w:rPr>
        <w:t>mendments and add</w:t>
      </w:r>
      <w:r w:rsidRPr="007C0692">
        <w:rPr>
          <w:rFonts w:cstheme="minorHAnsi"/>
          <w:b/>
          <w:sz w:val="20"/>
          <w:szCs w:val="20"/>
        </w:rPr>
        <w:t>en</w:t>
      </w:r>
      <w:r w:rsidR="00EB0915">
        <w:rPr>
          <w:rFonts w:cstheme="minorHAnsi"/>
          <w:b/>
          <w:sz w:val="20"/>
          <w:szCs w:val="20"/>
        </w:rPr>
        <w:t>da</w:t>
      </w:r>
      <w:r w:rsidRPr="007C0692">
        <w:rPr>
          <w:rFonts w:cstheme="minorHAnsi"/>
          <w:b/>
          <w:sz w:val="20"/>
          <w:szCs w:val="20"/>
        </w:rPr>
        <w:t>. Failure to comply with any changes published to the FSDB website may be grounds for rejecting a proposal.</w:t>
      </w:r>
    </w:p>
    <w:p w14:paraId="34014342" w14:textId="77777777" w:rsidR="00014F64" w:rsidRPr="007C0692" w:rsidRDefault="00014F64" w:rsidP="00014F64">
      <w:pPr>
        <w:autoSpaceDE w:val="0"/>
        <w:autoSpaceDN w:val="0"/>
        <w:adjustRightInd w:val="0"/>
        <w:jc w:val="both"/>
        <w:rPr>
          <w:rStyle w:val="Hyperlink"/>
          <w:rFonts w:cstheme="minorHAnsi"/>
          <w:sz w:val="20"/>
          <w:szCs w:val="20"/>
        </w:rPr>
      </w:pPr>
    </w:p>
    <w:p w14:paraId="1F56C823" w14:textId="609DFD73" w:rsidR="00434A20" w:rsidRPr="007C0692" w:rsidRDefault="00434A20" w:rsidP="005468F9">
      <w:pPr>
        <w:rPr>
          <w:rFonts w:cstheme="minorHAnsi"/>
          <w:sz w:val="20"/>
          <w:szCs w:val="20"/>
        </w:rPr>
      </w:pPr>
      <w:r w:rsidRPr="007C0692">
        <w:rPr>
          <w:rFonts w:cstheme="minorHAnsi"/>
          <w:b/>
          <w:sz w:val="20"/>
          <w:szCs w:val="20"/>
        </w:rPr>
        <w:t>Primary Contact:</w:t>
      </w:r>
      <w:r w:rsidR="005468F9" w:rsidRPr="007C0692">
        <w:rPr>
          <w:rFonts w:cstheme="minorHAnsi"/>
          <w:b/>
          <w:sz w:val="20"/>
          <w:szCs w:val="20"/>
        </w:rPr>
        <w:t xml:space="preserve"> Please submit all questions by e-mail to: </w:t>
      </w:r>
      <w:r w:rsidR="00455910">
        <w:rPr>
          <w:rFonts w:cstheme="minorHAnsi"/>
          <w:sz w:val="20"/>
          <w:szCs w:val="20"/>
        </w:rPr>
        <w:t>Elizabeth Nimitz</w:t>
      </w:r>
      <w:r w:rsidRPr="007C0692">
        <w:rPr>
          <w:rFonts w:cstheme="minorHAnsi"/>
          <w:sz w:val="20"/>
          <w:szCs w:val="20"/>
        </w:rPr>
        <w:t xml:space="preserve">, </w:t>
      </w:r>
      <w:r w:rsidR="00EC7F6A">
        <w:rPr>
          <w:rFonts w:cstheme="minorHAnsi"/>
          <w:sz w:val="20"/>
          <w:szCs w:val="20"/>
        </w:rPr>
        <w:t>Purchasing Analyst</w:t>
      </w:r>
      <w:r w:rsidR="005468F9" w:rsidRPr="007C0692">
        <w:rPr>
          <w:rFonts w:cstheme="minorHAnsi"/>
          <w:sz w:val="20"/>
          <w:szCs w:val="20"/>
        </w:rPr>
        <w:t xml:space="preserve"> </w:t>
      </w:r>
      <w:hyperlink r:id="rId9" w:history="1">
        <w:r w:rsidR="00455910" w:rsidRPr="00170033">
          <w:rPr>
            <w:rStyle w:val="Hyperlink"/>
            <w:rFonts w:cstheme="minorHAnsi"/>
            <w:b/>
            <w:sz w:val="20"/>
            <w:szCs w:val="20"/>
          </w:rPr>
          <w:t>nimitze@fsdbk12.org</w:t>
        </w:r>
      </w:hyperlink>
      <w:r w:rsidR="00455910">
        <w:rPr>
          <w:rFonts w:cstheme="minorHAnsi"/>
          <w:b/>
          <w:sz w:val="20"/>
          <w:szCs w:val="20"/>
        </w:rPr>
        <w:t xml:space="preserve">, </w:t>
      </w:r>
      <w:r w:rsidR="00E67981" w:rsidRPr="00E67981">
        <w:rPr>
          <w:rFonts w:cstheme="minorHAnsi"/>
          <w:bCs/>
          <w:sz w:val="20"/>
          <w:szCs w:val="20"/>
        </w:rPr>
        <w:t>and</w:t>
      </w:r>
      <w:r w:rsidR="00E67981">
        <w:rPr>
          <w:rFonts w:cstheme="minorHAnsi"/>
          <w:b/>
          <w:sz w:val="20"/>
          <w:szCs w:val="20"/>
        </w:rPr>
        <w:t xml:space="preserve"> </w:t>
      </w:r>
      <w:r w:rsidR="00E67981">
        <w:rPr>
          <w:rFonts w:cstheme="minorHAnsi"/>
          <w:sz w:val="20"/>
          <w:szCs w:val="20"/>
        </w:rPr>
        <w:t>Kim Whitwam</w:t>
      </w:r>
      <w:r w:rsidR="00E67981" w:rsidRPr="007C0692">
        <w:rPr>
          <w:rFonts w:cstheme="minorHAnsi"/>
          <w:sz w:val="20"/>
          <w:szCs w:val="20"/>
        </w:rPr>
        <w:t xml:space="preserve">, Director of Purchasing, </w:t>
      </w:r>
      <w:hyperlink r:id="rId10" w:history="1">
        <w:r w:rsidR="00E67981" w:rsidRPr="00B76634">
          <w:rPr>
            <w:rStyle w:val="Hyperlink"/>
            <w:rFonts w:cstheme="minorHAnsi"/>
            <w:b/>
            <w:sz w:val="20"/>
            <w:szCs w:val="20"/>
          </w:rPr>
          <w:t>whitwamk@fsdbk12.org</w:t>
        </w:r>
      </w:hyperlink>
      <w:r w:rsidR="00455910">
        <w:t>.</w:t>
      </w:r>
    </w:p>
    <w:p w14:paraId="5F48AEDF" w14:textId="77777777" w:rsidR="00B84378" w:rsidRPr="007C0692" w:rsidRDefault="00B84378" w:rsidP="001E6D5E">
      <w:pPr>
        <w:rPr>
          <w:rFonts w:cstheme="minorHAnsi"/>
        </w:rPr>
      </w:pPr>
    </w:p>
    <w:sectPr w:rsidR="00B84378" w:rsidRPr="007C069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01585" w14:textId="77777777" w:rsidR="00A52836" w:rsidRDefault="00A52836" w:rsidP="000B2DFA">
      <w:r>
        <w:separator/>
      </w:r>
    </w:p>
  </w:endnote>
  <w:endnote w:type="continuationSeparator" w:id="0">
    <w:p w14:paraId="75C6DE70" w14:textId="77777777" w:rsidR="00A52836" w:rsidRDefault="00A52836" w:rsidP="000B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D710C" w14:textId="03F8E84F" w:rsidR="000B2DFA" w:rsidRPr="000B2DFA" w:rsidRDefault="001E6D5E" w:rsidP="000B2DFA">
    <w:pPr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Competitive Solicitation </w:t>
    </w:r>
    <w:r w:rsidR="000B2DFA" w:rsidRPr="000B2DFA">
      <w:rPr>
        <w:rFonts w:ascii="Arial Narrow" w:hAnsi="Arial Narrow"/>
        <w:sz w:val="20"/>
      </w:rPr>
      <w:t>Advertisement</w:t>
    </w:r>
    <w:r w:rsidR="00E67981">
      <w:rPr>
        <w:rFonts w:ascii="Arial Narrow" w:hAnsi="Arial Narrow"/>
        <w:sz w:val="20"/>
      </w:rPr>
      <w:t xml:space="preserve"> for ITB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56F1" w14:textId="77777777" w:rsidR="00A52836" w:rsidRDefault="00A52836" w:rsidP="000B2DFA">
      <w:r>
        <w:separator/>
      </w:r>
    </w:p>
  </w:footnote>
  <w:footnote w:type="continuationSeparator" w:id="0">
    <w:p w14:paraId="3D9599DD" w14:textId="77777777" w:rsidR="00A52836" w:rsidRDefault="00A52836" w:rsidP="000B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2227"/>
    <w:multiLevelType w:val="hybridMultilevel"/>
    <w:tmpl w:val="B560C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264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F5"/>
    <w:rsid w:val="00014F64"/>
    <w:rsid w:val="0006183C"/>
    <w:rsid w:val="00086DB7"/>
    <w:rsid w:val="000B2DFA"/>
    <w:rsid w:val="00114B45"/>
    <w:rsid w:val="00165E49"/>
    <w:rsid w:val="001E6D5E"/>
    <w:rsid w:val="00237B2F"/>
    <w:rsid w:val="002F1F8F"/>
    <w:rsid w:val="00397F4C"/>
    <w:rsid w:val="003A2DEF"/>
    <w:rsid w:val="003A6C54"/>
    <w:rsid w:val="00434A20"/>
    <w:rsid w:val="00455910"/>
    <w:rsid w:val="004A0763"/>
    <w:rsid w:val="004C6205"/>
    <w:rsid w:val="005468F9"/>
    <w:rsid w:val="00556953"/>
    <w:rsid w:val="00597155"/>
    <w:rsid w:val="005E68A7"/>
    <w:rsid w:val="0071510B"/>
    <w:rsid w:val="0077307E"/>
    <w:rsid w:val="007C0692"/>
    <w:rsid w:val="00864C17"/>
    <w:rsid w:val="00866BB6"/>
    <w:rsid w:val="008735A9"/>
    <w:rsid w:val="008A1A61"/>
    <w:rsid w:val="008B2455"/>
    <w:rsid w:val="008E45F5"/>
    <w:rsid w:val="00925D77"/>
    <w:rsid w:val="00A52836"/>
    <w:rsid w:val="00A63FD0"/>
    <w:rsid w:val="00B24EDC"/>
    <w:rsid w:val="00B84378"/>
    <w:rsid w:val="00B92460"/>
    <w:rsid w:val="00C62FEE"/>
    <w:rsid w:val="00C65E20"/>
    <w:rsid w:val="00C756A8"/>
    <w:rsid w:val="00C75759"/>
    <w:rsid w:val="00C90E7C"/>
    <w:rsid w:val="00D33FE4"/>
    <w:rsid w:val="00D46E5C"/>
    <w:rsid w:val="00D53ECD"/>
    <w:rsid w:val="00D84AED"/>
    <w:rsid w:val="00DA5721"/>
    <w:rsid w:val="00E4693A"/>
    <w:rsid w:val="00E502CC"/>
    <w:rsid w:val="00E67981"/>
    <w:rsid w:val="00E81485"/>
    <w:rsid w:val="00EB0915"/>
    <w:rsid w:val="00EC7558"/>
    <w:rsid w:val="00EC7F6A"/>
    <w:rsid w:val="00F30FFE"/>
    <w:rsid w:val="00F55947"/>
    <w:rsid w:val="00F86DE0"/>
    <w:rsid w:val="00FF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B66CD"/>
  <w15:docId w15:val="{CF7C9C0D-9BC9-44AB-899E-7D7F5FFC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D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DFA"/>
  </w:style>
  <w:style w:type="paragraph" w:styleId="Footer">
    <w:name w:val="footer"/>
    <w:basedOn w:val="Normal"/>
    <w:link w:val="FooterChar"/>
    <w:uiPriority w:val="99"/>
    <w:unhideWhenUsed/>
    <w:rsid w:val="000B2D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DFA"/>
  </w:style>
  <w:style w:type="character" w:styleId="Hyperlink">
    <w:name w:val="Hyperlink"/>
    <w:basedOn w:val="DefaultParagraphFont"/>
    <w:uiPriority w:val="99"/>
    <w:unhideWhenUsed/>
    <w:rsid w:val="00237B2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7F4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99"/>
    <w:qFormat/>
    <w:rsid w:val="008735A9"/>
    <w:pPr>
      <w:widowControl w:val="0"/>
      <w:spacing w:after="200" w:line="276" w:lineRule="auto"/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971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dbk12.org/page/purchas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%5bOffline%20Files%5d\%5bTemplates%5d\VENDOR%20-TBA-TBA\Bid%20Docs\4-Promulgation\OLD%20TEMPLATES\th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whitwamk@fsdbk12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imitze@fsdbk12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1-CSM%20Offline%20Files\%5bTemplates%5d\VENDOR%20NAME-TBA-TBA\Bid%20Documents-xxx\3-Advertisements%20and%20Invitations\ITB-RFP-ITN-1%23-%23%23%23%20VBS%20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ITB-RFP-ITN-1#-### VBS Ad</Template>
  <TotalTime>33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FSDB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meyersc</dc:creator>
  <cp:lastModifiedBy>ELIZABETH NIMITZ</cp:lastModifiedBy>
  <cp:revision>3</cp:revision>
  <cp:lastPrinted>2018-12-04T13:03:00Z</cp:lastPrinted>
  <dcterms:created xsi:type="dcterms:W3CDTF">2026-05-05T11:15:00Z</dcterms:created>
  <dcterms:modified xsi:type="dcterms:W3CDTF">2026-06-04T18:39:00Z</dcterms:modified>
</cp:coreProperties>
</file>