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738A7E71" w:rsidR="00364A22" w:rsidRPr="002420F8" w:rsidRDefault="00D642E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</w:t>
      </w:r>
      <w:r w:rsidR="00C90220">
        <w:rPr>
          <w:rFonts w:ascii="Arial" w:hAnsi="Arial" w:cs="Arial"/>
          <w:b/>
          <w:sz w:val="20"/>
        </w:rPr>
        <w:t xml:space="preserve"> </w:t>
      </w:r>
      <w:r w:rsidR="003A1DA4">
        <w:rPr>
          <w:rFonts w:ascii="Arial" w:hAnsi="Arial" w:cs="Arial"/>
          <w:b/>
          <w:sz w:val="20"/>
        </w:rPr>
        <w:t>1</w:t>
      </w:r>
      <w:r w:rsidR="00C90220">
        <w:rPr>
          <w:rFonts w:ascii="Arial" w:hAnsi="Arial" w:cs="Arial"/>
          <w:b/>
          <w:sz w:val="20"/>
        </w:rPr>
        <w:t>, 202</w:t>
      </w:r>
      <w:r w:rsidR="00FD0B1E">
        <w:rPr>
          <w:rFonts w:ascii="Arial" w:hAnsi="Arial" w:cs="Arial"/>
          <w:b/>
          <w:sz w:val="20"/>
        </w:rPr>
        <w:t>6</w:t>
      </w:r>
    </w:p>
    <w:p w14:paraId="03C6B40F" w14:textId="77777777" w:rsidR="00364A22" w:rsidRPr="00A33D88" w:rsidRDefault="00364A22" w:rsidP="00364A22">
      <w:pPr>
        <w:rPr>
          <w:rFonts w:ascii="Arial" w:hAnsi="Arial" w:cs="Arial"/>
          <w:sz w:val="16"/>
          <w:szCs w:val="16"/>
        </w:rPr>
      </w:pPr>
    </w:p>
    <w:p w14:paraId="03C6B410" w14:textId="116A96FA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="00DF1E71">
        <w:rPr>
          <w:rFonts w:ascii="Arial" w:hAnsi="Arial" w:cs="Arial"/>
          <w:b/>
        </w:rPr>
        <w:t>All Interested 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A33D88" w:rsidRDefault="007D1D98" w:rsidP="007D1D98">
      <w:pPr>
        <w:rPr>
          <w:rFonts w:ascii="Arial" w:hAnsi="Arial" w:cs="Arial"/>
          <w:sz w:val="16"/>
          <w:szCs w:val="16"/>
        </w:rPr>
      </w:pPr>
    </w:p>
    <w:p w14:paraId="03C6B413" w14:textId="20874C03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FD0B1E" w:rsidRPr="00FD0B1E">
        <w:rPr>
          <w:rFonts w:ascii="Arial" w:hAnsi="Arial" w:cs="Arial"/>
          <w:sz w:val="20"/>
        </w:rPr>
        <w:t>26DPP01299</w:t>
      </w:r>
    </w:p>
    <w:p w14:paraId="6F83CB5D" w14:textId="3785252B" w:rsidR="008918DF" w:rsidRPr="008918DF" w:rsidRDefault="00C90220" w:rsidP="0040550A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Bid Solicitation </w:t>
      </w:r>
      <w:r w:rsidR="00FD0B1E" w:rsidRPr="00FD0B1E">
        <w:rPr>
          <w:rFonts w:ascii="Arial" w:hAnsi="Arial" w:cs="Arial"/>
          <w:b/>
        </w:rPr>
        <w:t>T3133 Large Bucket Truck, 37,000 LB. GVWR Heavy Duty Truck Cab and Chassis with Utility Body, Aerial Lift and Accessories – Statewide - Rebid</w:t>
      </w:r>
    </w:p>
    <w:p w14:paraId="6EF17CBC" w14:textId="04F8F8AF" w:rsidR="003069D9" w:rsidRPr="00A33D88" w:rsidRDefault="003069D9" w:rsidP="00230937">
      <w:pPr>
        <w:rPr>
          <w:rFonts w:ascii="Arial" w:hAnsi="Arial" w:cs="Arial"/>
          <w:b/>
          <w:sz w:val="16"/>
          <w:szCs w:val="16"/>
        </w:rPr>
      </w:pPr>
    </w:p>
    <w:p w14:paraId="3A0BFDE0" w14:textId="7C2E1181" w:rsidR="008F34C7" w:rsidRPr="00D642E0" w:rsidRDefault="004741BB" w:rsidP="008F34C7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8F34C7" w:rsidRPr="00D642E0">
        <w:rPr>
          <w:rFonts w:ascii="Arial" w:hAnsi="Arial" w:cs="Arial"/>
          <w:b/>
          <w:strike/>
        </w:rPr>
        <w:t xml:space="preserve">Quote Opening Date: </w:t>
      </w:r>
      <w:r w:rsidR="00FD0B1E" w:rsidRPr="00D642E0">
        <w:rPr>
          <w:rFonts w:ascii="Arial" w:hAnsi="Arial" w:cs="Arial"/>
          <w:b/>
          <w:strike/>
          <w:u w:val="single"/>
        </w:rPr>
        <w:t>May</w:t>
      </w:r>
      <w:r w:rsidR="008F34C7" w:rsidRPr="00D642E0">
        <w:rPr>
          <w:rFonts w:ascii="Arial" w:hAnsi="Arial" w:cs="Arial"/>
          <w:b/>
          <w:strike/>
          <w:u w:val="single"/>
        </w:rPr>
        <w:t xml:space="preserve"> </w:t>
      </w:r>
      <w:r w:rsidR="00FD0B1E" w:rsidRPr="00D642E0">
        <w:rPr>
          <w:rFonts w:ascii="Arial" w:hAnsi="Arial" w:cs="Arial"/>
          <w:b/>
          <w:strike/>
          <w:u w:val="single"/>
        </w:rPr>
        <w:t>29</w:t>
      </w:r>
      <w:r w:rsidR="008F34C7" w:rsidRPr="00D642E0">
        <w:rPr>
          <w:rFonts w:ascii="Arial" w:hAnsi="Arial" w:cs="Arial"/>
          <w:b/>
          <w:strike/>
          <w:u w:val="single"/>
        </w:rPr>
        <w:t>, 202</w:t>
      </w:r>
      <w:r w:rsidR="00FD0B1E" w:rsidRPr="00D642E0">
        <w:rPr>
          <w:rFonts w:ascii="Arial" w:hAnsi="Arial" w:cs="Arial"/>
          <w:b/>
          <w:strike/>
          <w:u w:val="single"/>
        </w:rPr>
        <w:t>6</w:t>
      </w:r>
      <w:r w:rsidR="008F34C7" w:rsidRPr="00D642E0">
        <w:rPr>
          <w:rFonts w:ascii="Arial" w:hAnsi="Arial" w:cs="Arial"/>
          <w:b/>
          <w:strike/>
        </w:rPr>
        <w:t xml:space="preserve"> (2:00 p.m. Eastern Time)</w:t>
      </w:r>
    </w:p>
    <w:p w14:paraId="6DA9EC7A" w14:textId="34045C99" w:rsidR="00D642E0" w:rsidRPr="00D642E0" w:rsidRDefault="008F34C7" w:rsidP="00D642E0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D642E0" w:rsidRPr="00D642E0">
        <w:rPr>
          <w:rFonts w:ascii="Arial" w:hAnsi="Arial" w:cs="Arial"/>
          <w:b/>
          <w:color w:val="FF0000"/>
        </w:rPr>
        <w:t xml:space="preserve">REVISED Quote Opening Date: </w:t>
      </w:r>
      <w:r w:rsidR="009271CD">
        <w:rPr>
          <w:rFonts w:ascii="Arial" w:hAnsi="Arial" w:cs="Arial"/>
          <w:b/>
          <w:color w:val="FF0000"/>
        </w:rPr>
        <w:t>June</w:t>
      </w:r>
      <w:r w:rsidR="00D642E0" w:rsidRPr="00D642E0">
        <w:rPr>
          <w:rFonts w:ascii="Arial" w:hAnsi="Arial" w:cs="Arial"/>
          <w:b/>
          <w:color w:val="FF0000"/>
        </w:rPr>
        <w:t xml:space="preserve"> </w:t>
      </w:r>
      <w:r w:rsidR="009271CD">
        <w:rPr>
          <w:rFonts w:ascii="Arial" w:hAnsi="Arial" w:cs="Arial"/>
          <w:b/>
          <w:color w:val="FF0000"/>
        </w:rPr>
        <w:t>1</w:t>
      </w:r>
      <w:r w:rsidR="004B590D">
        <w:rPr>
          <w:rFonts w:ascii="Arial" w:hAnsi="Arial" w:cs="Arial"/>
          <w:b/>
          <w:color w:val="FF0000"/>
        </w:rPr>
        <w:t>2</w:t>
      </w:r>
      <w:r w:rsidR="00D642E0" w:rsidRPr="00D642E0">
        <w:rPr>
          <w:rFonts w:ascii="Arial" w:hAnsi="Arial" w:cs="Arial"/>
          <w:b/>
          <w:color w:val="FF0000"/>
        </w:rPr>
        <w:t>, 202</w:t>
      </w:r>
      <w:r w:rsidR="009271CD">
        <w:rPr>
          <w:rFonts w:ascii="Arial" w:hAnsi="Arial" w:cs="Arial"/>
          <w:b/>
          <w:color w:val="FF0000"/>
        </w:rPr>
        <w:t>6</w:t>
      </w:r>
      <w:r w:rsidR="00D642E0" w:rsidRPr="00D642E0">
        <w:rPr>
          <w:rFonts w:ascii="Arial" w:hAnsi="Arial" w:cs="Arial"/>
          <w:b/>
          <w:color w:val="FF0000"/>
        </w:rPr>
        <w:t xml:space="preserve"> (2:00 p.m. Eastern Time)</w:t>
      </w:r>
    </w:p>
    <w:p w14:paraId="79174A3F" w14:textId="2AE1EC19" w:rsidR="008F34C7" w:rsidRDefault="008F34C7" w:rsidP="008F34C7">
      <w:pPr>
        <w:tabs>
          <w:tab w:val="left" w:pos="0"/>
        </w:tabs>
        <w:outlineLvl w:val="0"/>
        <w:rPr>
          <w:b/>
        </w:rPr>
      </w:pPr>
      <w:r>
        <w:rPr>
          <w:rFonts w:ascii="Arial" w:hAnsi="Arial" w:cs="Arial"/>
          <w:b/>
        </w:rPr>
        <w:t xml:space="preserve">                                          </w:t>
      </w:r>
    </w:p>
    <w:p w14:paraId="06397666" w14:textId="77777777" w:rsidR="00A33D88" w:rsidRPr="00A33D88" w:rsidRDefault="00A33D8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16"/>
          <w:szCs w:val="16"/>
        </w:rPr>
      </w:pPr>
    </w:p>
    <w:p w14:paraId="03C6B41B" w14:textId="5B4AFD5D" w:rsidR="00364A22" w:rsidRDefault="007D1D98" w:rsidP="00D2148C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E5258">
        <w:rPr>
          <w:rFonts w:ascii="Arial" w:hAnsi="Arial" w:cs="Arial"/>
          <w:i w:val="0"/>
          <w:sz w:val="20"/>
        </w:rPr>
        <w:t>Bid Amendment #</w:t>
      </w:r>
      <w:r w:rsidR="00D642E0">
        <w:rPr>
          <w:rFonts w:ascii="Arial" w:hAnsi="Arial" w:cs="Arial"/>
          <w:i w:val="0"/>
          <w:sz w:val="20"/>
        </w:rPr>
        <w:t>2</w:t>
      </w:r>
    </w:p>
    <w:p w14:paraId="4AA3D9A0" w14:textId="77777777" w:rsidR="007F513A" w:rsidRPr="00247B3C" w:rsidRDefault="007F513A" w:rsidP="00247B3C"/>
    <w:p w14:paraId="03C6B41C" w14:textId="1048CC2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E5258">
        <w:rPr>
          <w:rFonts w:ascii="Arial" w:hAnsi="Arial" w:cs="Arial"/>
        </w:rPr>
        <w:t>The following constitutes Bid Amendment #</w:t>
      </w:r>
      <w:r w:rsidR="009271CD">
        <w:rPr>
          <w:rFonts w:ascii="Arial" w:hAnsi="Arial" w:cs="Arial"/>
        </w:rPr>
        <w:t>2</w:t>
      </w:r>
      <w:r w:rsidRPr="008E5258">
        <w:rPr>
          <w:rFonts w:ascii="Arial" w:hAnsi="Arial" w:cs="Arial"/>
        </w:rPr>
        <w:t xml:space="preserve"> t</w:t>
      </w:r>
      <w:r w:rsidRPr="008918DF">
        <w:rPr>
          <w:rFonts w:ascii="Arial" w:hAnsi="Arial" w:cs="Arial"/>
        </w:rPr>
        <w:t xml:space="preserve">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A33D88" w:rsidRDefault="007D1D98" w:rsidP="008918D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A33D88">
        <w:rPr>
          <w:rFonts w:ascii="Arial" w:hAnsi="Arial" w:cs="Arial"/>
          <w:sz w:val="16"/>
          <w:szCs w:val="16"/>
        </w:rPr>
        <w:t xml:space="preserve">  </w:t>
      </w:r>
    </w:p>
    <w:p w14:paraId="49FBFF0A" w14:textId="77777777" w:rsidR="00766462" w:rsidRDefault="007D1D98" w:rsidP="00FE414B">
      <w:pPr>
        <w:tabs>
          <w:tab w:val="left" w:pos="0"/>
        </w:tabs>
        <w:jc w:val="both"/>
        <w:rPr>
          <w:rFonts w:ascii="Arial" w:hAnsi="Arial" w:cs="Arial"/>
        </w:rPr>
      </w:pPr>
      <w:r w:rsidRPr="00FE414B">
        <w:rPr>
          <w:rFonts w:ascii="Arial" w:hAnsi="Arial" w:cs="Arial"/>
        </w:rPr>
        <w:t xml:space="preserve">This </w:t>
      </w:r>
      <w:r w:rsidR="00490B0F" w:rsidRPr="00FE414B">
        <w:rPr>
          <w:rFonts w:ascii="Arial" w:hAnsi="Arial" w:cs="Arial"/>
        </w:rPr>
        <w:t>B</w:t>
      </w:r>
      <w:r w:rsidRPr="00FE414B">
        <w:rPr>
          <w:rFonts w:ascii="Arial" w:hAnsi="Arial" w:cs="Arial"/>
        </w:rPr>
        <w:t xml:space="preserve">id </w:t>
      </w:r>
      <w:r w:rsidR="00490B0F" w:rsidRPr="00FE414B">
        <w:rPr>
          <w:rFonts w:ascii="Arial" w:hAnsi="Arial" w:cs="Arial"/>
        </w:rPr>
        <w:t>A</w:t>
      </w:r>
      <w:r w:rsidRPr="00FE414B">
        <w:rPr>
          <w:rFonts w:ascii="Arial" w:hAnsi="Arial" w:cs="Arial"/>
        </w:rPr>
        <w:t>mendment</w:t>
      </w:r>
      <w:r w:rsidR="00A233DA" w:rsidRPr="00FE414B">
        <w:rPr>
          <w:rFonts w:ascii="Arial" w:hAnsi="Arial" w:cs="Arial"/>
        </w:rPr>
        <w:t xml:space="preserve"> includes</w:t>
      </w:r>
      <w:r w:rsidR="00766462">
        <w:rPr>
          <w:rFonts w:ascii="Arial" w:hAnsi="Arial" w:cs="Arial"/>
        </w:rPr>
        <w:t>:</w:t>
      </w:r>
      <w:r w:rsidRPr="00FE414B">
        <w:rPr>
          <w:rFonts w:ascii="Arial" w:hAnsi="Arial" w:cs="Arial"/>
        </w:rPr>
        <w:t xml:space="preserve"> </w:t>
      </w:r>
    </w:p>
    <w:p w14:paraId="4398598F" w14:textId="77777777" w:rsidR="009271CD" w:rsidRDefault="009271CD" w:rsidP="00FE414B">
      <w:pPr>
        <w:tabs>
          <w:tab w:val="left" w:pos="0"/>
        </w:tabs>
        <w:jc w:val="both"/>
        <w:rPr>
          <w:rFonts w:ascii="Arial" w:hAnsi="Arial" w:cs="Arial"/>
        </w:rPr>
      </w:pPr>
    </w:p>
    <w:p w14:paraId="2484A038" w14:textId="41F413B0" w:rsidR="00831698" w:rsidRDefault="004B590D" w:rsidP="009271CD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4B590D">
        <w:rPr>
          <w:rFonts w:ascii="Arial" w:hAnsi="Arial" w:cs="Arial"/>
        </w:rPr>
        <w:t xml:space="preserve">Please note that the Quote opening date has changed from May 29, 2026 to June 12, 2026.  Please refer to the revised T3133 Bid Solicitation titled </w:t>
      </w:r>
      <w:r w:rsidRPr="006866ED">
        <w:rPr>
          <w:rFonts w:ascii="Arial" w:hAnsi="Arial" w:cs="Arial"/>
          <w:i/>
          <w:iCs/>
        </w:rPr>
        <w:t>“T3133 26DPP01299 Revised Bid Solicitation 6.01.26</w:t>
      </w:r>
      <w:r w:rsidR="009271CD" w:rsidRPr="006866ED">
        <w:rPr>
          <w:rFonts w:ascii="Arial" w:hAnsi="Arial" w:cs="Arial"/>
          <w:i/>
          <w:iCs/>
        </w:rPr>
        <w:t>.</w:t>
      </w:r>
      <w:r w:rsidR="00C83830" w:rsidRPr="006866ED">
        <w:rPr>
          <w:rFonts w:ascii="Arial" w:hAnsi="Arial" w:cs="Arial"/>
          <w:i/>
          <w:iCs/>
        </w:rPr>
        <w:t>”</w:t>
      </w:r>
    </w:p>
    <w:p w14:paraId="0F035BCA" w14:textId="5B923EF2" w:rsidR="00831698" w:rsidRPr="00A33D88" w:rsidRDefault="00831698" w:rsidP="00831698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14:paraId="314B6583" w14:textId="77777777" w:rsidR="00230937" w:rsidRPr="00230937" w:rsidRDefault="00230937" w:rsidP="00230937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6FA5CA7F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5E7ECF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A33D88" w:rsidRDefault="007D1D98" w:rsidP="008918D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216D51F3" w14:textId="54FE4B2C" w:rsidR="00FD2042" w:rsidRDefault="00FE414B" w:rsidP="006158B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1367E9">
        <w:rPr>
          <w:rFonts w:ascii="Arial" w:hAnsi="Arial" w:cs="Arial"/>
          <w:b/>
        </w:rPr>
        <w:lastRenderedPageBreak/>
        <w:t>Bid Solicitation #</w:t>
      </w:r>
      <w:r w:rsidRPr="008918DF">
        <w:rPr>
          <w:rFonts w:ascii="Arial" w:hAnsi="Arial" w:cs="Arial"/>
        </w:rPr>
        <w:t xml:space="preserve"> </w:t>
      </w:r>
      <w:r w:rsidR="00FD0B1E" w:rsidRPr="00FD0B1E">
        <w:rPr>
          <w:rFonts w:ascii="Arial" w:hAnsi="Arial" w:cs="Arial"/>
          <w:b/>
        </w:rPr>
        <w:t>26DPP01299</w:t>
      </w:r>
    </w:p>
    <w:p w14:paraId="7E3373F2" w14:textId="6E1966FD" w:rsidR="00FD2042" w:rsidRDefault="00FD0B1E" w:rsidP="006158B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FD0B1E">
        <w:rPr>
          <w:rFonts w:ascii="Arial" w:hAnsi="Arial" w:cs="Arial"/>
          <w:b/>
        </w:rPr>
        <w:t>T3133 Large Bucket Truck, 37,000 LB. GVWR Heavy Duty Truck Cab and Chassis with Utility Body, Aerial Lift and Accessories – Statewide - Rebid</w:t>
      </w:r>
    </w:p>
    <w:p w14:paraId="055A5021" w14:textId="77777777" w:rsidR="004139B2" w:rsidRPr="00917693" w:rsidRDefault="004139B2" w:rsidP="006158BF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16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9271CD" w:rsidRPr="009271CD" w14:paraId="23802681" w14:textId="77777777" w:rsidTr="00ED0A5F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6D683EA1" w14:textId="77777777" w:rsidR="009271CD" w:rsidRPr="009271CD" w:rsidRDefault="009271CD" w:rsidP="009271C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9271CD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53379E4A" w14:textId="77777777" w:rsidR="009271CD" w:rsidRPr="009271CD" w:rsidRDefault="009271CD" w:rsidP="009271C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9271CD">
              <w:rPr>
                <w:rFonts w:ascii="Arial" w:hAnsi="Arial" w:cs="Arial"/>
                <w:b/>
                <w:bCs/>
              </w:rPr>
              <w:t>Bid Solicitation</w:t>
            </w:r>
          </w:p>
          <w:p w14:paraId="17C05886" w14:textId="77777777" w:rsidR="009271CD" w:rsidRPr="009271CD" w:rsidRDefault="009271CD" w:rsidP="009271C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9271CD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910C5C6" w14:textId="0AFA087D" w:rsidR="009271CD" w:rsidRPr="009271CD" w:rsidRDefault="004B590D" w:rsidP="009271C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4B590D">
              <w:rPr>
                <w:rFonts w:ascii="Arial" w:hAnsi="Arial" w:cs="Arial"/>
                <w:b/>
                <w:bCs/>
              </w:rPr>
              <w:t>Bid Solicitation Revision</w:t>
            </w:r>
          </w:p>
        </w:tc>
      </w:tr>
      <w:tr w:rsidR="009271CD" w:rsidRPr="009271CD" w14:paraId="2E7297BD" w14:textId="77777777" w:rsidTr="00ED0A5F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FA15" w14:textId="77777777" w:rsidR="009271CD" w:rsidRPr="009271CD" w:rsidRDefault="009271CD" w:rsidP="009271CD">
            <w:pPr>
              <w:tabs>
                <w:tab w:val="left" w:pos="0"/>
              </w:tabs>
              <w:autoSpaceDN w:val="0"/>
              <w:jc w:val="center"/>
              <w:rPr>
                <w:rFonts w:ascii="Calibri" w:hAnsi="Calibri" w:cs="Calibri"/>
              </w:rPr>
            </w:pPr>
            <w:r w:rsidRPr="009271CD">
              <w:rPr>
                <w:rFonts w:ascii="Calibri" w:hAnsi="Calibri" w:cs="Calibr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BB98" w14:textId="77777777" w:rsidR="009271CD" w:rsidRPr="004B590D" w:rsidRDefault="009271CD" w:rsidP="009271C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</w:rPr>
            </w:pPr>
            <w:r w:rsidRPr="004B590D">
              <w:rPr>
                <w:rFonts w:ascii="Calibri" w:hAnsi="Calibri" w:cs="Calibri"/>
                <w:bCs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6007" w14:textId="4CD698FC" w:rsidR="009271CD" w:rsidRPr="004B590D" w:rsidRDefault="009271CD" w:rsidP="009271CD">
            <w:pPr>
              <w:rPr>
                <w:rFonts w:ascii="Calibri" w:hAnsi="Calibri" w:cs="Calibri"/>
                <w:bCs/>
              </w:rPr>
            </w:pPr>
            <w:r w:rsidRPr="004B590D">
              <w:rPr>
                <w:rFonts w:ascii="Calibri" w:hAnsi="Calibri" w:cs="Calibri"/>
                <w:bCs/>
              </w:rPr>
              <w:t>Please be advised that the Quote Opening Date has been changed from Friday, May 29, 2026 at 2:00 PM (EST) to Friday June 12, 2026 at 2:00 PM (EST).</w:t>
            </w:r>
          </w:p>
          <w:p w14:paraId="4820D405" w14:textId="77777777" w:rsidR="009271CD" w:rsidRPr="004B590D" w:rsidRDefault="009271CD" w:rsidP="009271CD">
            <w:pPr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</w:p>
        </w:tc>
      </w:tr>
    </w:tbl>
    <w:p w14:paraId="50BE403D" w14:textId="313B59FF" w:rsidR="007E56C8" w:rsidRPr="00917693" w:rsidRDefault="007E56C8" w:rsidP="00ED3B68">
      <w:pPr>
        <w:tabs>
          <w:tab w:val="left" w:pos="0"/>
        </w:tabs>
        <w:jc w:val="both"/>
        <w:rPr>
          <w:rFonts w:asciiTheme="minorHAnsi" w:hAnsiTheme="minorHAnsi" w:cstheme="minorHAnsi"/>
          <w:sz w:val="18"/>
        </w:rPr>
      </w:pPr>
    </w:p>
    <w:p w14:paraId="03C6B42D" w14:textId="5A9CA451" w:rsidR="00721BC8" w:rsidRPr="00917693" w:rsidRDefault="00721BC8" w:rsidP="00721BC8">
      <w:pPr>
        <w:tabs>
          <w:tab w:val="left" w:pos="0"/>
        </w:tabs>
        <w:rPr>
          <w:rFonts w:ascii="Arial" w:hAnsi="Arial" w:cs="Arial"/>
          <w:sz w:val="16"/>
        </w:rPr>
      </w:pPr>
    </w:p>
    <w:p w14:paraId="164F57AE" w14:textId="2BEE9464" w:rsidR="001D7625" w:rsidRDefault="001D7625">
      <w:pPr>
        <w:rPr>
          <w:rFonts w:ascii="Arial" w:hAnsi="Arial" w:cs="Arial"/>
        </w:rPr>
      </w:pPr>
    </w:p>
    <w:p w14:paraId="66171DAD" w14:textId="77777777" w:rsidR="00713040" w:rsidRPr="00DB1648" w:rsidRDefault="00713040" w:rsidP="005728B4">
      <w:pPr>
        <w:tabs>
          <w:tab w:val="left" w:pos="0"/>
        </w:tabs>
        <w:rPr>
          <w:rFonts w:ascii="Arial" w:hAnsi="Arial" w:cs="Arial"/>
          <w:sz w:val="2"/>
        </w:rPr>
      </w:pPr>
    </w:p>
    <w:p w14:paraId="5877C282" w14:textId="77777777" w:rsidR="00713040" w:rsidRDefault="00713040" w:rsidP="005728B4">
      <w:pPr>
        <w:tabs>
          <w:tab w:val="left" w:pos="0"/>
        </w:tabs>
        <w:rPr>
          <w:rFonts w:ascii="Arial" w:hAnsi="Arial" w:cs="Arial"/>
        </w:rPr>
      </w:pPr>
    </w:p>
    <w:sectPr w:rsidR="00713040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A755F" w14:textId="77777777" w:rsidR="00CC6947" w:rsidRDefault="00CC6947">
      <w:r>
        <w:separator/>
      </w:r>
    </w:p>
  </w:endnote>
  <w:endnote w:type="continuationSeparator" w:id="0">
    <w:p w14:paraId="1E52B65C" w14:textId="77777777" w:rsidR="00CC6947" w:rsidRDefault="00CC6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B7D297F" w:rsidR="00A02273" w:rsidRDefault="00A0227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BD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3C6B4B1" w14:textId="77777777" w:rsidR="00A02273" w:rsidRDefault="00A022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A02273" w:rsidRDefault="00A0227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A02273" w:rsidRPr="003048CF" w:rsidRDefault="00A02273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A02273" w:rsidRPr="003048CF" w:rsidRDefault="00A02273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9B7CD" w14:textId="77777777" w:rsidR="00CC6947" w:rsidRDefault="00CC6947">
      <w:r>
        <w:separator/>
      </w:r>
    </w:p>
  </w:footnote>
  <w:footnote w:type="continuationSeparator" w:id="0">
    <w:p w14:paraId="6CB2F7A4" w14:textId="77777777" w:rsidR="00CC6947" w:rsidRDefault="00CC6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A02273" w14:paraId="0F26F833" w14:textId="77777777" w:rsidTr="00BC49F1">
      <w:trPr>
        <w:trHeight w:val="1080"/>
        <w:jc w:val="center"/>
      </w:trPr>
      <w:tc>
        <w:tcPr>
          <w:tcW w:w="2880" w:type="dxa"/>
        </w:tcPr>
        <w:p w14:paraId="3BD5B027" w14:textId="77777777" w:rsidR="00A02273" w:rsidRDefault="00A02273" w:rsidP="00E242AB"/>
      </w:tc>
      <w:tc>
        <w:tcPr>
          <w:tcW w:w="5760" w:type="dxa"/>
          <w:vAlign w:val="center"/>
        </w:tcPr>
        <w:p w14:paraId="0FD38982" w14:textId="77777777" w:rsidR="00A02273" w:rsidRDefault="00A02273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A02273" w:rsidRDefault="00A02273" w:rsidP="00E242AB"/>
      </w:tc>
    </w:tr>
    <w:tr w:rsidR="00660BC9" w14:paraId="1D957A5A" w14:textId="77777777" w:rsidTr="00BC49F1">
      <w:trPr>
        <w:trHeight w:val="893"/>
        <w:jc w:val="center"/>
      </w:trPr>
      <w:tc>
        <w:tcPr>
          <w:tcW w:w="2880" w:type="dxa"/>
          <w:vAlign w:val="bottom"/>
        </w:tcPr>
        <w:p w14:paraId="5CDC371A" w14:textId="77777777" w:rsidR="00660BC9" w:rsidRPr="00DE79FE" w:rsidRDefault="00660BC9" w:rsidP="00660BC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Mikie Sherrill</w:t>
          </w:r>
        </w:p>
        <w:p w14:paraId="2C1746AC" w14:textId="073ACD3F" w:rsidR="00660BC9" w:rsidRPr="006359DD" w:rsidRDefault="00660BC9" w:rsidP="00660BC9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865B87" w14:textId="77777777" w:rsidR="00660BC9" w:rsidRPr="00952B78" w:rsidRDefault="00660BC9" w:rsidP="00660BC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14722A7B" w14:textId="77777777" w:rsidR="00660BC9" w:rsidRPr="00CD2155" w:rsidRDefault="00660BC9" w:rsidP="00660BC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AD45B64" w14:textId="77777777" w:rsidR="00660BC9" w:rsidRPr="00CD2155" w:rsidRDefault="00660BC9" w:rsidP="00660BC9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FC2F9B3" w14:textId="77777777" w:rsidR="00660BC9" w:rsidRPr="00CD2155" w:rsidRDefault="00660BC9" w:rsidP="00660BC9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35F210EF" w14:textId="77777777" w:rsidR="00660BC9" w:rsidRPr="00CD2155" w:rsidRDefault="00660BC9" w:rsidP="00660BC9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280708D" w14:textId="77777777" w:rsidR="00660BC9" w:rsidRPr="00CD2155" w:rsidRDefault="00660BC9" w:rsidP="00660BC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346A8EE4" w:rsidR="00660BC9" w:rsidRPr="006359DD" w:rsidRDefault="00660BC9" w:rsidP="00660BC9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3764258C" w14:textId="77777777" w:rsidR="00660BC9" w:rsidRPr="006359DD" w:rsidRDefault="00660BC9" w:rsidP="00660BC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3E15D3BC" w:rsidR="00660BC9" w:rsidRPr="006359DD" w:rsidRDefault="00660BC9" w:rsidP="00660BC9">
          <w:pPr>
            <w:jc w:val="center"/>
          </w:pPr>
          <w:r>
            <w:rPr>
              <w:i/>
              <w:color w:val="000080"/>
            </w:rPr>
            <w:t>S</w:t>
          </w:r>
          <w:r w:rsidRPr="006359DD">
            <w:rPr>
              <w:i/>
              <w:color w:val="000080"/>
            </w:rPr>
            <w:t>tate Treasurer</w:t>
          </w:r>
        </w:p>
      </w:tc>
    </w:tr>
    <w:tr w:rsidR="00660BC9" w14:paraId="4315D963" w14:textId="77777777" w:rsidTr="00BC49F1">
      <w:trPr>
        <w:trHeight w:val="892"/>
        <w:jc w:val="center"/>
      </w:trPr>
      <w:tc>
        <w:tcPr>
          <w:tcW w:w="2880" w:type="dxa"/>
          <w:vAlign w:val="bottom"/>
        </w:tcPr>
        <w:p w14:paraId="26B037E3" w14:textId="77777777" w:rsidR="00660BC9" w:rsidRPr="00DE79FE" w:rsidRDefault="00660BC9" w:rsidP="00660BC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Dr. Dale G. Caldwell</w:t>
          </w:r>
        </w:p>
        <w:p w14:paraId="7641B452" w14:textId="515CD2EF" w:rsidR="00660BC9" w:rsidRPr="006359DD" w:rsidRDefault="00660BC9" w:rsidP="00660BC9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660BC9" w:rsidRPr="006359DD" w:rsidRDefault="00660BC9" w:rsidP="00660BC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4DFA9869" w14:textId="77777777" w:rsidR="00660BC9" w:rsidRPr="006359DD" w:rsidRDefault="00660BC9" w:rsidP="00660BC9">
          <w:pPr>
            <w:jc w:val="center"/>
            <w:rPr>
              <w:smallCaps/>
              <w:color w:val="000080"/>
            </w:rPr>
          </w:pPr>
          <w:r w:rsidRPr="0065798B">
            <w:rPr>
              <w:smallCaps/>
              <w:color w:val="000080"/>
            </w:rPr>
            <w:t>Amy F. Davis Esq.</w:t>
          </w:r>
        </w:p>
        <w:p w14:paraId="1488118C" w14:textId="21B5C8E4" w:rsidR="00660BC9" w:rsidRPr="006359DD" w:rsidRDefault="00660BC9" w:rsidP="00660BC9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660BC9" w14:paraId="15BC600F" w14:textId="77777777" w:rsidTr="00BC49F1">
      <w:trPr>
        <w:jc w:val="center"/>
      </w:trPr>
      <w:tc>
        <w:tcPr>
          <w:tcW w:w="2880" w:type="dxa"/>
        </w:tcPr>
        <w:p w14:paraId="38418747" w14:textId="77777777" w:rsidR="00660BC9" w:rsidRPr="006359DD" w:rsidRDefault="00660BC9" w:rsidP="00660BC9"/>
      </w:tc>
      <w:tc>
        <w:tcPr>
          <w:tcW w:w="5760" w:type="dxa"/>
        </w:tcPr>
        <w:p w14:paraId="33178F02" w14:textId="56F6332B" w:rsidR="00660BC9" w:rsidRPr="006359DD" w:rsidRDefault="00660BC9" w:rsidP="00660BC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</w:tc>
      <w:tc>
        <w:tcPr>
          <w:tcW w:w="2880" w:type="dxa"/>
        </w:tcPr>
        <w:p w14:paraId="29D61A51" w14:textId="77777777" w:rsidR="00660BC9" w:rsidRPr="006359DD" w:rsidRDefault="00660BC9" w:rsidP="00660BC9"/>
      </w:tc>
    </w:tr>
  </w:tbl>
  <w:p w14:paraId="03C6B4BB" w14:textId="017E7320" w:rsidR="00A02273" w:rsidRDefault="00A02273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604C5"/>
    <w:multiLevelType w:val="hybridMultilevel"/>
    <w:tmpl w:val="3D7E8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2080734">
    <w:abstractNumId w:val="1"/>
  </w:num>
  <w:num w:numId="2" w16cid:durableId="1713117368">
    <w:abstractNumId w:val="1"/>
  </w:num>
  <w:num w:numId="3" w16cid:durableId="725177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RQGEiKNS5ybhCpZXfJDEFbFxzX2z0cKcz6oG743aDt/WAa/WnZr96zXad8Jh3mTOTNb2apZ884luJp8CqoFAPQ==" w:salt="C50t2tsUiVgr/mDEAF71J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3548"/>
    <w:rsid w:val="0001498B"/>
    <w:rsid w:val="000178AC"/>
    <w:rsid w:val="00017E0E"/>
    <w:rsid w:val="00027A25"/>
    <w:rsid w:val="00030FAD"/>
    <w:rsid w:val="0004455E"/>
    <w:rsid w:val="00047D91"/>
    <w:rsid w:val="00052193"/>
    <w:rsid w:val="00052433"/>
    <w:rsid w:val="000555F2"/>
    <w:rsid w:val="00056F9C"/>
    <w:rsid w:val="0006149B"/>
    <w:rsid w:val="00080562"/>
    <w:rsid w:val="000874BC"/>
    <w:rsid w:val="00087AC7"/>
    <w:rsid w:val="00096A78"/>
    <w:rsid w:val="000C3964"/>
    <w:rsid w:val="000C4005"/>
    <w:rsid w:val="000C4B46"/>
    <w:rsid w:val="000C7288"/>
    <w:rsid w:val="000C7991"/>
    <w:rsid w:val="000D0811"/>
    <w:rsid w:val="000D2AAE"/>
    <w:rsid w:val="000E3A83"/>
    <w:rsid w:val="000F21AF"/>
    <w:rsid w:val="00100891"/>
    <w:rsid w:val="001013EE"/>
    <w:rsid w:val="001036B6"/>
    <w:rsid w:val="00107168"/>
    <w:rsid w:val="00107963"/>
    <w:rsid w:val="001130EC"/>
    <w:rsid w:val="001236A1"/>
    <w:rsid w:val="00124FDD"/>
    <w:rsid w:val="001265C6"/>
    <w:rsid w:val="001367E9"/>
    <w:rsid w:val="0014035B"/>
    <w:rsid w:val="00142130"/>
    <w:rsid w:val="00142AAA"/>
    <w:rsid w:val="00160E56"/>
    <w:rsid w:val="00164EBC"/>
    <w:rsid w:val="001663F5"/>
    <w:rsid w:val="0018127C"/>
    <w:rsid w:val="00181280"/>
    <w:rsid w:val="00194DDF"/>
    <w:rsid w:val="001A6CBA"/>
    <w:rsid w:val="001C2992"/>
    <w:rsid w:val="001C68A5"/>
    <w:rsid w:val="001D0E4E"/>
    <w:rsid w:val="001D1ABC"/>
    <w:rsid w:val="001D7625"/>
    <w:rsid w:val="001E4E8E"/>
    <w:rsid w:val="001F34F3"/>
    <w:rsid w:val="0020175D"/>
    <w:rsid w:val="00202F19"/>
    <w:rsid w:val="00217B16"/>
    <w:rsid w:val="00221587"/>
    <w:rsid w:val="00230937"/>
    <w:rsid w:val="002370E4"/>
    <w:rsid w:val="002420F8"/>
    <w:rsid w:val="00242D2A"/>
    <w:rsid w:val="00247B3C"/>
    <w:rsid w:val="00250558"/>
    <w:rsid w:val="00257D6E"/>
    <w:rsid w:val="00260851"/>
    <w:rsid w:val="00266242"/>
    <w:rsid w:val="00271544"/>
    <w:rsid w:val="002735E0"/>
    <w:rsid w:val="002745C5"/>
    <w:rsid w:val="002822D8"/>
    <w:rsid w:val="00285BF3"/>
    <w:rsid w:val="002973E8"/>
    <w:rsid w:val="002A518C"/>
    <w:rsid w:val="002C1484"/>
    <w:rsid w:val="002C1987"/>
    <w:rsid w:val="002C2841"/>
    <w:rsid w:val="002C54B7"/>
    <w:rsid w:val="002C5745"/>
    <w:rsid w:val="002C5BD8"/>
    <w:rsid w:val="002D10CA"/>
    <w:rsid w:val="002D333D"/>
    <w:rsid w:val="002E4B0C"/>
    <w:rsid w:val="002E524C"/>
    <w:rsid w:val="002F1449"/>
    <w:rsid w:val="003005DF"/>
    <w:rsid w:val="00302AC0"/>
    <w:rsid w:val="003048CF"/>
    <w:rsid w:val="00305B6D"/>
    <w:rsid w:val="003069D9"/>
    <w:rsid w:val="00310D00"/>
    <w:rsid w:val="00312D7D"/>
    <w:rsid w:val="00317EEB"/>
    <w:rsid w:val="00322697"/>
    <w:rsid w:val="00326DC4"/>
    <w:rsid w:val="0032707C"/>
    <w:rsid w:val="00330589"/>
    <w:rsid w:val="0033298D"/>
    <w:rsid w:val="003348C2"/>
    <w:rsid w:val="0033644E"/>
    <w:rsid w:val="0033778F"/>
    <w:rsid w:val="00337F72"/>
    <w:rsid w:val="0034222F"/>
    <w:rsid w:val="00346395"/>
    <w:rsid w:val="003509A4"/>
    <w:rsid w:val="0035383F"/>
    <w:rsid w:val="00357738"/>
    <w:rsid w:val="00362F00"/>
    <w:rsid w:val="00364A22"/>
    <w:rsid w:val="0036758F"/>
    <w:rsid w:val="00372C16"/>
    <w:rsid w:val="00373233"/>
    <w:rsid w:val="0037646A"/>
    <w:rsid w:val="00391DE8"/>
    <w:rsid w:val="0039648D"/>
    <w:rsid w:val="003A1DA4"/>
    <w:rsid w:val="003A76EC"/>
    <w:rsid w:val="003B1D63"/>
    <w:rsid w:val="003D02FC"/>
    <w:rsid w:val="003D20A7"/>
    <w:rsid w:val="003D2AFC"/>
    <w:rsid w:val="003D6A83"/>
    <w:rsid w:val="003D747D"/>
    <w:rsid w:val="003F2A90"/>
    <w:rsid w:val="003F5782"/>
    <w:rsid w:val="003F7837"/>
    <w:rsid w:val="004017E7"/>
    <w:rsid w:val="0040550A"/>
    <w:rsid w:val="004139B2"/>
    <w:rsid w:val="00413E21"/>
    <w:rsid w:val="00415FD6"/>
    <w:rsid w:val="00416A43"/>
    <w:rsid w:val="00417A2E"/>
    <w:rsid w:val="00427E29"/>
    <w:rsid w:val="004315E8"/>
    <w:rsid w:val="004355EF"/>
    <w:rsid w:val="0043667E"/>
    <w:rsid w:val="00436D34"/>
    <w:rsid w:val="00436DB5"/>
    <w:rsid w:val="00437030"/>
    <w:rsid w:val="00446F52"/>
    <w:rsid w:val="004558CD"/>
    <w:rsid w:val="00465A9F"/>
    <w:rsid w:val="0047292F"/>
    <w:rsid w:val="004741BB"/>
    <w:rsid w:val="00476106"/>
    <w:rsid w:val="0047668B"/>
    <w:rsid w:val="00490B0F"/>
    <w:rsid w:val="004920D7"/>
    <w:rsid w:val="004A0576"/>
    <w:rsid w:val="004A121D"/>
    <w:rsid w:val="004A64BF"/>
    <w:rsid w:val="004A7A4C"/>
    <w:rsid w:val="004A7DA7"/>
    <w:rsid w:val="004B09DE"/>
    <w:rsid w:val="004B0C83"/>
    <w:rsid w:val="004B32F7"/>
    <w:rsid w:val="004B4DBE"/>
    <w:rsid w:val="004B590D"/>
    <w:rsid w:val="004C13A5"/>
    <w:rsid w:val="004C417C"/>
    <w:rsid w:val="004C5C85"/>
    <w:rsid w:val="004D2202"/>
    <w:rsid w:val="004D39D7"/>
    <w:rsid w:val="004E32C5"/>
    <w:rsid w:val="004E725B"/>
    <w:rsid w:val="004F0373"/>
    <w:rsid w:val="004F3C89"/>
    <w:rsid w:val="004F4513"/>
    <w:rsid w:val="004F542C"/>
    <w:rsid w:val="00502120"/>
    <w:rsid w:val="0050264B"/>
    <w:rsid w:val="00503CED"/>
    <w:rsid w:val="00511150"/>
    <w:rsid w:val="00512D10"/>
    <w:rsid w:val="005175DC"/>
    <w:rsid w:val="0052181D"/>
    <w:rsid w:val="005246F9"/>
    <w:rsid w:val="00524CA3"/>
    <w:rsid w:val="005271D3"/>
    <w:rsid w:val="0053372D"/>
    <w:rsid w:val="0053717C"/>
    <w:rsid w:val="00541F9C"/>
    <w:rsid w:val="0054794A"/>
    <w:rsid w:val="005549BD"/>
    <w:rsid w:val="00560578"/>
    <w:rsid w:val="005654E0"/>
    <w:rsid w:val="005663AD"/>
    <w:rsid w:val="00566B26"/>
    <w:rsid w:val="00567F16"/>
    <w:rsid w:val="00570091"/>
    <w:rsid w:val="005728B4"/>
    <w:rsid w:val="00572F24"/>
    <w:rsid w:val="005748C4"/>
    <w:rsid w:val="0058187A"/>
    <w:rsid w:val="005840EA"/>
    <w:rsid w:val="0058635F"/>
    <w:rsid w:val="005A58ED"/>
    <w:rsid w:val="005A61C8"/>
    <w:rsid w:val="005B0F18"/>
    <w:rsid w:val="005B7B28"/>
    <w:rsid w:val="005C285C"/>
    <w:rsid w:val="005C3759"/>
    <w:rsid w:val="005C5FB0"/>
    <w:rsid w:val="005D0AA6"/>
    <w:rsid w:val="005D1FD3"/>
    <w:rsid w:val="005D5022"/>
    <w:rsid w:val="005D5F8B"/>
    <w:rsid w:val="005D6980"/>
    <w:rsid w:val="005E1A38"/>
    <w:rsid w:val="005E3AEA"/>
    <w:rsid w:val="005E71DA"/>
    <w:rsid w:val="005E7D9D"/>
    <w:rsid w:val="005E7ECF"/>
    <w:rsid w:val="005F3A74"/>
    <w:rsid w:val="005F6199"/>
    <w:rsid w:val="00607FCE"/>
    <w:rsid w:val="00610AAA"/>
    <w:rsid w:val="00610ADE"/>
    <w:rsid w:val="006158BF"/>
    <w:rsid w:val="00616A41"/>
    <w:rsid w:val="00636159"/>
    <w:rsid w:val="006466DB"/>
    <w:rsid w:val="00646784"/>
    <w:rsid w:val="00651671"/>
    <w:rsid w:val="00660BC9"/>
    <w:rsid w:val="006624AF"/>
    <w:rsid w:val="00663667"/>
    <w:rsid w:val="006708F6"/>
    <w:rsid w:val="00670FCB"/>
    <w:rsid w:val="00671261"/>
    <w:rsid w:val="00683FEA"/>
    <w:rsid w:val="006848B7"/>
    <w:rsid w:val="00686218"/>
    <w:rsid w:val="006866ED"/>
    <w:rsid w:val="006A3DE5"/>
    <w:rsid w:val="006A594C"/>
    <w:rsid w:val="006A5BE0"/>
    <w:rsid w:val="006A67BF"/>
    <w:rsid w:val="006A7943"/>
    <w:rsid w:val="006B3833"/>
    <w:rsid w:val="006B6075"/>
    <w:rsid w:val="006C37AB"/>
    <w:rsid w:val="006C37DD"/>
    <w:rsid w:val="006C39E1"/>
    <w:rsid w:val="006C407C"/>
    <w:rsid w:val="006C5427"/>
    <w:rsid w:val="006D19F7"/>
    <w:rsid w:val="006D2967"/>
    <w:rsid w:val="006D6EE7"/>
    <w:rsid w:val="006E6FF8"/>
    <w:rsid w:val="006E7784"/>
    <w:rsid w:val="006F75D0"/>
    <w:rsid w:val="007015B0"/>
    <w:rsid w:val="00713040"/>
    <w:rsid w:val="0071384F"/>
    <w:rsid w:val="00721BC8"/>
    <w:rsid w:val="007221B6"/>
    <w:rsid w:val="0072713F"/>
    <w:rsid w:val="007347D9"/>
    <w:rsid w:val="00742B56"/>
    <w:rsid w:val="00744BE8"/>
    <w:rsid w:val="007510FF"/>
    <w:rsid w:val="00763669"/>
    <w:rsid w:val="00766462"/>
    <w:rsid w:val="007677A8"/>
    <w:rsid w:val="00775FAD"/>
    <w:rsid w:val="00776521"/>
    <w:rsid w:val="00776D84"/>
    <w:rsid w:val="00780355"/>
    <w:rsid w:val="00780479"/>
    <w:rsid w:val="00780679"/>
    <w:rsid w:val="007826CD"/>
    <w:rsid w:val="00785AFC"/>
    <w:rsid w:val="007A173B"/>
    <w:rsid w:val="007A5014"/>
    <w:rsid w:val="007A5F35"/>
    <w:rsid w:val="007B1C11"/>
    <w:rsid w:val="007C06FF"/>
    <w:rsid w:val="007C2585"/>
    <w:rsid w:val="007C31B3"/>
    <w:rsid w:val="007C3B8D"/>
    <w:rsid w:val="007C56C0"/>
    <w:rsid w:val="007C7F60"/>
    <w:rsid w:val="007D1D98"/>
    <w:rsid w:val="007D29E3"/>
    <w:rsid w:val="007E2D30"/>
    <w:rsid w:val="007E56C8"/>
    <w:rsid w:val="007F0C92"/>
    <w:rsid w:val="007F2591"/>
    <w:rsid w:val="007F513A"/>
    <w:rsid w:val="00801EF0"/>
    <w:rsid w:val="00802C55"/>
    <w:rsid w:val="008049AC"/>
    <w:rsid w:val="00804A53"/>
    <w:rsid w:val="008062EE"/>
    <w:rsid w:val="008125B5"/>
    <w:rsid w:val="008137DB"/>
    <w:rsid w:val="00815E39"/>
    <w:rsid w:val="00816EA4"/>
    <w:rsid w:val="0082019A"/>
    <w:rsid w:val="008269AB"/>
    <w:rsid w:val="00831698"/>
    <w:rsid w:val="00842275"/>
    <w:rsid w:val="00853D03"/>
    <w:rsid w:val="00862CB0"/>
    <w:rsid w:val="00882779"/>
    <w:rsid w:val="008834A1"/>
    <w:rsid w:val="00883737"/>
    <w:rsid w:val="00884C9E"/>
    <w:rsid w:val="008918DF"/>
    <w:rsid w:val="0089190D"/>
    <w:rsid w:val="008972AA"/>
    <w:rsid w:val="008A7CFE"/>
    <w:rsid w:val="008D3A86"/>
    <w:rsid w:val="008E42E8"/>
    <w:rsid w:val="008E50C7"/>
    <w:rsid w:val="008E5258"/>
    <w:rsid w:val="008F34C7"/>
    <w:rsid w:val="008F75E9"/>
    <w:rsid w:val="009001BE"/>
    <w:rsid w:val="00907AF1"/>
    <w:rsid w:val="0091092B"/>
    <w:rsid w:val="0091491A"/>
    <w:rsid w:val="00915E89"/>
    <w:rsid w:val="00917693"/>
    <w:rsid w:val="00917A01"/>
    <w:rsid w:val="009224CE"/>
    <w:rsid w:val="009225CB"/>
    <w:rsid w:val="00922819"/>
    <w:rsid w:val="00923970"/>
    <w:rsid w:val="009271CD"/>
    <w:rsid w:val="00934725"/>
    <w:rsid w:val="00944488"/>
    <w:rsid w:val="00947386"/>
    <w:rsid w:val="0095429A"/>
    <w:rsid w:val="00954320"/>
    <w:rsid w:val="00954529"/>
    <w:rsid w:val="00963B9C"/>
    <w:rsid w:val="009676AA"/>
    <w:rsid w:val="00970742"/>
    <w:rsid w:val="00980AC4"/>
    <w:rsid w:val="00982906"/>
    <w:rsid w:val="00990CED"/>
    <w:rsid w:val="00993884"/>
    <w:rsid w:val="009942E7"/>
    <w:rsid w:val="009B63E6"/>
    <w:rsid w:val="009C0858"/>
    <w:rsid w:val="009C4E02"/>
    <w:rsid w:val="009C76AA"/>
    <w:rsid w:val="009D198D"/>
    <w:rsid w:val="009D2175"/>
    <w:rsid w:val="009D676C"/>
    <w:rsid w:val="009D68EB"/>
    <w:rsid w:val="009D7B48"/>
    <w:rsid w:val="009F1316"/>
    <w:rsid w:val="009F527D"/>
    <w:rsid w:val="00A0222F"/>
    <w:rsid w:val="00A02273"/>
    <w:rsid w:val="00A02297"/>
    <w:rsid w:val="00A147A7"/>
    <w:rsid w:val="00A233B5"/>
    <w:rsid w:val="00A233DA"/>
    <w:rsid w:val="00A255CB"/>
    <w:rsid w:val="00A30216"/>
    <w:rsid w:val="00A33D88"/>
    <w:rsid w:val="00A40774"/>
    <w:rsid w:val="00A44C7C"/>
    <w:rsid w:val="00A51E71"/>
    <w:rsid w:val="00A527F9"/>
    <w:rsid w:val="00A5374D"/>
    <w:rsid w:val="00A6113F"/>
    <w:rsid w:val="00A61D5A"/>
    <w:rsid w:val="00A64475"/>
    <w:rsid w:val="00A8091E"/>
    <w:rsid w:val="00A84B37"/>
    <w:rsid w:val="00A8549A"/>
    <w:rsid w:val="00AA2C37"/>
    <w:rsid w:val="00AA2C58"/>
    <w:rsid w:val="00AA3920"/>
    <w:rsid w:val="00AB0E2C"/>
    <w:rsid w:val="00AB72B8"/>
    <w:rsid w:val="00AC609F"/>
    <w:rsid w:val="00AD245C"/>
    <w:rsid w:val="00AD3D3C"/>
    <w:rsid w:val="00AD6C95"/>
    <w:rsid w:val="00AE1CC6"/>
    <w:rsid w:val="00AF3734"/>
    <w:rsid w:val="00AF43B0"/>
    <w:rsid w:val="00AF7968"/>
    <w:rsid w:val="00B023A2"/>
    <w:rsid w:val="00B02FC6"/>
    <w:rsid w:val="00B12128"/>
    <w:rsid w:val="00B1392F"/>
    <w:rsid w:val="00B17B4B"/>
    <w:rsid w:val="00B17FB1"/>
    <w:rsid w:val="00B20309"/>
    <w:rsid w:val="00B21304"/>
    <w:rsid w:val="00B2669F"/>
    <w:rsid w:val="00B3763D"/>
    <w:rsid w:val="00B432C3"/>
    <w:rsid w:val="00B54579"/>
    <w:rsid w:val="00B555FD"/>
    <w:rsid w:val="00B55897"/>
    <w:rsid w:val="00B63025"/>
    <w:rsid w:val="00B664C5"/>
    <w:rsid w:val="00B7192C"/>
    <w:rsid w:val="00B80838"/>
    <w:rsid w:val="00B81933"/>
    <w:rsid w:val="00B842BD"/>
    <w:rsid w:val="00B92AC8"/>
    <w:rsid w:val="00B9391C"/>
    <w:rsid w:val="00B94666"/>
    <w:rsid w:val="00BA28E0"/>
    <w:rsid w:val="00BA775B"/>
    <w:rsid w:val="00BB0140"/>
    <w:rsid w:val="00BC21C1"/>
    <w:rsid w:val="00BC49F1"/>
    <w:rsid w:val="00BC4F10"/>
    <w:rsid w:val="00BC7C61"/>
    <w:rsid w:val="00BD378C"/>
    <w:rsid w:val="00BD693F"/>
    <w:rsid w:val="00BE1F02"/>
    <w:rsid w:val="00BE25F1"/>
    <w:rsid w:val="00BF0966"/>
    <w:rsid w:val="00BF1F8D"/>
    <w:rsid w:val="00BF5170"/>
    <w:rsid w:val="00C021F8"/>
    <w:rsid w:val="00C04488"/>
    <w:rsid w:val="00C06423"/>
    <w:rsid w:val="00C104C6"/>
    <w:rsid w:val="00C12204"/>
    <w:rsid w:val="00C12A48"/>
    <w:rsid w:val="00C15453"/>
    <w:rsid w:val="00C16006"/>
    <w:rsid w:val="00C162F6"/>
    <w:rsid w:val="00C34732"/>
    <w:rsid w:val="00C354F7"/>
    <w:rsid w:val="00C41CB6"/>
    <w:rsid w:val="00C44507"/>
    <w:rsid w:val="00C45AB4"/>
    <w:rsid w:val="00C47FB2"/>
    <w:rsid w:val="00C54BC7"/>
    <w:rsid w:val="00C555D6"/>
    <w:rsid w:val="00C56198"/>
    <w:rsid w:val="00C564E7"/>
    <w:rsid w:val="00C60DC5"/>
    <w:rsid w:val="00C66E60"/>
    <w:rsid w:val="00C83830"/>
    <w:rsid w:val="00C83977"/>
    <w:rsid w:val="00C90220"/>
    <w:rsid w:val="00C91494"/>
    <w:rsid w:val="00C9612D"/>
    <w:rsid w:val="00CA7DBC"/>
    <w:rsid w:val="00CB2FDF"/>
    <w:rsid w:val="00CC0582"/>
    <w:rsid w:val="00CC1E5C"/>
    <w:rsid w:val="00CC2CBB"/>
    <w:rsid w:val="00CC639C"/>
    <w:rsid w:val="00CC6947"/>
    <w:rsid w:val="00CE1914"/>
    <w:rsid w:val="00CF20B8"/>
    <w:rsid w:val="00CF3D21"/>
    <w:rsid w:val="00D057E9"/>
    <w:rsid w:val="00D05E45"/>
    <w:rsid w:val="00D12CE7"/>
    <w:rsid w:val="00D1401A"/>
    <w:rsid w:val="00D2037F"/>
    <w:rsid w:val="00D2148C"/>
    <w:rsid w:val="00D33B5E"/>
    <w:rsid w:val="00D51866"/>
    <w:rsid w:val="00D55DDC"/>
    <w:rsid w:val="00D642E0"/>
    <w:rsid w:val="00D6765B"/>
    <w:rsid w:val="00D705AB"/>
    <w:rsid w:val="00D7324C"/>
    <w:rsid w:val="00D75306"/>
    <w:rsid w:val="00D7674A"/>
    <w:rsid w:val="00D811D6"/>
    <w:rsid w:val="00D91263"/>
    <w:rsid w:val="00D91B32"/>
    <w:rsid w:val="00D9634B"/>
    <w:rsid w:val="00D97BFD"/>
    <w:rsid w:val="00DA13E7"/>
    <w:rsid w:val="00DA1AA7"/>
    <w:rsid w:val="00DA77F6"/>
    <w:rsid w:val="00DB1648"/>
    <w:rsid w:val="00DC2CA9"/>
    <w:rsid w:val="00DC5DA7"/>
    <w:rsid w:val="00DC72EC"/>
    <w:rsid w:val="00DD2D86"/>
    <w:rsid w:val="00DD5644"/>
    <w:rsid w:val="00DD6116"/>
    <w:rsid w:val="00DF1E71"/>
    <w:rsid w:val="00DF4E98"/>
    <w:rsid w:val="00DF66E9"/>
    <w:rsid w:val="00E001C4"/>
    <w:rsid w:val="00E02D77"/>
    <w:rsid w:val="00E05482"/>
    <w:rsid w:val="00E1253F"/>
    <w:rsid w:val="00E14372"/>
    <w:rsid w:val="00E14B7B"/>
    <w:rsid w:val="00E16891"/>
    <w:rsid w:val="00E22866"/>
    <w:rsid w:val="00E22E03"/>
    <w:rsid w:val="00E242AB"/>
    <w:rsid w:val="00E335E4"/>
    <w:rsid w:val="00E35E58"/>
    <w:rsid w:val="00E37CA8"/>
    <w:rsid w:val="00E4652C"/>
    <w:rsid w:val="00E521C7"/>
    <w:rsid w:val="00E61D3A"/>
    <w:rsid w:val="00E64C53"/>
    <w:rsid w:val="00E67791"/>
    <w:rsid w:val="00E76B28"/>
    <w:rsid w:val="00E76F39"/>
    <w:rsid w:val="00E807AD"/>
    <w:rsid w:val="00E82111"/>
    <w:rsid w:val="00E90D91"/>
    <w:rsid w:val="00E92ADD"/>
    <w:rsid w:val="00E945C1"/>
    <w:rsid w:val="00E97321"/>
    <w:rsid w:val="00EA06DE"/>
    <w:rsid w:val="00EA2AD6"/>
    <w:rsid w:val="00EA330C"/>
    <w:rsid w:val="00EA4B87"/>
    <w:rsid w:val="00EB3E79"/>
    <w:rsid w:val="00EB4FFF"/>
    <w:rsid w:val="00EB557F"/>
    <w:rsid w:val="00EC5F73"/>
    <w:rsid w:val="00EC771A"/>
    <w:rsid w:val="00ED3B68"/>
    <w:rsid w:val="00EE31B0"/>
    <w:rsid w:val="00EE7919"/>
    <w:rsid w:val="00EF43B2"/>
    <w:rsid w:val="00EF7D4E"/>
    <w:rsid w:val="00F043D3"/>
    <w:rsid w:val="00F05D01"/>
    <w:rsid w:val="00F07BA3"/>
    <w:rsid w:val="00F20DCD"/>
    <w:rsid w:val="00F26AC1"/>
    <w:rsid w:val="00F27611"/>
    <w:rsid w:val="00F3434F"/>
    <w:rsid w:val="00F34973"/>
    <w:rsid w:val="00F401B4"/>
    <w:rsid w:val="00F40A08"/>
    <w:rsid w:val="00F47276"/>
    <w:rsid w:val="00F52E4E"/>
    <w:rsid w:val="00F600A8"/>
    <w:rsid w:val="00F75EFF"/>
    <w:rsid w:val="00F835EE"/>
    <w:rsid w:val="00F87557"/>
    <w:rsid w:val="00F93FD2"/>
    <w:rsid w:val="00FA0A5A"/>
    <w:rsid w:val="00FA1383"/>
    <w:rsid w:val="00FA3D6E"/>
    <w:rsid w:val="00FA59AD"/>
    <w:rsid w:val="00FA7242"/>
    <w:rsid w:val="00FA7471"/>
    <w:rsid w:val="00FB2462"/>
    <w:rsid w:val="00FB6B05"/>
    <w:rsid w:val="00FC0396"/>
    <w:rsid w:val="00FC18B7"/>
    <w:rsid w:val="00FC1DB0"/>
    <w:rsid w:val="00FC529C"/>
    <w:rsid w:val="00FD0B1E"/>
    <w:rsid w:val="00FD2042"/>
    <w:rsid w:val="00FD4D10"/>
    <w:rsid w:val="00FE2731"/>
    <w:rsid w:val="00FE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831698"/>
  </w:style>
  <w:style w:type="character" w:customStyle="1" w:styleId="ui-provider">
    <w:name w:val="ui-provider"/>
    <w:basedOn w:val="DefaultParagraphFont"/>
    <w:rsid w:val="001D0E4E"/>
  </w:style>
  <w:style w:type="character" w:styleId="Hyperlink">
    <w:name w:val="Hyperlink"/>
    <w:basedOn w:val="DefaultParagraphFont"/>
    <w:unhideWhenUsed/>
    <w:rsid w:val="00C104C6"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6F75D0"/>
    <w:rPr>
      <w:b/>
      <w:bCs/>
      <w:i/>
      <w:iCs/>
      <w:color w:val="4F81BD" w:themeColor="accent1"/>
    </w:rPr>
  </w:style>
  <w:style w:type="character" w:styleId="FollowedHyperlink">
    <w:name w:val="FollowedHyperlink"/>
    <w:basedOn w:val="DefaultParagraphFont"/>
    <w:semiHidden/>
    <w:unhideWhenUsed/>
    <w:rsid w:val="004017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4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5.xml><?xml version="1.0" encoding="utf-8"?>
<ds:datastoreItem xmlns:ds="http://schemas.openxmlformats.org/officeDocument/2006/customXml" ds:itemID="{973F8B92-AEAF-407D-8D77-9C272D24CD3C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11</TotalTime>
  <Pages>2</Pages>
  <Words>232</Words>
  <Characters>1327</Characters>
  <Application>Microsoft Office Word</Application>
  <DocSecurity>8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Longmuir, Geoff [TREAS]</cp:lastModifiedBy>
  <cp:revision>8</cp:revision>
  <cp:lastPrinted>2016-08-03T15:29:00Z</cp:lastPrinted>
  <dcterms:created xsi:type="dcterms:W3CDTF">2026-05-29T17:56:00Z</dcterms:created>
  <dcterms:modified xsi:type="dcterms:W3CDTF">2026-06-01T14:16:00Z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