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18835FFB" w:rsidR="00364A22" w:rsidRPr="002420F8" w:rsidRDefault="0045492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22,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915DD6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571E2">
        <w:rPr>
          <w:rFonts w:ascii="Arial" w:hAnsi="Arial" w:cs="Arial"/>
          <w:sz w:val="20"/>
        </w:rPr>
        <w:t>26DPP012</w:t>
      </w:r>
      <w:r w:rsidR="00EE40DA">
        <w:rPr>
          <w:rFonts w:ascii="Arial" w:hAnsi="Arial" w:cs="Arial"/>
          <w:sz w:val="20"/>
        </w:rPr>
        <w:t>45</w:t>
      </w:r>
    </w:p>
    <w:p w14:paraId="797A1B66" w14:textId="7D1B675D" w:rsidR="00EE40DA" w:rsidRDefault="00A571E2" w:rsidP="00A571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E40DA">
        <w:rPr>
          <w:rFonts w:ascii="Arial" w:hAnsi="Arial" w:cs="Arial"/>
          <w:b/>
        </w:rPr>
        <w:t>T2836 – Printing: Production Print Services</w:t>
      </w:r>
    </w:p>
    <w:p w14:paraId="4C4C2EF1" w14:textId="765BDD03" w:rsidR="001124E3" w:rsidRPr="008918DF" w:rsidRDefault="001124E3" w:rsidP="001124E3">
      <w:pPr>
        <w:ind w:left="720"/>
        <w:rPr>
          <w:rFonts w:ascii="Arial" w:hAnsi="Arial" w:cs="Arial"/>
          <w:b/>
        </w:rPr>
      </w:pPr>
      <w:r w:rsidRPr="006D7BAC">
        <w:rPr>
          <w:rFonts w:ascii="Arial" w:hAnsi="Arial" w:cs="Arial"/>
          <w:b/>
          <w:color w:val="FF0000"/>
        </w:rPr>
        <w:t xml:space="preserve">Revised Quote Submission Due Date: </w:t>
      </w:r>
      <w:r w:rsidR="00454920">
        <w:rPr>
          <w:rFonts w:ascii="Arial" w:hAnsi="Arial" w:cs="Arial"/>
          <w:b/>
          <w:color w:val="FF0000"/>
        </w:rPr>
        <w:t>Tuesday</w:t>
      </w:r>
      <w:r w:rsidRPr="006D7BAC">
        <w:rPr>
          <w:rFonts w:ascii="Arial" w:hAnsi="Arial" w:cs="Arial"/>
          <w:b/>
          <w:color w:val="FF0000"/>
        </w:rPr>
        <w:t xml:space="preserve">, </w:t>
      </w:r>
      <w:r>
        <w:rPr>
          <w:rFonts w:ascii="Arial" w:hAnsi="Arial" w:cs="Arial"/>
          <w:b/>
          <w:color w:val="FF0000"/>
        </w:rPr>
        <w:t>Ju</w:t>
      </w:r>
      <w:r w:rsidR="00454920">
        <w:rPr>
          <w:rFonts w:ascii="Arial" w:hAnsi="Arial" w:cs="Arial"/>
          <w:b/>
          <w:color w:val="FF0000"/>
        </w:rPr>
        <w:t>ly</w:t>
      </w:r>
      <w:r w:rsidRPr="006D7BAC">
        <w:rPr>
          <w:rFonts w:ascii="Arial" w:hAnsi="Arial" w:cs="Arial"/>
          <w:b/>
          <w:color w:val="FF0000"/>
        </w:rPr>
        <w:t xml:space="preserve"> </w:t>
      </w:r>
      <w:r w:rsidR="00454920">
        <w:rPr>
          <w:rFonts w:ascii="Arial" w:hAnsi="Arial" w:cs="Arial"/>
          <w:b/>
          <w:color w:val="FF0000"/>
        </w:rPr>
        <w:t>7</w:t>
      </w:r>
      <w:r w:rsidRPr="006D7BAC">
        <w:rPr>
          <w:rFonts w:ascii="Arial" w:hAnsi="Arial" w:cs="Arial"/>
          <w:b/>
          <w:color w:val="FF0000"/>
        </w:rPr>
        <w:t>, 2026 (2:00 p.m. Eastern Time)</w:t>
      </w:r>
    </w:p>
    <w:p w14:paraId="21B1BC3A" w14:textId="77777777" w:rsidR="001124E3" w:rsidRPr="00CC0C42" w:rsidRDefault="001124E3" w:rsidP="001124E3">
      <w:pPr>
        <w:ind w:firstLine="720"/>
        <w:rPr>
          <w:rFonts w:ascii="Arial" w:hAnsi="Arial" w:cs="Arial"/>
          <w:b/>
          <w:strike/>
        </w:rPr>
      </w:pPr>
      <w:r w:rsidRPr="00CC0C42">
        <w:rPr>
          <w:rFonts w:ascii="Arial" w:hAnsi="Arial" w:cs="Arial"/>
          <w:b/>
          <w:strike/>
        </w:rPr>
        <w:t>Quote Submission Due Date: Tuesday, June 23, 2026 (2:00 p.m. Eastern Time)</w:t>
      </w:r>
    </w:p>
    <w:p w14:paraId="3A8ECD65" w14:textId="77777777" w:rsidR="001124E3" w:rsidRPr="00012A42" w:rsidRDefault="001124E3" w:rsidP="001124E3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71E2">
        <w:rPr>
          <w:rFonts w:ascii="Arial" w:hAnsi="Arial" w:cs="Arial"/>
          <w:b/>
        </w:rPr>
        <w:tab/>
      </w:r>
      <w:r w:rsidRPr="00012A42">
        <w:rPr>
          <w:rFonts w:ascii="Arial" w:hAnsi="Arial" w:cs="Arial"/>
          <w:b/>
          <w:strike/>
        </w:rPr>
        <w:t>Quote Submission Due Date: Tuesday, June 2, 2026 (2:00 p.m. Eastern Time)</w:t>
      </w:r>
    </w:p>
    <w:p w14:paraId="03C6B417" w14:textId="790D95BA" w:rsidR="00364A22" w:rsidRDefault="00364A22" w:rsidP="002420F8"/>
    <w:p w14:paraId="03C6B419" w14:textId="63AA806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124E3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7E0F3E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53FE6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</w:t>
      </w:r>
      <w:proofErr w:type="gramStart"/>
      <w:r w:rsidRPr="008918DF">
        <w:rPr>
          <w:rFonts w:ascii="Arial" w:hAnsi="Arial" w:cs="Arial"/>
        </w:rPr>
        <w:t>referenced</w:t>
      </w:r>
      <w:proofErr w:type="gramEnd"/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C526323" w14:textId="77777777" w:rsidR="001124E3" w:rsidRDefault="001124E3" w:rsidP="001124E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 includes answers to questions</w:t>
      </w:r>
      <w:r>
        <w:rPr>
          <w:rFonts w:ascii="Arial" w:hAnsi="Arial" w:cs="Arial"/>
        </w:rPr>
        <w:t>;</w:t>
      </w:r>
    </w:p>
    <w:p w14:paraId="7FB22415" w14:textId="77777777" w:rsidR="001124E3" w:rsidRPr="003E7481" w:rsidRDefault="001124E3" w:rsidP="001124E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Revisions to the Bid Solicitation document. </w:t>
      </w:r>
    </w:p>
    <w:p w14:paraId="701F28E5" w14:textId="3C3F7BC8" w:rsidR="001124E3" w:rsidRDefault="001124E3" w:rsidP="001124E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</w:t>
      </w:r>
      <w:r w:rsidRPr="00701D99">
        <w:rPr>
          <w:rFonts w:ascii="Arial" w:hAnsi="Arial" w:cs="Arial"/>
        </w:rPr>
        <w:t>that for all additions, deletions, clarifications and modifications to the Bid Solicitation, please refer to the Revised Bid Solicitation entitled</w:t>
      </w:r>
      <w:r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>
        <w:rPr>
          <w:rFonts w:ascii="Arial" w:hAnsi="Arial" w:cs="Arial"/>
          <w:b/>
          <w:bCs/>
          <w:i/>
          <w:iCs/>
        </w:rPr>
        <w:t>T2836</w:t>
      </w:r>
      <w:r w:rsidRPr="00CB4339">
        <w:rPr>
          <w:rFonts w:ascii="Arial" w:hAnsi="Arial" w:cs="Arial"/>
          <w:b/>
          <w:bCs/>
          <w:i/>
          <w:iCs/>
        </w:rPr>
        <w:t xml:space="preserve"> </w:t>
      </w:r>
      <w:r w:rsidRPr="00002B1A">
        <w:rPr>
          <w:rFonts w:ascii="Arial" w:hAnsi="Arial" w:cs="Arial"/>
          <w:b/>
          <w:bCs/>
          <w:i/>
          <w:iCs/>
        </w:rPr>
        <w:t xml:space="preserve">Revised </w:t>
      </w:r>
      <w:r>
        <w:rPr>
          <w:rFonts w:ascii="Arial" w:hAnsi="Arial" w:cs="Arial"/>
          <w:b/>
          <w:bCs/>
          <w:i/>
          <w:iCs/>
        </w:rPr>
        <w:t>Bid Solicitation</w:t>
      </w:r>
      <w:r w:rsidRPr="00CB4339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6.</w:t>
      </w:r>
      <w:r w:rsidR="00821E74">
        <w:rPr>
          <w:rFonts w:ascii="Arial" w:hAnsi="Arial" w:cs="Arial"/>
          <w:b/>
          <w:bCs/>
          <w:i/>
          <w:iCs/>
        </w:rPr>
        <w:t>22</w:t>
      </w:r>
      <w:r w:rsidRPr="00CB4339">
        <w:rPr>
          <w:rFonts w:ascii="Arial" w:hAnsi="Arial" w:cs="Arial"/>
          <w:b/>
          <w:bCs/>
          <w:i/>
          <w:iCs/>
        </w:rPr>
        <w:t>.26</w:t>
      </w:r>
      <w:r w:rsidRPr="008918DF">
        <w:rPr>
          <w:rFonts w:ascii="Arial" w:hAnsi="Arial" w:cs="Arial"/>
        </w:rPr>
        <w:t xml:space="preserve">” </w:t>
      </w:r>
    </w:p>
    <w:p w14:paraId="18103D1C" w14:textId="77777777" w:rsidR="001B0BF5" w:rsidRPr="001B0BF5" w:rsidRDefault="001B0BF5" w:rsidP="001B0BF5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10FFDE0" w:rsidR="00721BC8" w:rsidRDefault="007D1D98" w:rsidP="00454920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5937A6E" w14:textId="77777777" w:rsidR="005134A1" w:rsidRDefault="005134A1" w:rsidP="00454920">
      <w:pPr>
        <w:tabs>
          <w:tab w:val="left" w:pos="0"/>
        </w:tabs>
        <w:outlineLvl w:val="0"/>
        <w:rPr>
          <w:rFonts w:ascii="Arial" w:hAnsi="Arial" w:cs="Arial"/>
        </w:rPr>
      </w:pPr>
    </w:p>
    <w:p w14:paraId="313A78FD" w14:textId="69DB1584" w:rsidR="005134A1" w:rsidRPr="005134A1" w:rsidRDefault="00797E74" w:rsidP="00797E74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16FF6">
        <w:rPr>
          <w:rFonts w:ascii="Arial" w:hAnsi="Arial" w:cs="Arial"/>
          <w:b/>
          <w:bCs/>
        </w:rPr>
        <w:t xml:space="preserve">Questions that were received during the initial Electronic Question and Answer period, which closed on </w:t>
      </w:r>
      <w:r>
        <w:rPr>
          <w:rFonts w:ascii="Arial" w:hAnsi="Arial" w:cs="Arial"/>
          <w:b/>
          <w:bCs/>
        </w:rPr>
        <w:t>April 24</w:t>
      </w:r>
      <w:r w:rsidRPr="00A16FF6">
        <w:rPr>
          <w:rFonts w:ascii="Arial" w:hAnsi="Arial" w:cs="Arial"/>
          <w:b/>
          <w:bCs/>
        </w:rPr>
        <w:t>, 2026 will be addressed in a future amendment prior to Bid Opening.</w:t>
      </w:r>
    </w:p>
    <w:tbl>
      <w:tblPr>
        <w:tblpPr w:leftFromText="180" w:rightFromText="180" w:vertAnchor="text" w:horzAnchor="margin" w:tblpY="538"/>
        <w:tblW w:w="10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134A1" w:rsidRPr="006D7BAC" w14:paraId="12F83FD9" w14:textId="77777777" w:rsidTr="005134A1">
        <w:trPr>
          <w:trHeight w:val="359"/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A12DF89" w14:textId="77777777" w:rsidR="005134A1" w:rsidRPr="006D7BAC" w:rsidRDefault="005134A1" w:rsidP="005134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1162E5D" w14:textId="77777777" w:rsidR="005134A1" w:rsidRPr="006D7BAC" w:rsidRDefault="005134A1" w:rsidP="005134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D7BAC">
              <w:rPr>
                <w:rFonts w:ascii="Arial" w:hAnsi="Arial" w:cs="Arial"/>
                <w:b/>
                <w:bCs/>
              </w:rPr>
              <w:t>Bid Solicitation</w:t>
            </w:r>
          </w:p>
          <w:p w14:paraId="1AFD63FA" w14:textId="77777777" w:rsidR="005134A1" w:rsidRPr="006D7BAC" w:rsidRDefault="005134A1" w:rsidP="005134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5F13E86" w14:textId="77777777" w:rsidR="005134A1" w:rsidRPr="006D7BAC" w:rsidRDefault="005134A1" w:rsidP="005134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>Revision</w:t>
            </w:r>
          </w:p>
        </w:tc>
      </w:tr>
      <w:tr w:rsidR="005134A1" w:rsidRPr="006D7BAC" w14:paraId="2B7D85E1" w14:textId="77777777" w:rsidTr="005134A1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1EE7" w14:textId="77777777" w:rsidR="005134A1" w:rsidRPr="006D7BAC" w:rsidRDefault="005134A1" w:rsidP="005134A1">
            <w:pPr>
              <w:tabs>
                <w:tab w:val="left" w:pos="0"/>
              </w:tabs>
              <w:autoSpaceDN w:val="0"/>
              <w:spacing w:after="160" w:line="259" w:lineRule="auto"/>
              <w:jc w:val="center"/>
              <w:rPr>
                <w:rFonts w:ascii="Arial" w:eastAsia="Calibri" w:hAnsi="Arial" w:cs="Arial"/>
              </w:rPr>
            </w:pPr>
            <w:r w:rsidRPr="006D7BAC">
              <w:rPr>
                <w:rFonts w:ascii="Arial" w:eastAsia="Calibri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7129" w14:textId="77777777" w:rsidR="005134A1" w:rsidRPr="006D7BAC" w:rsidRDefault="005134A1" w:rsidP="005134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</w:rPr>
            </w:pPr>
            <w:r w:rsidRPr="006D7BAC">
              <w:rPr>
                <w:rFonts w:ascii="Arial" w:eastAsia="Calibri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2BA8" w14:textId="77777777" w:rsidR="005134A1" w:rsidRPr="006D7BAC" w:rsidRDefault="005134A1" w:rsidP="005134A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="Calibri" w:hAnsi="Arial" w:cs="Arial"/>
                <w:b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 xml:space="preserve">Please be advised that the Quote Submission Date has been changed from 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>T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uesday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 xml:space="preserve">, 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June 23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>, 2026 (2:00 p.m. Eastern Time) to T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uesday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 xml:space="preserve">, 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July 7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>, 2026 (2:00 p.m. Eastern Time).</w:t>
            </w:r>
            <w:r w:rsidRPr="006D7BAC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</w:tbl>
    <w:p w14:paraId="573FBB67" w14:textId="680115F1" w:rsidR="005134A1" w:rsidRDefault="005134A1" w:rsidP="005134A1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sectPr w:rsidR="005134A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03DA2" w14:textId="77777777" w:rsidR="004429C0" w:rsidRDefault="004429C0">
      <w:r>
        <w:separator/>
      </w:r>
    </w:p>
  </w:endnote>
  <w:endnote w:type="continuationSeparator" w:id="0">
    <w:p w14:paraId="58954CD2" w14:textId="77777777" w:rsidR="004429C0" w:rsidRDefault="0044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8CFC" w14:textId="77777777" w:rsidR="004429C0" w:rsidRDefault="004429C0">
      <w:r>
        <w:separator/>
      </w:r>
    </w:p>
  </w:footnote>
  <w:footnote w:type="continuationSeparator" w:id="0">
    <w:p w14:paraId="33D19565" w14:textId="77777777" w:rsidR="004429C0" w:rsidRDefault="0044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4345A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4345A" w:rsidRDefault="00E4345A" w:rsidP="00E4345A"/>
      </w:tc>
      <w:tc>
        <w:tcPr>
          <w:tcW w:w="5760" w:type="dxa"/>
          <w:vAlign w:val="center"/>
        </w:tcPr>
        <w:p w14:paraId="0FD38982" w14:textId="33E88669" w:rsidR="00E4345A" w:rsidRDefault="00E4345A" w:rsidP="00E4345A">
          <w:pPr>
            <w:jc w:val="center"/>
          </w:pPr>
          <w:r>
            <w:rPr>
              <w:noProof/>
            </w:rPr>
            <w:drawing>
              <wp:inline distT="0" distB="0" distL="0" distR="0" wp14:anchorId="651510D2" wp14:editId="74333E86">
                <wp:extent cx="647700" cy="638175"/>
                <wp:effectExtent l="19050" t="0" r="0" b="0"/>
                <wp:docPr id="1470129331" name="Picture 147012933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4345A" w:rsidRDefault="00E4345A" w:rsidP="00E4345A"/>
      </w:tc>
    </w:tr>
    <w:tr w:rsidR="00E4345A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32289131" w14:textId="77777777" w:rsidR="00E4345A" w:rsidRPr="007B0368" w:rsidRDefault="00E4345A" w:rsidP="00E4345A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1546761F" w:rsidR="00E4345A" w:rsidRPr="006359DD" w:rsidRDefault="00E4345A" w:rsidP="00E4345A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3EEFE04" w14:textId="77777777" w:rsidR="00E4345A" w:rsidRPr="00952B78" w:rsidRDefault="00E4345A" w:rsidP="00E4345A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293D65D" w14:textId="77777777" w:rsidR="00E4345A" w:rsidRPr="00CD2155" w:rsidRDefault="00E4345A" w:rsidP="00E4345A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391BD" w14:textId="77777777" w:rsidR="00E4345A" w:rsidRPr="00CD2155" w:rsidRDefault="00E4345A" w:rsidP="00E4345A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44AE557" w14:textId="77777777" w:rsidR="00E4345A" w:rsidRPr="00CD2155" w:rsidRDefault="00E4345A" w:rsidP="00E4345A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84D00BC" w14:textId="77777777" w:rsidR="00E4345A" w:rsidRPr="00CD2155" w:rsidRDefault="00E4345A" w:rsidP="00E4345A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D222D19" w14:textId="77777777" w:rsidR="00E4345A" w:rsidRPr="00CD2155" w:rsidRDefault="00E4345A" w:rsidP="00E4345A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89CBBA1" w:rsidR="00E4345A" w:rsidRPr="006359DD" w:rsidRDefault="00E4345A" w:rsidP="00E4345A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777DF3E" w14:textId="77777777" w:rsidR="00E4345A" w:rsidRPr="006359DD" w:rsidRDefault="00E4345A" w:rsidP="00E4345A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4457686" w:rsidR="00E4345A" w:rsidRPr="006359DD" w:rsidRDefault="00E4345A" w:rsidP="00E4345A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4345A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2EA5A1A1" w14:textId="77777777" w:rsidR="00E4345A" w:rsidRPr="007B0368" w:rsidRDefault="00E4345A" w:rsidP="00E4345A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7BEF02BF" w:rsidR="00E4345A" w:rsidRPr="006359DD" w:rsidRDefault="00E4345A" w:rsidP="00E4345A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4345A" w:rsidRPr="006359DD" w:rsidRDefault="00E4345A" w:rsidP="00E4345A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AA745BD" w14:textId="77777777" w:rsidR="00E4345A" w:rsidRPr="00252A9D" w:rsidRDefault="00E4345A" w:rsidP="00E4345A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74589061" w:rsidR="00E4345A" w:rsidRPr="006359DD" w:rsidRDefault="00E4345A" w:rsidP="00E4345A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4345A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4345A" w:rsidRPr="006359DD" w:rsidRDefault="00E4345A" w:rsidP="00E4345A"/>
      </w:tc>
      <w:tc>
        <w:tcPr>
          <w:tcW w:w="5760" w:type="dxa"/>
        </w:tcPr>
        <w:p w14:paraId="2993FD35" w14:textId="77777777" w:rsidR="00E4345A" w:rsidRPr="00CD2155" w:rsidRDefault="00E4345A" w:rsidP="00E4345A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2D713D56" w:rsidR="00E4345A" w:rsidRPr="006359DD" w:rsidRDefault="00E4345A" w:rsidP="00E4345A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4345A" w:rsidRPr="006359DD" w:rsidRDefault="00E4345A" w:rsidP="00E4345A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1953"/>
    <w:multiLevelType w:val="hybridMultilevel"/>
    <w:tmpl w:val="76FE844E"/>
    <w:lvl w:ilvl="0" w:tplc="2172539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B1090C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7D38466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CFC1E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38269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BEC698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6A24682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5DDC2B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7842F6E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" w15:restartNumberingAfterBreak="0">
    <w:nsid w:val="1C2D17DD"/>
    <w:multiLevelType w:val="hybridMultilevel"/>
    <w:tmpl w:val="668EB718"/>
    <w:lvl w:ilvl="0" w:tplc="ABD0FF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25ECE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FC62F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65286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A4CE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62445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7C207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F32B5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94EA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86D82"/>
    <w:multiLevelType w:val="hybridMultilevel"/>
    <w:tmpl w:val="AAB21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5416B"/>
    <w:multiLevelType w:val="hybridMultilevel"/>
    <w:tmpl w:val="E244C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51919"/>
    <w:multiLevelType w:val="hybridMultilevel"/>
    <w:tmpl w:val="88BADB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0326C"/>
    <w:multiLevelType w:val="hybridMultilevel"/>
    <w:tmpl w:val="48461A54"/>
    <w:lvl w:ilvl="0" w:tplc="52609B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53A8D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B8C76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A21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01A76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CEB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C6CC7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758BC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F9042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7AD10700"/>
    <w:multiLevelType w:val="hybridMultilevel"/>
    <w:tmpl w:val="88BADB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54503">
    <w:abstractNumId w:val="2"/>
  </w:num>
  <w:num w:numId="2" w16cid:durableId="4563407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37899">
    <w:abstractNumId w:val="7"/>
  </w:num>
  <w:num w:numId="4" w16cid:durableId="206183161">
    <w:abstractNumId w:val="5"/>
  </w:num>
  <w:num w:numId="5" w16cid:durableId="1216087694">
    <w:abstractNumId w:val="3"/>
  </w:num>
  <w:num w:numId="6" w16cid:durableId="684097394">
    <w:abstractNumId w:val="1"/>
  </w:num>
  <w:num w:numId="7" w16cid:durableId="218903439">
    <w:abstractNumId w:val="6"/>
  </w:num>
  <w:num w:numId="8" w16cid:durableId="950556185">
    <w:abstractNumId w:val="0"/>
  </w:num>
  <w:num w:numId="9" w16cid:durableId="17064398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3YoRmdo+9dFqNKNAy5ifdZdlMUDWwhpSxR///dnYT+oVUBT1UUCypP9j7h2LmqyWJaxRtWhGJfqqwPZlNYnpow==" w:salt="cW+l4qnEbLAeWCKF90owC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2A42"/>
    <w:rsid w:val="000178AC"/>
    <w:rsid w:val="00017E0E"/>
    <w:rsid w:val="000317D2"/>
    <w:rsid w:val="0004455E"/>
    <w:rsid w:val="00047D91"/>
    <w:rsid w:val="00052193"/>
    <w:rsid w:val="00052433"/>
    <w:rsid w:val="000555F2"/>
    <w:rsid w:val="0006149B"/>
    <w:rsid w:val="00066E37"/>
    <w:rsid w:val="00080562"/>
    <w:rsid w:val="00087AC7"/>
    <w:rsid w:val="000A6969"/>
    <w:rsid w:val="000A7C58"/>
    <w:rsid w:val="000B591F"/>
    <w:rsid w:val="000C3964"/>
    <w:rsid w:val="000C7991"/>
    <w:rsid w:val="000D0811"/>
    <w:rsid w:val="000E5D81"/>
    <w:rsid w:val="000F21AF"/>
    <w:rsid w:val="001036B6"/>
    <w:rsid w:val="00103FFC"/>
    <w:rsid w:val="001124E3"/>
    <w:rsid w:val="001130EC"/>
    <w:rsid w:val="001165FB"/>
    <w:rsid w:val="00120E60"/>
    <w:rsid w:val="001236A1"/>
    <w:rsid w:val="00125719"/>
    <w:rsid w:val="001265C6"/>
    <w:rsid w:val="0013573A"/>
    <w:rsid w:val="001378C9"/>
    <w:rsid w:val="00141705"/>
    <w:rsid w:val="00160E56"/>
    <w:rsid w:val="00180C19"/>
    <w:rsid w:val="00194DDF"/>
    <w:rsid w:val="001A6CBA"/>
    <w:rsid w:val="001B0BF5"/>
    <w:rsid w:val="001B6DAC"/>
    <w:rsid w:val="001D1ABC"/>
    <w:rsid w:val="001D279D"/>
    <w:rsid w:val="001F34F3"/>
    <w:rsid w:val="001F57AF"/>
    <w:rsid w:val="002000E4"/>
    <w:rsid w:val="0020175D"/>
    <w:rsid w:val="00202F19"/>
    <w:rsid w:val="002420F8"/>
    <w:rsid w:val="00257D6E"/>
    <w:rsid w:val="00260851"/>
    <w:rsid w:val="00271544"/>
    <w:rsid w:val="002745C5"/>
    <w:rsid w:val="00285BF3"/>
    <w:rsid w:val="0029024E"/>
    <w:rsid w:val="002A42DF"/>
    <w:rsid w:val="002C1484"/>
    <w:rsid w:val="002C54B7"/>
    <w:rsid w:val="002D6763"/>
    <w:rsid w:val="002E126B"/>
    <w:rsid w:val="002F1449"/>
    <w:rsid w:val="002F7359"/>
    <w:rsid w:val="00302E28"/>
    <w:rsid w:val="003048CF"/>
    <w:rsid w:val="00305B6D"/>
    <w:rsid w:val="003069D9"/>
    <w:rsid w:val="00312D7D"/>
    <w:rsid w:val="00315CE8"/>
    <w:rsid w:val="00322697"/>
    <w:rsid w:val="00326DC4"/>
    <w:rsid w:val="0032707C"/>
    <w:rsid w:val="00337332"/>
    <w:rsid w:val="0034222F"/>
    <w:rsid w:val="00343C6B"/>
    <w:rsid w:val="00364A22"/>
    <w:rsid w:val="003713CF"/>
    <w:rsid w:val="00372C16"/>
    <w:rsid w:val="0037646A"/>
    <w:rsid w:val="00391DE8"/>
    <w:rsid w:val="0039648D"/>
    <w:rsid w:val="003A4634"/>
    <w:rsid w:val="003A76EC"/>
    <w:rsid w:val="003B1D63"/>
    <w:rsid w:val="003B78EE"/>
    <w:rsid w:val="003D02FC"/>
    <w:rsid w:val="003D3EBA"/>
    <w:rsid w:val="003D747D"/>
    <w:rsid w:val="003E1FF3"/>
    <w:rsid w:val="003F21B4"/>
    <w:rsid w:val="003F2A90"/>
    <w:rsid w:val="003F7837"/>
    <w:rsid w:val="00417A2E"/>
    <w:rsid w:val="004315E8"/>
    <w:rsid w:val="004355EF"/>
    <w:rsid w:val="0043667E"/>
    <w:rsid w:val="00436D34"/>
    <w:rsid w:val="00437030"/>
    <w:rsid w:val="004429C0"/>
    <w:rsid w:val="00446F52"/>
    <w:rsid w:val="00451159"/>
    <w:rsid w:val="00454920"/>
    <w:rsid w:val="00461442"/>
    <w:rsid w:val="00462337"/>
    <w:rsid w:val="00476106"/>
    <w:rsid w:val="00490B0F"/>
    <w:rsid w:val="004A0576"/>
    <w:rsid w:val="004A121D"/>
    <w:rsid w:val="004A7DA7"/>
    <w:rsid w:val="004B39EF"/>
    <w:rsid w:val="004C13A5"/>
    <w:rsid w:val="004C1984"/>
    <w:rsid w:val="004C417C"/>
    <w:rsid w:val="004D0F6D"/>
    <w:rsid w:val="004D39D7"/>
    <w:rsid w:val="004E32C5"/>
    <w:rsid w:val="004E4B81"/>
    <w:rsid w:val="004E725B"/>
    <w:rsid w:val="004F3C89"/>
    <w:rsid w:val="004F524F"/>
    <w:rsid w:val="004F542C"/>
    <w:rsid w:val="00502120"/>
    <w:rsid w:val="00503FD5"/>
    <w:rsid w:val="00510D72"/>
    <w:rsid w:val="005117E7"/>
    <w:rsid w:val="005134A1"/>
    <w:rsid w:val="005175DC"/>
    <w:rsid w:val="005177F1"/>
    <w:rsid w:val="005271D3"/>
    <w:rsid w:val="00532796"/>
    <w:rsid w:val="0053372D"/>
    <w:rsid w:val="00541AEF"/>
    <w:rsid w:val="0054794A"/>
    <w:rsid w:val="00560578"/>
    <w:rsid w:val="005654E0"/>
    <w:rsid w:val="005663AD"/>
    <w:rsid w:val="00567F16"/>
    <w:rsid w:val="00572309"/>
    <w:rsid w:val="00572F24"/>
    <w:rsid w:val="005748C4"/>
    <w:rsid w:val="0058187A"/>
    <w:rsid w:val="005840EA"/>
    <w:rsid w:val="0058635F"/>
    <w:rsid w:val="00587933"/>
    <w:rsid w:val="005B38E7"/>
    <w:rsid w:val="005B7B28"/>
    <w:rsid w:val="005D1FD3"/>
    <w:rsid w:val="005D5F8B"/>
    <w:rsid w:val="005D76F1"/>
    <w:rsid w:val="005E1820"/>
    <w:rsid w:val="005E3AEA"/>
    <w:rsid w:val="005E7D9D"/>
    <w:rsid w:val="005F3A74"/>
    <w:rsid w:val="00610AAA"/>
    <w:rsid w:val="00610ADE"/>
    <w:rsid w:val="00612CDB"/>
    <w:rsid w:val="00613060"/>
    <w:rsid w:val="00614774"/>
    <w:rsid w:val="00646784"/>
    <w:rsid w:val="006531CD"/>
    <w:rsid w:val="00653E47"/>
    <w:rsid w:val="00660B9D"/>
    <w:rsid w:val="00670FCB"/>
    <w:rsid w:val="006848B7"/>
    <w:rsid w:val="006964CB"/>
    <w:rsid w:val="006A3DE5"/>
    <w:rsid w:val="006B3833"/>
    <w:rsid w:val="006C37AB"/>
    <w:rsid w:val="006C5427"/>
    <w:rsid w:val="006D04B5"/>
    <w:rsid w:val="006D2967"/>
    <w:rsid w:val="006D6EE7"/>
    <w:rsid w:val="006D7BAC"/>
    <w:rsid w:val="006E6376"/>
    <w:rsid w:val="006E6FF8"/>
    <w:rsid w:val="006F3F58"/>
    <w:rsid w:val="007015B0"/>
    <w:rsid w:val="00710B24"/>
    <w:rsid w:val="0071384F"/>
    <w:rsid w:val="00716E15"/>
    <w:rsid w:val="00721BC8"/>
    <w:rsid w:val="00723D29"/>
    <w:rsid w:val="0073736D"/>
    <w:rsid w:val="007677A8"/>
    <w:rsid w:val="0077002D"/>
    <w:rsid w:val="00776521"/>
    <w:rsid w:val="00776D84"/>
    <w:rsid w:val="00780679"/>
    <w:rsid w:val="007826CD"/>
    <w:rsid w:val="00783F96"/>
    <w:rsid w:val="00785AFC"/>
    <w:rsid w:val="00795A04"/>
    <w:rsid w:val="00797E74"/>
    <w:rsid w:val="007A173B"/>
    <w:rsid w:val="007A5014"/>
    <w:rsid w:val="007A5F35"/>
    <w:rsid w:val="007C06FF"/>
    <w:rsid w:val="007C0C66"/>
    <w:rsid w:val="007C2585"/>
    <w:rsid w:val="007C31B3"/>
    <w:rsid w:val="007C3B8D"/>
    <w:rsid w:val="007C56C0"/>
    <w:rsid w:val="007D1D98"/>
    <w:rsid w:val="007D29E3"/>
    <w:rsid w:val="007E2D30"/>
    <w:rsid w:val="007E56C8"/>
    <w:rsid w:val="007E7B7A"/>
    <w:rsid w:val="008049AC"/>
    <w:rsid w:val="00804A53"/>
    <w:rsid w:val="008062EE"/>
    <w:rsid w:val="008137DB"/>
    <w:rsid w:val="00815E39"/>
    <w:rsid w:val="00816EA4"/>
    <w:rsid w:val="0082019A"/>
    <w:rsid w:val="00820FC0"/>
    <w:rsid w:val="00821E74"/>
    <w:rsid w:val="00873AB9"/>
    <w:rsid w:val="00883737"/>
    <w:rsid w:val="00884C9E"/>
    <w:rsid w:val="008918DF"/>
    <w:rsid w:val="0089751C"/>
    <w:rsid w:val="008D3A86"/>
    <w:rsid w:val="008E50C7"/>
    <w:rsid w:val="008F2826"/>
    <w:rsid w:val="008F75E9"/>
    <w:rsid w:val="009055D3"/>
    <w:rsid w:val="0091092B"/>
    <w:rsid w:val="00917A01"/>
    <w:rsid w:val="009225CB"/>
    <w:rsid w:val="00922819"/>
    <w:rsid w:val="00923970"/>
    <w:rsid w:val="00934725"/>
    <w:rsid w:val="00953FE6"/>
    <w:rsid w:val="00954320"/>
    <w:rsid w:val="00954529"/>
    <w:rsid w:val="00963B9C"/>
    <w:rsid w:val="00974B4E"/>
    <w:rsid w:val="00980AC4"/>
    <w:rsid w:val="00990CED"/>
    <w:rsid w:val="00991922"/>
    <w:rsid w:val="00993884"/>
    <w:rsid w:val="009A208D"/>
    <w:rsid w:val="009A74DC"/>
    <w:rsid w:val="009B63E6"/>
    <w:rsid w:val="009C0858"/>
    <w:rsid w:val="009C4E02"/>
    <w:rsid w:val="009C76AA"/>
    <w:rsid w:val="009D198D"/>
    <w:rsid w:val="009D2175"/>
    <w:rsid w:val="009D3E86"/>
    <w:rsid w:val="009D676C"/>
    <w:rsid w:val="009E3743"/>
    <w:rsid w:val="009F0530"/>
    <w:rsid w:val="009F1316"/>
    <w:rsid w:val="009F527D"/>
    <w:rsid w:val="009F6B43"/>
    <w:rsid w:val="00A0222F"/>
    <w:rsid w:val="00A02297"/>
    <w:rsid w:val="00A23220"/>
    <w:rsid w:val="00A233DA"/>
    <w:rsid w:val="00A255CB"/>
    <w:rsid w:val="00A30216"/>
    <w:rsid w:val="00A40774"/>
    <w:rsid w:val="00A51E71"/>
    <w:rsid w:val="00A527F9"/>
    <w:rsid w:val="00A53F2D"/>
    <w:rsid w:val="00A571E2"/>
    <w:rsid w:val="00A57449"/>
    <w:rsid w:val="00A6113F"/>
    <w:rsid w:val="00A8091E"/>
    <w:rsid w:val="00A84B37"/>
    <w:rsid w:val="00A8549A"/>
    <w:rsid w:val="00A95CB8"/>
    <w:rsid w:val="00AA2B45"/>
    <w:rsid w:val="00AA2C37"/>
    <w:rsid w:val="00AA3920"/>
    <w:rsid w:val="00AB72B8"/>
    <w:rsid w:val="00AC609F"/>
    <w:rsid w:val="00AD3D3C"/>
    <w:rsid w:val="00AE397A"/>
    <w:rsid w:val="00B10A54"/>
    <w:rsid w:val="00B1392F"/>
    <w:rsid w:val="00B2669F"/>
    <w:rsid w:val="00B3763D"/>
    <w:rsid w:val="00B432C3"/>
    <w:rsid w:val="00B54579"/>
    <w:rsid w:val="00B555FD"/>
    <w:rsid w:val="00B55897"/>
    <w:rsid w:val="00B6412E"/>
    <w:rsid w:val="00B664C5"/>
    <w:rsid w:val="00B66AE7"/>
    <w:rsid w:val="00B7192C"/>
    <w:rsid w:val="00B842BD"/>
    <w:rsid w:val="00B84997"/>
    <w:rsid w:val="00B92AC8"/>
    <w:rsid w:val="00B9391C"/>
    <w:rsid w:val="00B94666"/>
    <w:rsid w:val="00BA79FD"/>
    <w:rsid w:val="00BC21C1"/>
    <w:rsid w:val="00BC4F10"/>
    <w:rsid w:val="00BC7C61"/>
    <w:rsid w:val="00BD378C"/>
    <w:rsid w:val="00BD693F"/>
    <w:rsid w:val="00BE36ED"/>
    <w:rsid w:val="00BE46E5"/>
    <w:rsid w:val="00BF5170"/>
    <w:rsid w:val="00C021F8"/>
    <w:rsid w:val="00C06423"/>
    <w:rsid w:val="00C12204"/>
    <w:rsid w:val="00C12A48"/>
    <w:rsid w:val="00C16006"/>
    <w:rsid w:val="00C162F6"/>
    <w:rsid w:val="00C3086E"/>
    <w:rsid w:val="00C34732"/>
    <w:rsid w:val="00C41B11"/>
    <w:rsid w:val="00C41CB6"/>
    <w:rsid w:val="00C45AB4"/>
    <w:rsid w:val="00C56198"/>
    <w:rsid w:val="00C564E7"/>
    <w:rsid w:val="00C60DC5"/>
    <w:rsid w:val="00C6331C"/>
    <w:rsid w:val="00C83977"/>
    <w:rsid w:val="00C83D41"/>
    <w:rsid w:val="00C94EA2"/>
    <w:rsid w:val="00CA56AC"/>
    <w:rsid w:val="00CA7DBC"/>
    <w:rsid w:val="00CC2CBB"/>
    <w:rsid w:val="00CE1914"/>
    <w:rsid w:val="00CF2F24"/>
    <w:rsid w:val="00CF3D21"/>
    <w:rsid w:val="00D057E9"/>
    <w:rsid w:val="00D2037F"/>
    <w:rsid w:val="00D23B5C"/>
    <w:rsid w:val="00D33B5E"/>
    <w:rsid w:val="00D55DDC"/>
    <w:rsid w:val="00D705AB"/>
    <w:rsid w:val="00D7211C"/>
    <w:rsid w:val="00D75306"/>
    <w:rsid w:val="00D770D6"/>
    <w:rsid w:val="00D91263"/>
    <w:rsid w:val="00D91B32"/>
    <w:rsid w:val="00DA6D5A"/>
    <w:rsid w:val="00DC72EC"/>
    <w:rsid w:val="00DD6116"/>
    <w:rsid w:val="00DE13A6"/>
    <w:rsid w:val="00DF4E98"/>
    <w:rsid w:val="00E001C4"/>
    <w:rsid w:val="00E02D77"/>
    <w:rsid w:val="00E1253F"/>
    <w:rsid w:val="00E14372"/>
    <w:rsid w:val="00E14B7B"/>
    <w:rsid w:val="00E242AB"/>
    <w:rsid w:val="00E35E58"/>
    <w:rsid w:val="00E4345A"/>
    <w:rsid w:val="00E4652C"/>
    <w:rsid w:val="00E57A4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01AE"/>
    <w:rsid w:val="00EE31B0"/>
    <w:rsid w:val="00EE40DA"/>
    <w:rsid w:val="00EF7D4E"/>
    <w:rsid w:val="00F043D3"/>
    <w:rsid w:val="00F05D01"/>
    <w:rsid w:val="00F13BB0"/>
    <w:rsid w:val="00F25F73"/>
    <w:rsid w:val="00F3434F"/>
    <w:rsid w:val="00F34973"/>
    <w:rsid w:val="00F401B4"/>
    <w:rsid w:val="00F40A08"/>
    <w:rsid w:val="00F414F0"/>
    <w:rsid w:val="00F47276"/>
    <w:rsid w:val="00F52E4E"/>
    <w:rsid w:val="00F5730B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736D"/>
    <w:rPr>
      <w:b/>
      <w:bCs/>
      <w:i/>
      <w:iCs/>
      <w:color w:val="4F81BD" w:themeColor="accent1"/>
    </w:rPr>
  </w:style>
  <w:style w:type="paragraph" w:styleId="Revision">
    <w:name w:val="Revision"/>
    <w:hidden/>
    <w:uiPriority w:val="99"/>
    <w:semiHidden/>
    <w:rsid w:val="003D3EBA"/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6D7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234</Words>
  <Characters>1334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Warren, Donald [TREAS]</cp:lastModifiedBy>
  <cp:revision>3</cp:revision>
  <cp:lastPrinted>2016-08-03T15:29:00Z</cp:lastPrinted>
  <dcterms:created xsi:type="dcterms:W3CDTF">2026-06-22T18:26:00Z</dcterms:created>
  <dcterms:modified xsi:type="dcterms:W3CDTF">2026-06-22T18:27:00Z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