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6B40D" w14:textId="2562AD56" w:rsidR="00364A22" w:rsidRPr="002420F8" w:rsidRDefault="008F06F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</w:t>
      </w:r>
      <w:r w:rsidR="00C90220">
        <w:rPr>
          <w:rFonts w:ascii="Arial" w:hAnsi="Arial" w:cs="Arial"/>
          <w:b/>
          <w:sz w:val="20"/>
        </w:rPr>
        <w:t xml:space="preserve"> </w:t>
      </w:r>
      <w:r w:rsidR="00B82490">
        <w:rPr>
          <w:rFonts w:ascii="Arial" w:hAnsi="Arial" w:cs="Arial"/>
          <w:b/>
          <w:sz w:val="20"/>
        </w:rPr>
        <w:t>8</w:t>
      </w:r>
      <w:r w:rsidR="00C90220">
        <w:rPr>
          <w:rFonts w:ascii="Arial" w:hAnsi="Arial" w:cs="Arial"/>
          <w:b/>
          <w:sz w:val="20"/>
        </w:rPr>
        <w:t>, 2025</w:t>
      </w:r>
    </w:p>
    <w:p w14:paraId="03C6B40F" w14:textId="77777777" w:rsidR="00364A22" w:rsidRPr="00A33D88" w:rsidRDefault="00364A22" w:rsidP="00364A22">
      <w:pPr>
        <w:rPr>
          <w:rFonts w:ascii="Arial" w:hAnsi="Arial" w:cs="Arial"/>
          <w:sz w:val="16"/>
          <w:szCs w:val="16"/>
        </w:rPr>
      </w:pPr>
    </w:p>
    <w:p w14:paraId="03C6B410" w14:textId="116A96FA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DF1E71">
        <w:rPr>
          <w:rFonts w:ascii="Arial" w:hAnsi="Arial" w:cs="Arial"/>
          <w:b/>
        </w:rPr>
        <w:t>All Interested 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A33D88" w:rsidRDefault="007D1D98" w:rsidP="007D1D98">
      <w:pPr>
        <w:rPr>
          <w:rFonts w:ascii="Arial" w:hAnsi="Arial" w:cs="Arial"/>
          <w:sz w:val="16"/>
          <w:szCs w:val="16"/>
        </w:rPr>
      </w:pPr>
    </w:p>
    <w:p w14:paraId="03C6B413" w14:textId="0911FDC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8F06FD" w:rsidRPr="008F06FD">
        <w:rPr>
          <w:rFonts w:ascii="Arial" w:hAnsi="Arial" w:cs="Arial"/>
          <w:sz w:val="20"/>
        </w:rPr>
        <w:t>26DPP01239</w:t>
      </w:r>
    </w:p>
    <w:p w14:paraId="6F83CB5D" w14:textId="7D9DB34F" w:rsidR="008918DF" w:rsidRPr="008918DF" w:rsidRDefault="00C90220" w:rsidP="0040550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Bid Solicitation </w:t>
      </w:r>
      <w:r w:rsidR="008F06FD" w:rsidRPr="008F06FD">
        <w:rPr>
          <w:rFonts w:ascii="Arial" w:hAnsi="Arial" w:cs="Arial"/>
          <w:b/>
        </w:rPr>
        <w:t>T0097 Automotive Lubricants: Motor Oils –All Types, Gear Oils, Greases, Automatic Transmission Fluids (ATF), Tractor Hydraulic/Transmission Fluids, Hydraulic Oils, Diesel Exhaust Fluids (DEF), Antifreeze and Windshield Washer Fluids - Statewide</w:t>
      </w:r>
    </w:p>
    <w:p w14:paraId="6EF17CBC" w14:textId="04F8F8AF" w:rsidR="003069D9" w:rsidRPr="00A33D88" w:rsidRDefault="003069D9" w:rsidP="00230937">
      <w:pPr>
        <w:rPr>
          <w:rFonts w:ascii="Arial" w:hAnsi="Arial" w:cs="Arial"/>
          <w:b/>
          <w:sz w:val="16"/>
          <w:szCs w:val="16"/>
        </w:rPr>
      </w:pPr>
    </w:p>
    <w:p w14:paraId="3A0BFDE0" w14:textId="2FE77DD0" w:rsidR="008F34C7" w:rsidRDefault="008F34C7" w:rsidP="008F34C7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B82490">
        <w:rPr>
          <w:rFonts w:ascii="Arial" w:hAnsi="Arial" w:cs="Arial"/>
          <w:b/>
          <w:strike/>
        </w:rPr>
        <w:t xml:space="preserve">Quote Opening Date: </w:t>
      </w:r>
      <w:r w:rsidR="008F06FD" w:rsidRPr="00B82490">
        <w:rPr>
          <w:rFonts w:ascii="Arial" w:hAnsi="Arial" w:cs="Arial"/>
          <w:b/>
          <w:strike/>
          <w:u w:val="single"/>
        </w:rPr>
        <w:t>December</w:t>
      </w:r>
      <w:r w:rsidRPr="00B82490">
        <w:rPr>
          <w:rFonts w:ascii="Arial" w:hAnsi="Arial" w:cs="Arial"/>
          <w:b/>
          <w:strike/>
          <w:u w:val="single"/>
        </w:rPr>
        <w:t xml:space="preserve"> </w:t>
      </w:r>
      <w:r w:rsidR="008F06FD" w:rsidRPr="00B82490">
        <w:rPr>
          <w:rFonts w:ascii="Arial" w:hAnsi="Arial" w:cs="Arial"/>
          <w:b/>
          <w:strike/>
          <w:u w:val="single"/>
        </w:rPr>
        <w:t>19</w:t>
      </w:r>
      <w:r w:rsidRPr="00B82490">
        <w:rPr>
          <w:rFonts w:ascii="Arial" w:hAnsi="Arial" w:cs="Arial"/>
          <w:b/>
          <w:strike/>
          <w:u w:val="single"/>
        </w:rPr>
        <w:t>, 2025</w:t>
      </w:r>
      <w:r w:rsidRPr="00B82490">
        <w:rPr>
          <w:rFonts w:ascii="Arial" w:hAnsi="Arial" w:cs="Arial"/>
          <w:b/>
          <w:strike/>
        </w:rPr>
        <w:t xml:space="preserve"> (2:00 p.m. Eastern Time)</w:t>
      </w:r>
    </w:p>
    <w:p w14:paraId="6C3A2D6C" w14:textId="13BE6592" w:rsidR="00B82490" w:rsidRPr="00B03D22" w:rsidRDefault="00B82490" w:rsidP="00B82490">
      <w:pPr>
        <w:tabs>
          <w:tab w:val="left" w:pos="0"/>
        </w:tabs>
        <w:outlineLvl w:val="0"/>
        <w:rPr>
          <w:b/>
          <w:color w:val="FF0000"/>
        </w:rPr>
      </w:pPr>
      <w:r w:rsidRPr="00B03D22">
        <w:rPr>
          <w:rFonts w:ascii="Arial" w:hAnsi="Arial" w:cs="Arial"/>
          <w:b/>
          <w:color w:val="FF0000"/>
        </w:rPr>
        <w:t xml:space="preserve">Revised Quote Opening Date:   </w:t>
      </w:r>
      <w:r w:rsidRPr="00B03D22">
        <w:rPr>
          <w:rFonts w:ascii="Arial" w:hAnsi="Arial" w:cs="Arial"/>
          <w:b/>
          <w:color w:val="FF0000"/>
          <w:u w:val="single"/>
        </w:rPr>
        <w:t>January 21, 2026</w:t>
      </w:r>
      <w:r w:rsidRPr="00B03D22">
        <w:rPr>
          <w:rFonts w:ascii="Arial" w:hAnsi="Arial" w:cs="Arial"/>
          <w:b/>
          <w:color w:val="FF0000"/>
        </w:rPr>
        <w:t xml:space="preserve"> (2:00 p.m. Eastern Time)                                                               </w:t>
      </w:r>
    </w:p>
    <w:p w14:paraId="4B321913" w14:textId="257DF559" w:rsidR="00B82490" w:rsidRPr="00B03D22" w:rsidRDefault="00B82490" w:rsidP="008F34C7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79174A3F" w14:textId="205E89EB" w:rsidR="008F34C7" w:rsidRPr="00B03D22" w:rsidRDefault="008F34C7" w:rsidP="008F34C7">
      <w:pPr>
        <w:tabs>
          <w:tab w:val="left" w:pos="0"/>
        </w:tabs>
        <w:outlineLvl w:val="0"/>
        <w:rPr>
          <w:b/>
          <w:color w:val="FF0000"/>
        </w:rPr>
      </w:pPr>
      <w:r w:rsidRPr="00B03D22">
        <w:rPr>
          <w:rFonts w:ascii="Arial" w:hAnsi="Arial" w:cs="Arial"/>
          <w:b/>
          <w:color w:val="FF0000"/>
        </w:rPr>
        <w:t xml:space="preserve">                                                            </w:t>
      </w:r>
    </w:p>
    <w:p w14:paraId="06397666" w14:textId="77777777" w:rsidR="00A33D88" w:rsidRPr="00A33D88" w:rsidRDefault="00A33D8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16"/>
          <w:szCs w:val="16"/>
        </w:rPr>
      </w:pPr>
    </w:p>
    <w:p w14:paraId="03C6B41B" w14:textId="4EDB4201" w:rsidR="00364A22" w:rsidRDefault="007D1D98" w:rsidP="00D2148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E5258">
        <w:rPr>
          <w:rFonts w:ascii="Arial" w:hAnsi="Arial" w:cs="Arial"/>
          <w:i w:val="0"/>
          <w:sz w:val="20"/>
        </w:rPr>
        <w:t>Bid Amendment #</w:t>
      </w:r>
      <w:r w:rsidR="008F06FD">
        <w:rPr>
          <w:rFonts w:ascii="Arial" w:hAnsi="Arial" w:cs="Arial"/>
          <w:i w:val="0"/>
          <w:sz w:val="20"/>
        </w:rPr>
        <w:t>1</w:t>
      </w:r>
    </w:p>
    <w:p w14:paraId="4AA3D9A0" w14:textId="77777777" w:rsidR="007F513A" w:rsidRPr="00247B3C" w:rsidRDefault="007F513A" w:rsidP="00247B3C"/>
    <w:p w14:paraId="03C6B41C" w14:textId="21C54232" w:rsidR="00A233DA" w:rsidRPr="00B03D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03D22">
        <w:rPr>
          <w:rFonts w:ascii="Arial" w:hAnsi="Arial" w:cs="Arial"/>
        </w:rPr>
        <w:t>The following constitutes Bid Amendment #</w:t>
      </w:r>
      <w:r w:rsidR="008F06FD" w:rsidRPr="00B03D22">
        <w:rPr>
          <w:rFonts w:ascii="Arial" w:hAnsi="Arial" w:cs="Arial"/>
        </w:rPr>
        <w:t>1</w:t>
      </w:r>
      <w:r w:rsidRPr="00B03D22">
        <w:rPr>
          <w:rFonts w:ascii="Arial" w:hAnsi="Arial" w:cs="Arial"/>
        </w:rPr>
        <w:t xml:space="preserve"> to the above referenced </w:t>
      </w:r>
      <w:r w:rsidR="00502120" w:rsidRPr="00B03D22">
        <w:rPr>
          <w:rFonts w:ascii="Arial" w:hAnsi="Arial" w:cs="Arial"/>
        </w:rPr>
        <w:t>Bid S</w:t>
      </w:r>
      <w:r w:rsidR="002420F8" w:rsidRPr="00B03D22">
        <w:rPr>
          <w:rFonts w:ascii="Arial" w:hAnsi="Arial" w:cs="Arial"/>
        </w:rPr>
        <w:t>olicitation</w:t>
      </w:r>
      <w:r w:rsidR="00260851" w:rsidRPr="00B03D22">
        <w:rPr>
          <w:rFonts w:ascii="Arial" w:hAnsi="Arial" w:cs="Arial"/>
        </w:rPr>
        <w:t>:</w:t>
      </w:r>
    </w:p>
    <w:p w14:paraId="03C6B41D" w14:textId="77777777" w:rsidR="00A233DA" w:rsidRPr="00B03D2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03D22">
        <w:rPr>
          <w:rFonts w:ascii="Arial" w:hAnsi="Arial" w:cs="Arial"/>
        </w:rPr>
        <w:t xml:space="preserve">  </w:t>
      </w:r>
    </w:p>
    <w:p w14:paraId="29F9FDDF" w14:textId="77777777" w:rsidR="00B03D22" w:rsidRPr="00B03D22" w:rsidRDefault="00B03D22" w:rsidP="00B03D2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03D22">
        <w:rPr>
          <w:rFonts w:ascii="Arial" w:hAnsi="Arial" w:cs="Arial"/>
        </w:rPr>
        <w:t>Revisions to the Bid Solicitation (Cover Page for the Revised Quote Opening Date); and</w:t>
      </w:r>
    </w:p>
    <w:p w14:paraId="0365D497" w14:textId="77777777" w:rsidR="00B82490" w:rsidRPr="00B03D22" w:rsidRDefault="00B82490" w:rsidP="00B82490">
      <w:pPr>
        <w:pStyle w:val="ListParagraph"/>
        <w:rPr>
          <w:rFonts w:ascii="Arial" w:hAnsi="Arial" w:cs="Arial"/>
        </w:rPr>
      </w:pPr>
    </w:p>
    <w:p w14:paraId="74995435" w14:textId="6750D61A" w:rsidR="00B82490" w:rsidRPr="00B03D22" w:rsidRDefault="00B82490" w:rsidP="00B82490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03D22">
        <w:rPr>
          <w:rFonts w:ascii="Arial" w:hAnsi="Arial" w:cs="Arial"/>
        </w:rPr>
        <w:t xml:space="preserve">Please note that for all additions, deletions, clarifications and modifications to the Bid Solicitation, please refer to the Revised Bid Solicitation titled </w:t>
      </w:r>
      <w:r w:rsidRPr="00B03D22">
        <w:rPr>
          <w:rFonts w:ascii="Arial" w:hAnsi="Arial" w:cs="Arial"/>
          <w:i/>
        </w:rPr>
        <w:t>“T0097 26DPP01239 Revised Bid Solicitation 12.08.2025.”</w:t>
      </w:r>
    </w:p>
    <w:p w14:paraId="39406DAA" w14:textId="77777777" w:rsidR="00B82490" w:rsidRPr="001B1696" w:rsidRDefault="00B82490" w:rsidP="00B82490">
      <w:pPr>
        <w:pStyle w:val="ListParagraph"/>
        <w:rPr>
          <w:rFonts w:ascii="Arial" w:hAnsi="Arial" w:cs="Arial"/>
        </w:rPr>
      </w:pPr>
    </w:p>
    <w:p w14:paraId="77BBE8B3" w14:textId="77777777" w:rsidR="00B82490" w:rsidRPr="00A51712" w:rsidRDefault="00B82490" w:rsidP="00B82490">
      <w:pPr>
        <w:tabs>
          <w:tab w:val="left" w:pos="0"/>
        </w:tabs>
        <w:jc w:val="both"/>
        <w:rPr>
          <w:rFonts w:ascii="Arial" w:hAnsi="Arial" w:cs="Arial"/>
          <w:b/>
          <w:color w:val="FF0000"/>
        </w:rPr>
      </w:pPr>
      <w:r w:rsidRPr="00A51712">
        <w:rPr>
          <w:rFonts w:ascii="Arial" w:hAnsi="Arial" w:cs="Arial"/>
          <w:b/>
          <w:color w:val="FF0000"/>
        </w:rPr>
        <w:t>Questions that were received during the Electronic Question and Answer period will be addressed in a future amendment prior to Bid Opening.</w:t>
      </w:r>
    </w:p>
    <w:p w14:paraId="314B6583" w14:textId="5D30BDA9" w:rsidR="00230937" w:rsidRPr="008F06FD" w:rsidRDefault="00230937" w:rsidP="008F06FD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FA5CA7F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5E7ECF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A33D88" w:rsidRDefault="007D1D98" w:rsidP="008918DF">
      <w:pPr>
        <w:tabs>
          <w:tab w:val="left" w:pos="0"/>
        </w:tabs>
        <w:jc w:val="both"/>
        <w:rPr>
          <w:rFonts w:ascii="Arial" w:hAnsi="Arial" w:cs="Arial"/>
          <w:sz w:val="16"/>
          <w:szCs w:val="16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1F09EB46" w14:textId="0D5B77DC" w:rsidR="008F06FD" w:rsidRPr="008F06FD" w:rsidRDefault="008F06FD" w:rsidP="008F06FD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8F06FD">
        <w:rPr>
          <w:rFonts w:ascii="Arial" w:hAnsi="Arial" w:cs="Arial"/>
          <w:b/>
        </w:rPr>
        <w:lastRenderedPageBreak/>
        <w:t xml:space="preserve">Bid Solicitation </w:t>
      </w:r>
      <w:r w:rsidR="00B57ECF">
        <w:rPr>
          <w:rFonts w:ascii="Arial" w:hAnsi="Arial" w:cs="Arial"/>
          <w:b/>
        </w:rPr>
        <w:t>#</w:t>
      </w:r>
      <w:r w:rsidRPr="008F06FD">
        <w:rPr>
          <w:rFonts w:ascii="Arial" w:hAnsi="Arial" w:cs="Arial"/>
          <w:b/>
        </w:rPr>
        <w:t>26DPP01239</w:t>
      </w:r>
    </w:p>
    <w:p w14:paraId="7E3373F2" w14:textId="7E270F66" w:rsidR="00FD2042" w:rsidRDefault="008F06FD" w:rsidP="008F06FD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8F06FD">
        <w:rPr>
          <w:rFonts w:ascii="Arial" w:hAnsi="Arial" w:cs="Arial"/>
          <w:b/>
        </w:rPr>
        <w:t>T00</w:t>
      </w:r>
      <w:r>
        <w:rPr>
          <w:rFonts w:ascii="Arial" w:hAnsi="Arial" w:cs="Arial"/>
          <w:b/>
        </w:rPr>
        <w:t>97 Automotive Lubricants: Motor</w:t>
      </w:r>
      <w:r w:rsidRPr="008F06FD">
        <w:rPr>
          <w:rFonts w:ascii="Arial" w:hAnsi="Arial" w:cs="Arial"/>
          <w:b/>
        </w:rPr>
        <w:t xml:space="preserve"> Oils –All Types, Gear Oils, Greases, Automatic Transmission Fluids (ATF), Tractor Hydraulic/Transmission Fluids, Hydraulic Oils, Diesel Exhaust Fluids (DEF), Antifreeze and Windshield Washer Fluids </w:t>
      </w:r>
      <w:r>
        <w:rPr>
          <w:rFonts w:ascii="Arial" w:hAnsi="Arial" w:cs="Arial"/>
          <w:b/>
        </w:rPr>
        <w:t>–</w:t>
      </w:r>
      <w:r w:rsidRPr="008F06FD">
        <w:rPr>
          <w:rFonts w:ascii="Arial" w:hAnsi="Arial" w:cs="Arial"/>
          <w:b/>
        </w:rPr>
        <w:t xml:space="preserve"> Statewide</w:t>
      </w:r>
    </w:p>
    <w:p w14:paraId="0E5D0176" w14:textId="77777777" w:rsidR="008F06FD" w:rsidRDefault="008F06FD" w:rsidP="008F06FD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16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B82490" w:rsidRPr="00666FF8" w14:paraId="0B7660F7" w14:textId="77777777" w:rsidTr="00CD591C"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7395" w14:textId="77777777" w:rsidR="00B82490" w:rsidRPr="00666FF8" w:rsidRDefault="00B82490" w:rsidP="00CD591C">
            <w:pPr>
              <w:jc w:val="center"/>
              <w:rPr>
                <w:rFonts w:asciiTheme="minorHAnsi" w:hAnsiTheme="minorHAnsi" w:cstheme="minorHAnsi"/>
                <w:b/>
                <w:sz w:val="12"/>
              </w:rPr>
            </w:pPr>
          </w:p>
          <w:p w14:paraId="3011CC48" w14:textId="77777777" w:rsidR="00B82490" w:rsidRPr="00A155E3" w:rsidRDefault="00B82490" w:rsidP="00CD591C">
            <w:pPr>
              <w:jc w:val="center"/>
              <w:rPr>
                <w:rFonts w:ascii="Arial" w:hAnsi="Arial" w:cs="Arial"/>
                <w:b/>
              </w:rPr>
            </w:pPr>
            <w:r w:rsidRPr="00A155E3">
              <w:rPr>
                <w:rFonts w:ascii="Arial" w:hAnsi="Arial" w:cs="Arial"/>
                <w:b/>
              </w:rPr>
              <w:t xml:space="preserve">Part </w:t>
            </w:r>
            <w:r>
              <w:rPr>
                <w:rFonts w:ascii="Arial" w:hAnsi="Arial" w:cs="Arial"/>
                <w:b/>
              </w:rPr>
              <w:t>1</w:t>
            </w:r>
            <w:r w:rsidRPr="00A155E3">
              <w:rPr>
                <w:rFonts w:ascii="Arial" w:hAnsi="Arial" w:cs="Arial"/>
                <w:b/>
              </w:rPr>
              <w:t xml:space="preserve"> – Revisions to the Bid Solicitation</w:t>
            </w:r>
          </w:p>
          <w:p w14:paraId="35D6C5FE" w14:textId="77777777" w:rsidR="00B82490" w:rsidRPr="00666FF8" w:rsidRDefault="00B82490" w:rsidP="00CD591C">
            <w:pPr>
              <w:jc w:val="center"/>
              <w:rPr>
                <w:rFonts w:asciiTheme="minorHAnsi" w:hAnsiTheme="minorHAnsi" w:cstheme="minorHAnsi"/>
                <w:b/>
                <w:sz w:val="12"/>
              </w:rPr>
            </w:pPr>
          </w:p>
        </w:tc>
      </w:tr>
      <w:tr w:rsidR="00B82490" w:rsidRPr="00CB1465" w14:paraId="53C204A7" w14:textId="77777777" w:rsidTr="009F4487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772A657" w14:textId="77777777" w:rsidR="00B82490" w:rsidRDefault="00B82490" w:rsidP="00CD591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46443CD" w14:textId="77777777" w:rsidR="00B82490" w:rsidRDefault="00B82490" w:rsidP="009F4487">
            <w:pPr>
              <w:shd w:val="clear" w:color="auto" w:fill="EAF1DD" w:themeFill="accent3" w:themeFillTint="33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7589F466" w14:textId="77777777" w:rsidR="00B82490" w:rsidRDefault="00B82490" w:rsidP="00CD591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871E098" w14:textId="77777777" w:rsidR="00B82490" w:rsidRPr="00CB1465" w:rsidRDefault="00B82490" w:rsidP="00CD591C">
            <w:pPr>
              <w:jc w:val="center"/>
              <w:rPr>
                <w:rFonts w:asciiTheme="minorHAnsi" w:hAnsiTheme="minorHAnsi" w:cstheme="minorHAnsi"/>
                <w:b/>
                <w:sz w:val="16"/>
              </w:rPr>
            </w:pPr>
            <w:r>
              <w:rPr>
                <w:rFonts w:ascii="Arial" w:hAnsi="Arial" w:cs="Arial"/>
                <w:b/>
                <w:bCs/>
              </w:rPr>
              <w:t>Bid Solicitation Revision</w:t>
            </w:r>
          </w:p>
        </w:tc>
      </w:tr>
      <w:tr w:rsidR="00B82490" w:rsidRPr="00666FF8" w14:paraId="0F505A21" w14:textId="77777777" w:rsidTr="00CD591C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967EA" w14:textId="77777777" w:rsidR="00B82490" w:rsidRDefault="00B82490" w:rsidP="00CD591C">
            <w:pPr>
              <w:tabs>
                <w:tab w:val="left" w:pos="0"/>
              </w:tabs>
              <w:autoSpaceDN w:val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4F68" w14:textId="77777777" w:rsidR="00B82490" w:rsidRPr="00D31EFA" w:rsidRDefault="00B82490" w:rsidP="00CD591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31EFA">
              <w:rPr>
                <w:rFonts w:ascii="Arial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702A0" w14:textId="77777777" w:rsidR="00B82490" w:rsidRPr="00666FF8" w:rsidRDefault="00B82490" w:rsidP="00CD591C">
            <w:pPr>
              <w:rPr>
                <w:rFonts w:asciiTheme="minorHAnsi" w:hAnsiTheme="minorHAnsi" w:cstheme="minorHAnsi"/>
                <w:b/>
                <w:sz w:val="8"/>
              </w:rPr>
            </w:pPr>
          </w:p>
          <w:p w14:paraId="5FAC96A7" w14:textId="6B9E4B16" w:rsidR="00B82490" w:rsidRPr="00D31EFA" w:rsidRDefault="00D31EFA" w:rsidP="00CD591C">
            <w:pPr>
              <w:rPr>
                <w:rFonts w:ascii="Arial" w:hAnsi="Arial" w:cs="Arial"/>
                <w:b/>
              </w:rPr>
            </w:pPr>
            <w:r w:rsidRPr="00D31EFA">
              <w:rPr>
                <w:rFonts w:ascii="Arial" w:hAnsi="Arial" w:cs="Arial"/>
                <w:b/>
              </w:rPr>
              <w:t xml:space="preserve">Please be advised that the </w:t>
            </w:r>
            <w:r w:rsidR="00B82490" w:rsidRPr="00D31EFA">
              <w:rPr>
                <w:rFonts w:ascii="Arial" w:hAnsi="Arial" w:cs="Arial"/>
                <w:b/>
              </w:rPr>
              <w:t>Quote Opening Date has been changed from Decemb</w:t>
            </w:r>
            <w:r w:rsidRPr="00D31EFA">
              <w:rPr>
                <w:rFonts w:ascii="Arial" w:hAnsi="Arial" w:cs="Arial"/>
                <w:b/>
              </w:rPr>
              <w:t>er 19, 2025 at 2:00 PM (EST) to January 21, 2026 at 2:00 PM (EST).</w:t>
            </w:r>
          </w:p>
          <w:p w14:paraId="7B1C7F66" w14:textId="77777777" w:rsidR="00B82490" w:rsidRPr="00666FF8" w:rsidRDefault="00B82490" w:rsidP="00CD591C">
            <w:pPr>
              <w:rPr>
                <w:rFonts w:asciiTheme="minorHAnsi" w:hAnsiTheme="minorHAnsi" w:cstheme="minorHAnsi"/>
                <w:sz w:val="12"/>
              </w:rPr>
            </w:pPr>
          </w:p>
        </w:tc>
      </w:tr>
    </w:tbl>
    <w:p w14:paraId="6F951303" w14:textId="77777777" w:rsidR="00B82490" w:rsidRPr="00B82490" w:rsidRDefault="00B82490" w:rsidP="008F06FD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16"/>
        </w:rPr>
      </w:pPr>
    </w:p>
    <w:sectPr w:rsidR="00B82490" w:rsidRPr="00B82490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6B4AE" w14:textId="77777777" w:rsidR="00A02273" w:rsidRDefault="00A02273">
      <w:r>
        <w:separator/>
      </w:r>
    </w:p>
  </w:endnote>
  <w:endnote w:type="continuationSeparator" w:id="0">
    <w:p w14:paraId="03C6B4AF" w14:textId="77777777" w:rsidR="00A02273" w:rsidRDefault="00A02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B366CFA" w:rsidR="00A02273" w:rsidRDefault="00A0227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1E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A02273" w:rsidRDefault="00A022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6B4BC" w14:textId="77777777" w:rsidR="00A02273" w:rsidRDefault="00A0227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A02273" w:rsidRPr="003048CF" w:rsidRDefault="00A02273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A02273" w:rsidRPr="003048CF" w:rsidRDefault="00A02273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6B4AC" w14:textId="77777777" w:rsidR="00A02273" w:rsidRDefault="00A02273">
      <w:r>
        <w:separator/>
      </w:r>
    </w:p>
  </w:footnote>
  <w:footnote w:type="continuationSeparator" w:id="0">
    <w:p w14:paraId="03C6B4AD" w14:textId="77777777" w:rsidR="00A02273" w:rsidRDefault="00A022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A02273" w14:paraId="0F26F833" w14:textId="77777777" w:rsidTr="00BC49F1">
      <w:trPr>
        <w:trHeight w:val="1080"/>
        <w:jc w:val="center"/>
      </w:trPr>
      <w:tc>
        <w:tcPr>
          <w:tcW w:w="2880" w:type="dxa"/>
        </w:tcPr>
        <w:p w14:paraId="3BD5B027" w14:textId="77777777" w:rsidR="00A02273" w:rsidRDefault="00A02273" w:rsidP="00E242AB"/>
      </w:tc>
      <w:tc>
        <w:tcPr>
          <w:tcW w:w="5760" w:type="dxa"/>
          <w:vAlign w:val="center"/>
        </w:tcPr>
        <w:p w14:paraId="0FD38982" w14:textId="77777777" w:rsidR="00A02273" w:rsidRDefault="00A02273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A02273" w:rsidRDefault="00A02273" w:rsidP="00E242AB"/>
      </w:tc>
    </w:tr>
    <w:tr w:rsidR="00A02273" w14:paraId="1D957A5A" w14:textId="77777777" w:rsidTr="00BC49F1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A02273" w:rsidRPr="00DE79FE" w:rsidRDefault="00A02273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A02273" w:rsidRPr="006359DD" w:rsidRDefault="00A02273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A02273" w:rsidRPr="00952B78" w:rsidRDefault="00A0227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A02273" w:rsidRPr="00CD2155" w:rsidRDefault="00A0227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A02273" w:rsidRPr="00CD2155" w:rsidRDefault="00A02273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A02273" w:rsidRPr="00CD2155" w:rsidRDefault="00A02273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A02273" w:rsidRPr="00CD2155" w:rsidRDefault="00A02273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A02273" w:rsidRPr="00CD2155" w:rsidRDefault="00A0227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A02273" w:rsidRPr="006359DD" w:rsidRDefault="00A02273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A02273" w:rsidRPr="006359DD" w:rsidRDefault="00A0227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A02273" w:rsidRPr="006359DD" w:rsidRDefault="00A02273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A02273" w14:paraId="4315D963" w14:textId="77777777" w:rsidTr="00BC49F1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A02273" w:rsidRDefault="00A02273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A02273" w:rsidRPr="006359DD" w:rsidRDefault="00A02273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A02273" w:rsidRPr="006359DD" w:rsidRDefault="00A0227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A02273" w:rsidRDefault="00A0227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A02273" w:rsidRPr="006359DD" w:rsidRDefault="00A02273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A02273" w14:paraId="15BC600F" w14:textId="77777777" w:rsidTr="00BC49F1">
      <w:trPr>
        <w:jc w:val="center"/>
      </w:trPr>
      <w:tc>
        <w:tcPr>
          <w:tcW w:w="2880" w:type="dxa"/>
        </w:tcPr>
        <w:p w14:paraId="38418747" w14:textId="77777777" w:rsidR="00A02273" w:rsidRPr="006359DD" w:rsidRDefault="00A02273" w:rsidP="00E242AB"/>
      </w:tc>
      <w:tc>
        <w:tcPr>
          <w:tcW w:w="5760" w:type="dxa"/>
        </w:tcPr>
        <w:p w14:paraId="44EF803D" w14:textId="77777777" w:rsidR="00A02273" w:rsidRPr="00CD2155" w:rsidRDefault="00A0227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A02273" w:rsidRPr="006359DD" w:rsidRDefault="00A02273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A02273" w:rsidRPr="006359DD" w:rsidRDefault="00A02273" w:rsidP="00E242AB"/>
      </w:tc>
    </w:tr>
  </w:tbl>
  <w:p w14:paraId="03C6B4BB" w14:textId="017E7320" w:rsidR="00A02273" w:rsidRDefault="00A02273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604C5"/>
    <w:multiLevelType w:val="hybridMultilevel"/>
    <w:tmpl w:val="3D7E87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8376446">
    <w:abstractNumId w:val="1"/>
  </w:num>
  <w:num w:numId="2" w16cid:durableId="814875791">
    <w:abstractNumId w:val="1"/>
  </w:num>
  <w:num w:numId="3" w16cid:durableId="1551071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OVMzybnqoGVBvSokskBaG90i9WkC7ALdWRpAJXJ6AwV852/m/VnjsXDLPBQCStgPL8XWCIid9f+/rqNud46NbA==" w:salt="GrsXcvgrM3VfSAEk21/tY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03548"/>
    <w:rsid w:val="0001498B"/>
    <w:rsid w:val="000178AC"/>
    <w:rsid w:val="00017E0E"/>
    <w:rsid w:val="00027A25"/>
    <w:rsid w:val="0004455E"/>
    <w:rsid w:val="00047D91"/>
    <w:rsid w:val="00052193"/>
    <w:rsid w:val="00052433"/>
    <w:rsid w:val="000555F2"/>
    <w:rsid w:val="00056F9C"/>
    <w:rsid w:val="0006149B"/>
    <w:rsid w:val="00080562"/>
    <w:rsid w:val="00087AC7"/>
    <w:rsid w:val="00096A78"/>
    <w:rsid w:val="000C3964"/>
    <w:rsid w:val="000C4005"/>
    <w:rsid w:val="000C4B46"/>
    <w:rsid w:val="000C7288"/>
    <w:rsid w:val="000C7991"/>
    <w:rsid w:val="000D0811"/>
    <w:rsid w:val="000D2AAE"/>
    <w:rsid w:val="000E3A83"/>
    <w:rsid w:val="000E5E2B"/>
    <w:rsid w:val="000F21AF"/>
    <w:rsid w:val="00100891"/>
    <w:rsid w:val="001013EE"/>
    <w:rsid w:val="001036B6"/>
    <w:rsid w:val="00107168"/>
    <w:rsid w:val="00107963"/>
    <w:rsid w:val="001130EC"/>
    <w:rsid w:val="00117A9B"/>
    <w:rsid w:val="001236A1"/>
    <w:rsid w:val="00124FDD"/>
    <w:rsid w:val="001265C6"/>
    <w:rsid w:val="001367E9"/>
    <w:rsid w:val="0014035B"/>
    <w:rsid w:val="00142130"/>
    <w:rsid w:val="00142AAA"/>
    <w:rsid w:val="00160E56"/>
    <w:rsid w:val="00164EBC"/>
    <w:rsid w:val="0018127C"/>
    <w:rsid w:val="00181280"/>
    <w:rsid w:val="00194DDF"/>
    <w:rsid w:val="001A6CBA"/>
    <w:rsid w:val="001C2992"/>
    <w:rsid w:val="001D0E4E"/>
    <w:rsid w:val="001D1ABC"/>
    <w:rsid w:val="001D7625"/>
    <w:rsid w:val="001E4E8E"/>
    <w:rsid w:val="001F34F3"/>
    <w:rsid w:val="0020175D"/>
    <w:rsid w:val="00202F19"/>
    <w:rsid w:val="00214BA9"/>
    <w:rsid w:val="00217B16"/>
    <w:rsid w:val="00230937"/>
    <w:rsid w:val="002370E4"/>
    <w:rsid w:val="002420F8"/>
    <w:rsid w:val="00242D2A"/>
    <w:rsid w:val="00247B3C"/>
    <w:rsid w:val="00250558"/>
    <w:rsid w:val="00257D6E"/>
    <w:rsid w:val="00260851"/>
    <w:rsid w:val="00266242"/>
    <w:rsid w:val="00271544"/>
    <w:rsid w:val="002735E0"/>
    <w:rsid w:val="002745C5"/>
    <w:rsid w:val="002822D8"/>
    <w:rsid w:val="00285BF3"/>
    <w:rsid w:val="00290521"/>
    <w:rsid w:val="002973E8"/>
    <w:rsid w:val="002A518C"/>
    <w:rsid w:val="002C1484"/>
    <w:rsid w:val="002C1987"/>
    <w:rsid w:val="002C2841"/>
    <w:rsid w:val="002C54B7"/>
    <w:rsid w:val="002D10CA"/>
    <w:rsid w:val="002D333D"/>
    <w:rsid w:val="002E4B0C"/>
    <w:rsid w:val="002E524C"/>
    <w:rsid w:val="002F1449"/>
    <w:rsid w:val="003005DF"/>
    <w:rsid w:val="00302AC0"/>
    <w:rsid w:val="003048CF"/>
    <w:rsid w:val="00305B6D"/>
    <w:rsid w:val="003069D9"/>
    <w:rsid w:val="00310D00"/>
    <w:rsid w:val="00312D7D"/>
    <w:rsid w:val="00317EEB"/>
    <w:rsid w:val="00322697"/>
    <w:rsid w:val="00326DC4"/>
    <w:rsid w:val="0032707C"/>
    <w:rsid w:val="00330589"/>
    <w:rsid w:val="0033298D"/>
    <w:rsid w:val="003348C2"/>
    <w:rsid w:val="0033644E"/>
    <w:rsid w:val="0033778F"/>
    <w:rsid w:val="00337F72"/>
    <w:rsid w:val="0034222F"/>
    <w:rsid w:val="00346395"/>
    <w:rsid w:val="003509A4"/>
    <w:rsid w:val="0035383F"/>
    <w:rsid w:val="00357738"/>
    <w:rsid w:val="00362F00"/>
    <w:rsid w:val="00364A22"/>
    <w:rsid w:val="0036758F"/>
    <w:rsid w:val="00372C16"/>
    <w:rsid w:val="00373233"/>
    <w:rsid w:val="0037646A"/>
    <w:rsid w:val="00391DE8"/>
    <w:rsid w:val="0039648D"/>
    <w:rsid w:val="003A76EC"/>
    <w:rsid w:val="003B1D63"/>
    <w:rsid w:val="003D02FC"/>
    <w:rsid w:val="003D20A7"/>
    <w:rsid w:val="003D2AFC"/>
    <w:rsid w:val="003D6A83"/>
    <w:rsid w:val="003D747D"/>
    <w:rsid w:val="003F2A90"/>
    <w:rsid w:val="003F5782"/>
    <w:rsid w:val="003F7837"/>
    <w:rsid w:val="004017E7"/>
    <w:rsid w:val="0040550A"/>
    <w:rsid w:val="00413E21"/>
    <w:rsid w:val="00416A43"/>
    <w:rsid w:val="00417A2E"/>
    <w:rsid w:val="00427E29"/>
    <w:rsid w:val="004315E8"/>
    <w:rsid w:val="004355EF"/>
    <w:rsid w:val="0043667E"/>
    <w:rsid w:val="00436D34"/>
    <w:rsid w:val="00436DB5"/>
    <w:rsid w:val="00437030"/>
    <w:rsid w:val="00446F52"/>
    <w:rsid w:val="004558CD"/>
    <w:rsid w:val="00465A9F"/>
    <w:rsid w:val="0047292F"/>
    <w:rsid w:val="00476106"/>
    <w:rsid w:val="0047668B"/>
    <w:rsid w:val="00490B0F"/>
    <w:rsid w:val="004915E8"/>
    <w:rsid w:val="004920D7"/>
    <w:rsid w:val="004A0576"/>
    <w:rsid w:val="004A121D"/>
    <w:rsid w:val="004A295E"/>
    <w:rsid w:val="004A64BF"/>
    <w:rsid w:val="004A7A4C"/>
    <w:rsid w:val="004A7DA7"/>
    <w:rsid w:val="004B09DE"/>
    <w:rsid w:val="004B32F7"/>
    <w:rsid w:val="004B4DBE"/>
    <w:rsid w:val="004C13A5"/>
    <w:rsid w:val="004C417C"/>
    <w:rsid w:val="004C5C85"/>
    <w:rsid w:val="004D2202"/>
    <w:rsid w:val="004D39D7"/>
    <w:rsid w:val="004E32C5"/>
    <w:rsid w:val="004E725B"/>
    <w:rsid w:val="004F0373"/>
    <w:rsid w:val="004F3C89"/>
    <w:rsid w:val="004F4513"/>
    <w:rsid w:val="004F542C"/>
    <w:rsid w:val="00502120"/>
    <w:rsid w:val="0050264B"/>
    <w:rsid w:val="00503CED"/>
    <w:rsid w:val="00511150"/>
    <w:rsid w:val="00512D10"/>
    <w:rsid w:val="005175DC"/>
    <w:rsid w:val="0052181D"/>
    <w:rsid w:val="005240A8"/>
    <w:rsid w:val="005246F9"/>
    <w:rsid w:val="00524CA3"/>
    <w:rsid w:val="005271D3"/>
    <w:rsid w:val="0053372D"/>
    <w:rsid w:val="0053717C"/>
    <w:rsid w:val="00541F9C"/>
    <w:rsid w:val="0054794A"/>
    <w:rsid w:val="005549BD"/>
    <w:rsid w:val="00554C26"/>
    <w:rsid w:val="00560578"/>
    <w:rsid w:val="005654E0"/>
    <w:rsid w:val="005663AD"/>
    <w:rsid w:val="00566B26"/>
    <w:rsid w:val="00567F16"/>
    <w:rsid w:val="00570091"/>
    <w:rsid w:val="005728B4"/>
    <w:rsid w:val="00572F24"/>
    <w:rsid w:val="005748C4"/>
    <w:rsid w:val="0058187A"/>
    <w:rsid w:val="005840EA"/>
    <w:rsid w:val="0058635F"/>
    <w:rsid w:val="005A61C8"/>
    <w:rsid w:val="005B0F18"/>
    <w:rsid w:val="005B7B28"/>
    <w:rsid w:val="005C285C"/>
    <w:rsid w:val="005C3759"/>
    <w:rsid w:val="005C5FB0"/>
    <w:rsid w:val="005D0AA6"/>
    <w:rsid w:val="005D1FD3"/>
    <w:rsid w:val="005D5022"/>
    <w:rsid w:val="005D5F8B"/>
    <w:rsid w:val="005D6980"/>
    <w:rsid w:val="005E1A38"/>
    <w:rsid w:val="005E3AEA"/>
    <w:rsid w:val="005E71DA"/>
    <w:rsid w:val="005E7D9D"/>
    <w:rsid w:val="005E7ECF"/>
    <w:rsid w:val="005F3A74"/>
    <w:rsid w:val="005F6199"/>
    <w:rsid w:val="0060596A"/>
    <w:rsid w:val="00607FCE"/>
    <w:rsid w:val="00610AAA"/>
    <w:rsid w:val="00610ADE"/>
    <w:rsid w:val="006158BF"/>
    <w:rsid w:val="00616A41"/>
    <w:rsid w:val="00636159"/>
    <w:rsid w:val="006466DB"/>
    <w:rsid w:val="00646784"/>
    <w:rsid w:val="006624AF"/>
    <w:rsid w:val="00663667"/>
    <w:rsid w:val="006708F6"/>
    <w:rsid w:val="00670FCB"/>
    <w:rsid w:val="00671261"/>
    <w:rsid w:val="00683FEA"/>
    <w:rsid w:val="006848B7"/>
    <w:rsid w:val="00686218"/>
    <w:rsid w:val="006A3DE5"/>
    <w:rsid w:val="006A594C"/>
    <w:rsid w:val="006A5BE0"/>
    <w:rsid w:val="006A67BF"/>
    <w:rsid w:val="006A7943"/>
    <w:rsid w:val="006B3833"/>
    <w:rsid w:val="006B6075"/>
    <w:rsid w:val="006C37AB"/>
    <w:rsid w:val="006C37DD"/>
    <w:rsid w:val="006C39E1"/>
    <w:rsid w:val="006C407C"/>
    <w:rsid w:val="006C5427"/>
    <w:rsid w:val="006D19F7"/>
    <w:rsid w:val="006D2967"/>
    <w:rsid w:val="006D6EE7"/>
    <w:rsid w:val="006E6FF8"/>
    <w:rsid w:val="006E7784"/>
    <w:rsid w:val="006F75D0"/>
    <w:rsid w:val="007015B0"/>
    <w:rsid w:val="00713040"/>
    <w:rsid w:val="0071384F"/>
    <w:rsid w:val="00721BC8"/>
    <w:rsid w:val="007221B6"/>
    <w:rsid w:val="0072713F"/>
    <w:rsid w:val="00742B56"/>
    <w:rsid w:val="00744BE8"/>
    <w:rsid w:val="007510FF"/>
    <w:rsid w:val="00763669"/>
    <w:rsid w:val="00766462"/>
    <w:rsid w:val="007677A8"/>
    <w:rsid w:val="00775FAD"/>
    <w:rsid w:val="00776521"/>
    <w:rsid w:val="00776D84"/>
    <w:rsid w:val="00780355"/>
    <w:rsid w:val="00780679"/>
    <w:rsid w:val="007826CD"/>
    <w:rsid w:val="00785AFC"/>
    <w:rsid w:val="00797224"/>
    <w:rsid w:val="007A173B"/>
    <w:rsid w:val="007A5014"/>
    <w:rsid w:val="007A5F35"/>
    <w:rsid w:val="007B1C11"/>
    <w:rsid w:val="007C06FF"/>
    <w:rsid w:val="007C2585"/>
    <w:rsid w:val="007C31B3"/>
    <w:rsid w:val="007C3B8D"/>
    <w:rsid w:val="007C56C0"/>
    <w:rsid w:val="007C7F60"/>
    <w:rsid w:val="007D1D98"/>
    <w:rsid w:val="007D29E3"/>
    <w:rsid w:val="007E2D30"/>
    <w:rsid w:val="007E56C8"/>
    <w:rsid w:val="007F0C92"/>
    <w:rsid w:val="007F2591"/>
    <w:rsid w:val="007F513A"/>
    <w:rsid w:val="00801EF0"/>
    <w:rsid w:val="00802C55"/>
    <w:rsid w:val="008049AC"/>
    <w:rsid w:val="00804A53"/>
    <w:rsid w:val="008062EE"/>
    <w:rsid w:val="008125B5"/>
    <w:rsid w:val="008137DB"/>
    <w:rsid w:val="00815E39"/>
    <w:rsid w:val="00816EA4"/>
    <w:rsid w:val="0082019A"/>
    <w:rsid w:val="008269AB"/>
    <w:rsid w:val="00831698"/>
    <w:rsid w:val="008326D6"/>
    <w:rsid w:val="00842275"/>
    <w:rsid w:val="00853D03"/>
    <w:rsid w:val="00862CB0"/>
    <w:rsid w:val="00882779"/>
    <w:rsid w:val="008834A1"/>
    <w:rsid w:val="00883737"/>
    <w:rsid w:val="00884C9E"/>
    <w:rsid w:val="008918DF"/>
    <w:rsid w:val="0089190D"/>
    <w:rsid w:val="008972AA"/>
    <w:rsid w:val="008A7CFE"/>
    <w:rsid w:val="008D3A86"/>
    <w:rsid w:val="008E42E8"/>
    <w:rsid w:val="008E50C7"/>
    <w:rsid w:val="008E5258"/>
    <w:rsid w:val="008F06FD"/>
    <w:rsid w:val="008F34C7"/>
    <w:rsid w:val="008F75E9"/>
    <w:rsid w:val="009001BE"/>
    <w:rsid w:val="00900FC6"/>
    <w:rsid w:val="00907AF1"/>
    <w:rsid w:val="0091092B"/>
    <w:rsid w:val="0091491A"/>
    <w:rsid w:val="00915E89"/>
    <w:rsid w:val="00917693"/>
    <w:rsid w:val="00917A01"/>
    <w:rsid w:val="009224CE"/>
    <w:rsid w:val="009225CB"/>
    <w:rsid w:val="00922819"/>
    <w:rsid w:val="00923970"/>
    <w:rsid w:val="00934725"/>
    <w:rsid w:val="00944488"/>
    <w:rsid w:val="00947386"/>
    <w:rsid w:val="0095429A"/>
    <w:rsid w:val="00954320"/>
    <w:rsid w:val="00954529"/>
    <w:rsid w:val="00963B9C"/>
    <w:rsid w:val="009676AA"/>
    <w:rsid w:val="00970742"/>
    <w:rsid w:val="00980AC4"/>
    <w:rsid w:val="00982906"/>
    <w:rsid w:val="00990CED"/>
    <w:rsid w:val="00993884"/>
    <w:rsid w:val="009942E7"/>
    <w:rsid w:val="009B63E6"/>
    <w:rsid w:val="009C0858"/>
    <w:rsid w:val="009C4E02"/>
    <w:rsid w:val="009C76AA"/>
    <w:rsid w:val="009D198D"/>
    <w:rsid w:val="009D2175"/>
    <w:rsid w:val="009D676C"/>
    <w:rsid w:val="009D68EB"/>
    <w:rsid w:val="009D7B48"/>
    <w:rsid w:val="009F1316"/>
    <w:rsid w:val="009F4487"/>
    <w:rsid w:val="009F527D"/>
    <w:rsid w:val="00A0222F"/>
    <w:rsid w:val="00A02273"/>
    <w:rsid w:val="00A02297"/>
    <w:rsid w:val="00A147A7"/>
    <w:rsid w:val="00A233DA"/>
    <w:rsid w:val="00A255CB"/>
    <w:rsid w:val="00A30216"/>
    <w:rsid w:val="00A33D88"/>
    <w:rsid w:val="00A40774"/>
    <w:rsid w:val="00A44C7C"/>
    <w:rsid w:val="00A51E71"/>
    <w:rsid w:val="00A527F9"/>
    <w:rsid w:val="00A5374D"/>
    <w:rsid w:val="00A6113F"/>
    <w:rsid w:val="00A61D5A"/>
    <w:rsid w:val="00A64475"/>
    <w:rsid w:val="00A8091E"/>
    <w:rsid w:val="00A84B37"/>
    <w:rsid w:val="00A8549A"/>
    <w:rsid w:val="00AA2C37"/>
    <w:rsid w:val="00AA2C58"/>
    <w:rsid w:val="00AA3920"/>
    <w:rsid w:val="00AB0E2C"/>
    <w:rsid w:val="00AB72B8"/>
    <w:rsid w:val="00AC609F"/>
    <w:rsid w:val="00AD245C"/>
    <w:rsid w:val="00AD3D3C"/>
    <w:rsid w:val="00AD6C95"/>
    <w:rsid w:val="00AF43B0"/>
    <w:rsid w:val="00AF7968"/>
    <w:rsid w:val="00B023A2"/>
    <w:rsid w:val="00B02FC6"/>
    <w:rsid w:val="00B03D22"/>
    <w:rsid w:val="00B12128"/>
    <w:rsid w:val="00B1392F"/>
    <w:rsid w:val="00B17B4B"/>
    <w:rsid w:val="00B17FB1"/>
    <w:rsid w:val="00B21304"/>
    <w:rsid w:val="00B2669F"/>
    <w:rsid w:val="00B3763D"/>
    <w:rsid w:val="00B432C3"/>
    <w:rsid w:val="00B54579"/>
    <w:rsid w:val="00B555FD"/>
    <w:rsid w:val="00B55897"/>
    <w:rsid w:val="00B57ECF"/>
    <w:rsid w:val="00B63025"/>
    <w:rsid w:val="00B664C5"/>
    <w:rsid w:val="00B7192C"/>
    <w:rsid w:val="00B80838"/>
    <w:rsid w:val="00B81933"/>
    <w:rsid w:val="00B82490"/>
    <w:rsid w:val="00B842BD"/>
    <w:rsid w:val="00B92AC8"/>
    <w:rsid w:val="00B9391C"/>
    <w:rsid w:val="00B94666"/>
    <w:rsid w:val="00BA775B"/>
    <w:rsid w:val="00BB0140"/>
    <w:rsid w:val="00BC21C1"/>
    <w:rsid w:val="00BC49F1"/>
    <w:rsid w:val="00BC4F10"/>
    <w:rsid w:val="00BC7C61"/>
    <w:rsid w:val="00BD378C"/>
    <w:rsid w:val="00BD693F"/>
    <w:rsid w:val="00BE0B2E"/>
    <w:rsid w:val="00BE25F1"/>
    <w:rsid w:val="00BF0966"/>
    <w:rsid w:val="00BF1F8D"/>
    <w:rsid w:val="00BF5170"/>
    <w:rsid w:val="00C021F8"/>
    <w:rsid w:val="00C04488"/>
    <w:rsid w:val="00C06423"/>
    <w:rsid w:val="00C104C6"/>
    <w:rsid w:val="00C12204"/>
    <w:rsid w:val="00C12A48"/>
    <w:rsid w:val="00C15453"/>
    <w:rsid w:val="00C16006"/>
    <w:rsid w:val="00C162F6"/>
    <w:rsid w:val="00C34732"/>
    <w:rsid w:val="00C354F7"/>
    <w:rsid w:val="00C41CB6"/>
    <w:rsid w:val="00C44507"/>
    <w:rsid w:val="00C45AB4"/>
    <w:rsid w:val="00C47FB2"/>
    <w:rsid w:val="00C54BC7"/>
    <w:rsid w:val="00C555D6"/>
    <w:rsid w:val="00C56198"/>
    <w:rsid w:val="00C564E7"/>
    <w:rsid w:val="00C60DC5"/>
    <w:rsid w:val="00C66E60"/>
    <w:rsid w:val="00C83977"/>
    <w:rsid w:val="00C90220"/>
    <w:rsid w:val="00C91494"/>
    <w:rsid w:val="00CA7DBC"/>
    <w:rsid w:val="00CB2FDF"/>
    <w:rsid w:val="00CC0582"/>
    <w:rsid w:val="00CC1E5C"/>
    <w:rsid w:val="00CC2CBB"/>
    <w:rsid w:val="00CC639C"/>
    <w:rsid w:val="00CE1914"/>
    <w:rsid w:val="00CF20B8"/>
    <w:rsid w:val="00CF3D21"/>
    <w:rsid w:val="00D057E9"/>
    <w:rsid w:val="00D05E45"/>
    <w:rsid w:val="00D06267"/>
    <w:rsid w:val="00D12CE7"/>
    <w:rsid w:val="00D1401A"/>
    <w:rsid w:val="00D2037F"/>
    <w:rsid w:val="00D2148C"/>
    <w:rsid w:val="00D31EFA"/>
    <w:rsid w:val="00D33B5E"/>
    <w:rsid w:val="00D51866"/>
    <w:rsid w:val="00D55DDC"/>
    <w:rsid w:val="00D6765B"/>
    <w:rsid w:val="00D705AB"/>
    <w:rsid w:val="00D7324C"/>
    <w:rsid w:val="00D75306"/>
    <w:rsid w:val="00D7674A"/>
    <w:rsid w:val="00D811D6"/>
    <w:rsid w:val="00D91263"/>
    <w:rsid w:val="00D91B32"/>
    <w:rsid w:val="00D9634B"/>
    <w:rsid w:val="00D97BFD"/>
    <w:rsid w:val="00DA13E7"/>
    <w:rsid w:val="00DA1AA7"/>
    <w:rsid w:val="00DA77F6"/>
    <w:rsid w:val="00DB1648"/>
    <w:rsid w:val="00DC2CA9"/>
    <w:rsid w:val="00DC5DA7"/>
    <w:rsid w:val="00DC72EC"/>
    <w:rsid w:val="00DD2D86"/>
    <w:rsid w:val="00DD5644"/>
    <w:rsid w:val="00DD6116"/>
    <w:rsid w:val="00DF1E71"/>
    <w:rsid w:val="00DF4E98"/>
    <w:rsid w:val="00DF66E9"/>
    <w:rsid w:val="00E001C4"/>
    <w:rsid w:val="00E02D77"/>
    <w:rsid w:val="00E1253F"/>
    <w:rsid w:val="00E14372"/>
    <w:rsid w:val="00E14B7B"/>
    <w:rsid w:val="00E16891"/>
    <w:rsid w:val="00E22866"/>
    <w:rsid w:val="00E22E03"/>
    <w:rsid w:val="00E242AB"/>
    <w:rsid w:val="00E35E58"/>
    <w:rsid w:val="00E37CA8"/>
    <w:rsid w:val="00E4652C"/>
    <w:rsid w:val="00E521C7"/>
    <w:rsid w:val="00E61D3A"/>
    <w:rsid w:val="00E64C53"/>
    <w:rsid w:val="00E67791"/>
    <w:rsid w:val="00E76B28"/>
    <w:rsid w:val="00E76F39"/>
    <w:rsid w:val="00E807AD"/>
    <w:rsid w:val="00E82111"/>
    <w:rsid w:val="00E90D91"/>
    <w:rsid w:val="00E92ADD"/>
    <w:rsid w:val="00E945C1"/>
    <w:rsid w:val="00E97321"/>
    <w:rsid w:val="00EA06DE"/>
    <w:rsid w:val="00EA2AD6"/>
    <w:rsid w:val="00EA330C"/>
    <w:rsid w:val="00EA4B87"/>
    <w:rsid w:val="00EB3E79"/>
    <w:rsid w:val="00EB4FFF"/>
    <w:rsid w:val="00EB557F"/>
    <w:rsid w:val="00EC5F73"/>
    <w:rsid w:val="00ED3B68"/>
    <w:rsid w:val="00EE31B0"/>
    <w:rsid w:val="00EE7919"/>
    <w:rsid w:val="00EF43B2"/>
    <w:rsid w:val="00EF7D4E"/>
    <w:rsid w:val="00F043D3"/>
    <w:rsid w:val="00F05D01"/>
    <w:rsid w:val="00F07BA3"/>
    <w:rsid w:val="00F26AC1"/>
    <w:rsid w:val="00F27611"/>
    <w:rsid w:val="00F3434F"/>
    <w:rsid w:val="00F34973"/>
    <w:rsid w:val="00F401B4"/>
    <w:rsid w:val="00F40A08"/>
    <w:rsid w:val="00F47276"/>
    <w:rsid w:val="00F52E4E"/>
    <w:rsid w:val="00F600A8"/>
    <w:rsid w:val="00F75EFF"/>
    <w:rsid w:val="00F835EE"/>
    <w:rsid w:val="00F87557"/>
    <w:rsid w:val="00F93FD2"/>
    <w:rsid w:val="00FA0A5A"/>
    <w:rsid w:val="00FA1383"/>
    <w:rsid w:val="00FA3D6E"/>
    <w:rsid w:val="00FA59AD"/>
    <w:rsid w:val="00FA7242"/>
    <w:rsid w:val="00FA7471"/>
    <w:rsid w:val="00FB2462"/>
    <w:rsid w:val="00FB6B05"/>
    <w:rsid w:val="00FC0396"/>
    <w:rsid w:val="00FC18B7"/>
    <w:rsid w:val="00FC1DB0"/>
    <w:rsid w:val="00FC529C"/>
    <w:rsid w:val="00FD2042"/>
    <w:rsid w:val="00FD4D10"/>
    <w:rsid w:val="00FE2731"/>
    <w:rsid w:val="00FE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,Style 10,Style 13,List Paragraph1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,Style 10 Char,Style 13 Char,List Paragraph1 Char"/>
    <w:link w:val="ListParagraph"/>
    <w:uiPriority w:val="34"/>
    <w:locked/>
    <w:rsid w:val="00831698"/>
  </w:style>
  <w:style w:type="character" w:customStyle="1" w:styleId="ui-provider">
    <w:name w:val="ui-provider"/>
    <w:basedOn w:val="DefaultParagraphFont"/>
    <w:rsid w:val="001D0E4E"/>
  </w:style>
  <w:style w:type="character" w:styleId="Hyperlink">
    <w:name w:val="Hyperlink"/>
    <w:basedOn w:val="DefaultParagraphFont"/>
    <w:unhideWhenUsed/>
    <w:rsid w:val="00C104C6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6F75D0"/>
    <w:rPr>
      <w:b/>
      <w:bCs/>
      <w:i/>
      <w:iCs/>
      <w:color w:val="4F81BD" w:themeColor="accent1"/>
    </w:rPr>
  </w:style>
  <w:style w:type="character" w:styleId="FollowedHyperlink">
    <w:name w:val="FollowedHyperlink"/>
    <w:basedOn w:val="DefaultParagraphFont"/>
    <w:semiHidden/>
    <w:unhideWhenUsed/>
    <w:rsid w:val="004017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DCEB07B-20CF-41EC-B0B8-CBDAA7397C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6</TotalTime>
  <Pages>2</Pages>
  <Words>281</Words>
  <Characters>1810</Characters>
  <Application>Microsoft Office Word</Application>
  <DocSecurity>12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Kimball, Kelsey [TREAS]</cp:lastModifiedBy>
  <cp:revision>2</cp:revision>
  <cp:lastPrinted>2016-08-03T15:29:00Z</cp:lastPrinted>
  <dcterms:created xsi:type="dcterms:W3CDTF">2025-12-09T17:04:00Z</dcterms:created>
  <dcterms:modified xsi:type="dcterms:W3CDTF">2025-12-09T17:04:00Z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