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7ED85" w14:textId="2928B566" w:rsidR="00364A22" w:rsidRPr="002420F8" w:rsidRDefault="0085254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December </w:t>
      </w:r>
      <w:r w:rsidR="00111234">
        <w:rPr>
          <w:rFonts w:ascii="Arial" w:hAnsi="Arial" w:cs="Arial"/>
          <w:b/>
          <w:sz w:val="20"/>
        </w:rPr>
        <w:t>29</w:t>
      </w:r>
      <w:r>
        <w:rPr>
          <w:rFonts w:ascii="Arial" w:hAnsi="Arial" w:cs="Arial"/>
          <w:b/>
          <w:sz w:val="20"/>
        </w:rPr>
        <w:t>, 2025</w:t>
      </w:r>
    </w:p>
    <w:p w14:paraId="34F00C9D" w14:textId="77777777" w:rsidR="00364A22" w:rsidRPr="008918DF" w:rsidRDefault="00364A22" w:rsidP="00364A22">
      <w:pPr>
        <w:rPr>
          <w:rFonts w:ascii="Arial" w:hAnsi="Arial" w:cs="Arial"/>
        </w:rPr>
      </w:pPr>
    </w:p>
    <w:p w14:paraId="7820C244" w14:textId="77777777" w:rsidR="00364A22" w:rsidRPr="008918DF" w:rsidRDefault="00364A22" w:rsidP="00364A22">
      <w:pPr>
        <w:rPr>
          <w:rFonts w:ascii="Arial" w:hAnsi="Arial" w:cs="Arial"/>
        </w:rPr>
      </w:pPr>
    </w:p>
    <w:p w14:paraId="1BC9A5BD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21E80107" w14:textId="77777777" w:rsidR="007D1D98" w:rsidRPr="008918DF" w:rsidRDefault="007D1D98" w:rsidP="007D1D98">
      <w:pPr>
        <w:rPr>
          <w:rFonts w:ascii="Arial" w:hAnsi="Arial" w:cs="Arial"/>
        </w:rPr>
      </w:pPr>
    </w:p>
    <w:p w14:paraId="5C7C3A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D607EC" w14:textId="77777777" w:rsidR="0085254D" w:rsidRPr="008918DF" w:rsidRDefault="00721BC8" w:rsidP="0085254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85254D">
        <w:rPr>
          <w:rFonts w:ascii="Arial" w:hAnsi="Arial" w:cs="Arial"/>
          <w:sz w:val="20"/>
        </w:rPr>
        <w:t>26DPP01235</w:t>
      </w:r>
    </w:p>
    <w:p w14:paraId="41FAC20D" w14:textId="77777777" w:rsidR="0085254D" w:rsidRPr="008918DF" w:rsidRDefault="0085254D" w:rsidP="0085254D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T2770S – SEOC Emergency Center Planning and Staffing Services </w:t>
      </w:r>
    </w:p>
    <w:p w14:paraId="4BF333FB" w14:textId="77777777" w:rsidR="007D1D98" w:rsidRDefault="007D1D98" w:rsidP="0085254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4C1DF40F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3428AF0E" w14:textId="63BEB0D6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11234">
        <w:rPr>
          <w:rFonts w:ascii="Arial" w:hAnsi="Arial" w:cs="Arial"/>
          <w:b/>
          <w:u w:val="single"/>
        </w:rPr>
        <w:t>January 6</w:t>
      </w:r>
      <w:r w:rsidR="00B27456">
        <w:rPr>
          <w:rFonts w:ascii="Arial" w:hAnsi="Arial" w:cs="Arial"/>
          <w:b/>
          <w:u w:val="single"/>
        </w:rPr>
        <w:t>, 202</w:t>
      </w:r>
      <w:r w:rsidR="00111234">
        <w:rPr>
          <w:rFonts w:ascii="Arial" w:hAnsi="Arial" w:cs="Arial"/>
          <w:b/>
          <w:u w:val="single"/>
        </w:rPr>
        <w:t>6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7D06A21" w14:textId="5BB5F19A" w:rsidR="00B27456" w:rsidRPr="008918DF" w:rsidRDefault="00B27456" w:rsidP="00B27456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 xml:space="preserve">January </w:t>
      </w:r>
      <w:r w:rsidR="00111234">
        <w:rPr>
          <w:rFonts w:ascii="Arial" w:hAnsi="Arial" w:cs="Arial"/>
          <w:b/>
          <w:color w:val="FF0000"/>
          <w:u w:val="single"/>
        </w:rPr>
        <w:t>20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>6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318436C0" w14:textId="77777777" w:rsidR="00364A22" w:rsidRDefault="00364A22" w:rsidP="002420F8"/>
    <w:p w14:paraId="38353785" w14:textId="77777777" w:rsidR="003069D9" w:rsidRPr="008918DF" w:rsidRDefault="003069D9" w:rsidP="002420F8"/>
    <w:p w14:paraId="6C9FC600" w14:textId="27EC2ED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11234">
        <w:rPr>
          <w:rFonts w:ascii="Arial" w:hAnsi="Arial" w:cs="Arial"/>
          <w:i w:val="0"/>
          <w:sz w:val="20"/>
        </w:rPr>
        <w:t>2</w:t>
      </w:r>
    </w:p>
    <w:p w14:paraId="487BE24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3A50720" w14:textId="36E5E5B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0053E">
        <w:rPr>
          <w:rFonts w:ascii="Arial" w:hAnsi="Arial" w:cs="Arial"/>
        </w:rPr>
        <w:t>2</w:t>
      </w:r>
      <w:r w:rsidR="0060053E" w:rsidRPr="008918DF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 xml:space="preserve">to the above </w:t>
      </w:r>
      <w:proofErr w:type="gramStart"/>
      <w:r w:rsidRPr="008918DF">
        <w:rPr>
          <w:rFonts w:ascii="Arial" w:hAnsi="Arial" w:cs="Arial"/>
        </w:rPr>
        <w:t>referenced</w:t>
      </w:r>
      <w:proofErr w:type="gramEnd"/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7D0F3315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B27B260" w14:textId="7686A32A" w:rsidR="007D1D98" w:rsidRDefault="0085254D" w:rsidP="001D357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A7973">
        <w:rPr>
          <w:rFonts w:ascii="Arial" w:hAnsi="Arial" w:cs="Arial"/>
        </w:rPr>
        <w:t>Quote Submission</w:t>
      </w:r>
      <w:r>
        <w:rPr>
          <w:rFonts w:ascii="Arial" w:hAnsi="Arial" w:cs="Arial"/>
        </w:rPr>
        <w:t xml:space="preserve"> Date has been </w:t>
      </w:r>
      <w:r w:rsidR="00B27456">
        <w:rPr>
          <w:rFonts w:ascii="Arial" w:hAnsi="Arial" w:cs="Arial"/>
        </w:rPr>
        <w:t>extended to</w:t>
      </w:r>
      <w:r>
        <w:rPr>
          <w:rFonts w:ascii="Arial" w:hAnsi="Arial" w:cs="Arial"/>
        </w:rPr>
        <w:t xml:space="preserve"> </w:t>
      </w:r>
      <w:r w:rsidRPr="008C61F7">
        <w:rPr>
          <w:rFonts w:ascii="Arial" w:hAnsi="Arial" w:cs="Arial"/>
          <w:b/>
          <w:u w:val="single"/>
        </w:rPr>
        <w:t xml:space="preserve">January </w:t>
      </w:r>
      <w:r w:rsidR="00111234">
        <w:rPr>
          <w:rFonts w:ascii="Arial" w:hAnsi="Arial" w:cs="Arial"/>
          <w:b/>
          <w:u w:val="single"/>
        </w:rPr>
        <w:t>20</w:t>
      </w:r>
      <w:r w:rsidRPr="008C61F7">
        <w:rPr>
          <w:rFonts w:ascii="Arial" w:hAnsi="Arial" w:cs="Arial"/>
          <w:b/>
          <w:u w:val="single"/>
        </w:rPr>
        <w:t>, 2026</w:t>
      </w:r>
      <w:r w:rsidR="00B27456" w:rsidRPr="008C61F7">
        <w:rPr>
          <w:rFonts w:ascii="Arial" w:hAnsi="Arial" w:cs="Arial"/>
          <w:b/>
        </w:rPr>
        <w:t xml:space="preserve"> </w:t>
      </w:r>
      <w:r w:rsidR="00B27456" w:rsidRPr="00B27456">
        <w:rPr>
          <w:rFonts w:ascii="Arial" w:hAnsi="Arial" w:cs="Arial"/>
          <w:b/>
        </w:rPr>
        <w:t>(2</w:t>
      </w:r>
      <w:r w:rsidR="00B27456" w:rsidRPr="005E0F84">
        <w:rPr>
          <w:rFonts w:ascii="Arial" w:hAnsi="Arial" w:cs="Arial"/>
          <w:b/>
        </w:rPr>
        <w:t>:00 p.m. Eastern Time)</w:t>
      </w:r>
      <w:r>
        <w:rPr>
          <w:rFonts w:ascii="Arial" w:hAnsi="Arial" w:cs="Arial"/>
        </w:rPr>
        <w:t xml:space="preserve">. </w:t>
      </w:r>
    </w:p>
    <w:p w14:paraId="4CF2EF8E" w14:textId="77777777" w:rsidR="0085254D" w:rsidRPr="0085254D" w:rsidRDefault="0085254D" w:rsidP="0085254D">
      <w:pPr>
        <w:tabs>
          <w:tab w:val="left" w:pos="0"/>
        </w:tabs>
        <w:jc w:val="both"/>
        <w:rPr>
          <w:rFonts w:ascii="Arial" w:hAnsi="Arial" w:cs="Arial"/>
        </w:rPr>
      </w:pPr>
    </w:p>
    <w:p w14:paraId="1EDCFCE5" w14:textId="77777777" w:rsidR="00B27456" w:rsidRDefault="00B27456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1EDE9CA8" w14:textId="77777777" w:rsidR="00B27456" w:rsidRDefault="00B2745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D2CAD1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5F990A5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22EC7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77A3D257" w14:textId="77777777" w:rsidR="008918DF" w:rsidRPr="0085254D" w:rsidRDefault="008918DF" w:rsidP="0085254D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918DF" w:rsidRPr="0085254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69A36" w14:textId="77777777" w:rsidR="00C52A21" w:rsidRDefault="00C52A21">
      <w:r>
        <w:separator/>
      </w:r>
    </w:p>
  </w:endnote>
  <w:endnote w:type="continuationSeparator" w:id="0">
    <w:p w14:paraId="04E54125" w14:textId="77777777" w:rsidR="00C52A21" w:rsidRDefault="00C5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4C2F29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25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B9E47A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92343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B2BD72C" wp14:editId="6BEA887A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293D4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BD72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1F8293D4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6DA1C" w14:textId="77777777" w:rsidR="00C52A21" w:rsidRDefault="00C52A21">
      <w:r>
        <w:separator/>
      </w:r>
    </w:p>
  </w:footnote>
  <w:footnote w:type="continuationSeparator" w:id="0">
    <w:p w14:paraId="404EC182" w14:textId="77777777" w:rsidR="00C52A21" w:rsidRDefault="00C52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20269490" w14:textId="77777777" w:rsidTr="0093726F">
      <w:trPr>
        <w:trHeight w:val="1080"/>
        <w:jc w:val="center"/>
      </w:trPr>
      <w:tc>
        <w:tcPr>
          <w:tcW w:w="2880" w:type="dxa"/>
        </w:tcPr>
        <w:p w14:paraId="65266F85" w14:textId="77777777" w:rsidR="00E242AB" w:rsidRDefault="00E242AB" w:rsidP="00E242AB"/>
      </w:tc>
      <w:tc>
        <w:tcPr>
          <w:tcW w:w="5760" w:type="dxa"/>
          <w:vAlign w:val="center"/>
        </w:tcPr>
        <w:p w14:paraId="0E9139CE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C30C7B9" wp14:editId="066AD2F6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74634A4E" w14:textId="77777777" w:rsidR="00E242AB" w:rsidRDefault="00E242AB" w:rsidP="00E242AB"/>
      </w:tc>
    </w:tr>
    <w:tr w:rsidR="00E242AB" w14:paraId="337C6DAC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031E2677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36B66804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0EC1318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2496E5BC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BF82C45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0AC73E24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8A7B43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4B939E1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0EE6AC6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5582CF1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650C40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F8E17DD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47883D5F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50A72FD7" w14:textId="77777777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8E32C23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E211D2B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5768EE6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6D755FEE" w14:textId="77777777" w:rsidTr="0093726F">
      <w:trPr>
        <w:jc w:val="center"/>
      </w:trPr>
      <w:tc>
        <w:tcPr>
          <w:tcW w:w="2880" w:type="dxa"/>
        </w:tcPr>
        <w:p w14:paraId="39367990" w14:textId="77777777" w:rsidR="00E242AB" w:rsidRPr="006359DD" w:rsidRDefault="00E242AB" w:rsidP="00E242AB"/>
      </w:tc>
      <w:tc>
        <w:tcPr>
          <w:tcW w:w="5760" w:type="dxa"/>
        </w:tcPr>
        <w:p w14:paraId="79E261F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7CD4A2E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47A9366" w14:textId="77777777" w:rsidR="00E242AB" w:rsidRPr="006359DD" w:rsidRDefault="00E242AB" w:rsidP="00E242AB"/>
      </w:tc>
    </w:tr>
  </w:tbl>
  <w:p w14:paraId="4AEE304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048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1234"/>
    <w:rsid w:val="001130EC"/>
    <w:rsid w:val="001230C4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E0DCC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260F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0053E"/>
    <w:rsid w:val="00610AAA"/>
    <w:rsid w:val="00610ADE"/>
    <w:rsid w:val="00646784"/>
    <w:rsid w:val="006534FF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C5DB5"/>
    <w:rsid w:val="007D1D98"/>
    <w:rsid w:val="007D29E3"/>
    <w:rsid w:val="007E2D30"/>
    <w:rsid w:val="007E56C8"/>
    <w:rsid w:val="008014E0"/>
    <w:rsid w:val="008049AC"/>
    <w:rsid w:val="00804A53"/>
    <w:rsid w:val="00805F7F"/>
    <w:rsid w:val="008062EE"/>
    <w:rsid w:val="008137DB"/>
    <w:rsid w:val="00815E39"/>
    <w:rsid w:val="00816EA4"/>
    <w:rsid w:val="0082019A"/>
    <w:rsid w:val="0085254D"/>
    <w:rsid w:val="00873AB9"/>
    <w:rsid w:val="00883737"/>
    <w:rsid w:val="00884C9E"/>
    <w:rsid w:val="008918DF"/>
    <w:rsid w:val="008C61F7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7973"/>
    <w:rsid w:val="00AB72B8"/>
    <w:rsid w:val="00AC609F"/>
    <w:rsid w:val="00AD3D3C"/>
    <w:rsid w:val="00B1392F"/>
    <w:rsid w:val="00B2669F"/>
    <w:rsid w:val="00B27456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2A21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4436A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0376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2E4A9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B2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13473798-E49B-4A56-B20E-D1ABBB6CA9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a2393ed-911e-4c9b-9d18-84f1fe0b670e"/>
    <ds:schemaRef ds:uri="d4e5d782-6a70-4577-82ee-b2c87f6aa0d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7</TotalTime>
  <Pages>1</Pages>
  <Words>143</Words>
  <Characters>817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Rutkowski, Emma [TREAS]</cp:lastModifiedBy>
  <cp:revision>2</cp:revision>
  <cp:lastPrinted>2016-08-03T15:29:00Z</cp:lastPrinted>
  <dcterms:created xsi:type="dcterms:W3CDTF">2025-12-23T17:20:00Z</dcterms:created>
  <dcterms:modified xsi:type="dcterms:W3CDTF">2025-12-23T17:20:00Z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