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0B185B54" w:rsidR="00364A22" w:rsidRPr="002420F8" w:rsidRDefault="00457E8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6,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ABEB7D0" w14:textId="77777777" w:rsidR="00457E8A" w:rsidRPr="008918DF" w:rsidRDefault="00721BC8" w:rsidP="00457E8A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457E8A" w:rsidRPr="008918DF">
        <w:rPr>
          <w:rFonts w:ascii="Arial" w:hAnsi="Arial" w:cs="Arial"/>
          <w:sz w:val="20"/>
        </w:rPr>
        <w:t xml:space="preserve">Bid Solicitation # </w:t>
      </w:r>
      <w:r w:rsidR="00457E8A" w:rsidRPr="00CA720C">
        <w:rPr>
          <w:rFonts w:ascii="Arial" w:hAnsi="Arial" w:cs="Arial"/>
          <w:sz w:val="20"/>
        </w:rPr>
        <w:t>26DPP01214</w:t>
      </w:r>
    </w:p>
    <w:p w14:paraId="719E827F" w14:textId="77777777" w:rsidR="00457E8A" w:rsidRDefault="00457E8A" w:rsidP="00457E8A">
      <w:pPr>
        <w:ind w:firstLine="720"/>
        <w:rPr>
          <w:rFonts w:ascii="Arial" w:hAnsi="Arial" w:cs="Arial"/>
          <w:b/>
        </w:rPr>
      </w:pPr>
      <w:r w:rsidRPr="00BE5A50">
        <w:rPr>
          <w:rFonts w:ascii="Arial" w:hAnsi="Arial" w:cs="Arial"/>
          <w:b/>
        </w:rPr>
        <w:t>T0106 - Law Enforcement Firearms Equipment and Supplies - Statewide</w:t>
      </w:r>
    </w:p>
    <w:p w14:paraId="69013D77" w14:textId="77777777" w:rsidR="00457E8A" w:rsidRPr="008918DF" w:rsidRDefault="00457E8A" w:rsidP="00457E8A">
      <w:pPr>
        <w:ind w:firstLine="720"/>
        <w:rPr>
          <w:rFonts w:ascii="Arial" w:hAnsi="Arial" w:cs="Arial"/>
          <w:b/>
        </w:rPr>
      </w:pPr>
    </w:p>
    <w:p w14:paraId="6F9FFDD5" w14:textId="77777777" w:rsidR="00457E8A" w:rsidRDefault="00457E8A" w:rsidP="00457E8A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Pr="00457E8A">
        <w:rPr>
          <w:rFonts w:ascii="Arial" w:hAnsi="Arial" w:cs="Arial"/>
          <w:b/>
          <w:strike/>
        </w:rPr>
        <w:t xml:space="preserve">Quote Submission Due Date: </w:t>
      </w:r>
      <w:r w:rsidRPr="00457E8A">
        <w:rPr>
          <w:rFonts w:ascii="Arial" w:hAnsi="Arial" w:cs="Arial"/>
          <w:b/>
          <w:strike/>
          <w:u w:val="single"/>
        </w:rPr>
        <w:t>March 26, 2026</w:t>
      </w:r>
      <w:r w:rsidRPr="00457E8A">
        <w:rPr>
          <w:rFonts w:ascii="Arial" w:hAnsi="Arial" w:cs="Arial"/>
          <w:b/>
          <w:strike/>
        </w:rPr>
        <w:t xml:space="preserve"> (2:00 p.m. Eastern Time)</w:t>
      </w:r>
    </w:p>
    <w:p w14:paraId="4039E7BD" w14:textId="263BACD1" w:rsidR="00457E8A" w:rsidRPr="00457E8A" w:rsidRDefault="00457E8A" w:rsidP="00457E8A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           </w:t>
      </w:r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>
        <w:rPr>
          <w:rFonts w:ascii="Arial" w:hAnsi="Arial" w:cs="Arial"/>
          <w:b/>
          <w:color w:val="FF0000"/>
          <w:sz w:val="22"/>
          <w:szCs w:val="22"/>
        </w:rPr>
        <w:t>April</w:t>
      </w:r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color w:val="FF0000"/>
          <w:sz w:val="22"/>
          <w:szCs w:val="22"/>
        </w:rPr>
        <w:t>30</w:t>
      </w:r>
      <w:r w:rsidRPr="00114323">
        <w:rPr>
          <w:rFonts w:ascii="Arial" w:hAnsi="Arial" w:cs="Arial"/>
          <w:b/>
          <w:color w:val="FF0000"/>
          <w:sz w:val="22"/>
          <w:szCs w:val="22"/>
        </w:rPr>
        <w:t>, 20</w:t>
      </w:r>
      <w:r>
        <w:rPr>
          <w:rFonts w:ascii="Arial" w:hAnsi="Arial" w:cs="Arial"/>
          <w:b/>
          <w:color w:val="FF0000"/>
          <w:sz w:val="22"/>
          <w:szCs w:val="22"/>
        </w:rPr>
        <w:t>26</w:t>
      </w:r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 (2:00 p.m. Eastern Time)</w:t>
      </w:r>
    </w:p>
    <w:p w14:paraId="03C6B417" w14:textId="67D9BB07" w:rsidR="00364A22" w:rsidRDefault="00364A22" w:rsidP="00457E8A">
      <w:pPr>
        <w:pStyle w:val="Heading2"/>
        <w:keepNext w:val="0"/>
        <w:widowControl w:val="0"/>
        <w:tabs>
          <w:tab w:val="left" w:pos="0"/>
        </w:tabs>
      </w:pPr>
    </w:p>
    <w:p w14:paraId="414B3AF9" w14:textId="77777777" w:rsidR="003069D9" w:rsidRPr="008918DF" w:rsidRDefault="003069D9" w:rsidP="002420F8"/>
    <w:p w14:paraId="03C6B419" w14:textId="6D214ED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457E8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9BF5D5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57E8A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0436764" w14:textId="0F848AD0" w:rsidR="00457E8A" w:rsidRPr="00457E8A" w:rsidRDefault="007D1D98" w:rsidP="00457E8A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4E235DA" w14:textId="77777777" w:rsidR="00457E8A" w:rsidRPr="00457E8A" w:rsidRDefault="00457E8A" w:rsidP="00457E8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457E8A">
        <w:rPr>
          <w:rFonts w:ascii="Arial" w:hAnsi="Arial" w:cs="Arial"/>
        </w:rPr>
        <w:t>Revisions to the Bid Solicitation (Cover Page for the Revised Quote Opening Date); and</w:t>
      </w:r>
    </w:p>
    <w:p w14:paraId="3538D3D2" w14:textId="77777777" w:rsidR="00457E8A" w:rsidRPr="00457E8A" w:rsidRDefault="00457E8A" w:rsidP="00457E8A">
      <w:pPr>
        <w:pStyle w:val="ListParagraph"/>
        <w:rPr>
          <w:rFonts w:ascii="Arial" w:hAnsi="Arial" w:cs="Arial"/>
        </w:rPr>
      </w:pPr>
    </w:p>
    <w:p w14:paraId="60230125" w14:textId="297DB00F" w:rsidR="00457E8A" w:rsidRPr="00457E8A" w:rsidRDefault="00457E8A" w:rsidP="00457E8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457E8A"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entitled, </w:t>
      </w:r>
      <w:r w:rsidRPr="00457E8A">
        <w:rPr>
          <w:rFonts w:ascii="Arial" w:hAnsi="Arial" w:cs="Arial"/>
          <w:i/>
        </w:rPr>
        <w:t>“</w:t>
      </w:r>
      <w:r>
        <w:rPr>
          <w:rFonts w:ascii="Arial" w:hAnsi="Arial" w:cs="Arial"/>
          <w:i/>
        </w:rPr>
        <w:t>T0106</w:t>
      </w:r>
      <w:r w:rsidRPr="00457E8A">
        <w:rPr>
          <w:rFonts w:ascii="Open Sans" w:hAnsi="Open Sans" w:cs="Open Sans"/>
          <w:color w:val="000000"/>
          <w:sz w:val="18"/>
          <w:szCs w:val="18"/>
          <w:shd w:val="clear" w:color="auto" w:fill="FFFFFF"/>
        </w:rPr>
        <w:t xml:space="preserve"> </w:t>
      </w:r>
      <w:r w:rsidRPr="00457E8A">
        <w:rPr>
          <w:rFonts w:ascii="Arial" w:hAnsi="Arial" w:cs="Arial"/>
          <w:i/>
        </w:rPr>
        <w:t xml:space="preserve">26DPP01214 Revised Bid Solicitation </w:t>
      </w:r>
      <w:r>
        <w:rPr>
          <w:rFonts w:ascii="Arial" w:hAnsi="Arial" w:cs="Arial"/>
          <w:i/>
        </w:rPr>
        <w:t>3.6.26</w:t>
      </w:r>
      <w:r w:rsidRPr="00457E8A">
        <w:rPr>
          <w:rFonts w:ascii="Arial" w:hAnsi="Arial" w:cs="Arial"/>
          <w:i/>
        </w:rPr>
        <w:t>”</w:t>
      </w:r>
    </w:p>
    <w:p w14:paraId="39EFCAD3" w14:textId="77777777" w:rsidR="00457E8A" w:rsidRPr="00457E8A" w:rsidRDefault="00457E8A" w:rsidP="00457E8A">
      <w:pPr>
        <w:tabs>
          <w:tab w:val="left" w:pos="0"/>
        </w:tabs>
        <w:jc w:val="both"/>
        <w:rPr>
          <w:rFonts w:ascii="Arial" w:hAnsi="Arial" w:cs="Arial"/>
        </w:rPr>
      </w:pPr>
    </w:p>
    <w:p w14:paraId="3F44C716" w14:textId="77777777" w:rsidR="00457E8A" w:rsidRPr="00457E8A" w:rsidRDefault="00457E8A" w:rsidP="00457E8A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</w:rPr>
      </w:pPr>
      <w:r w:rsidRPr="00457E8A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ADA1E88" w14:textId="16A2863F" w:rsidR="00457E8A" w:rsidRPr="00FF1553" w:rsidRDefault="00457E8A" w:rsidP="00457E8A">
      <w:pPr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FF1553">
        <w:rPr>
          <w:rFonts w:ascii="Arial" w:hAnsi="Arial" w:cs="Arial"/>
          <w:b/>
          <w:sz w:val="22"/>
          <w:szCs w:val="22"/>
        </w:rPr>
        <w:lastRenderedPageBreak/>
        <w:t xml:space="preserve">Bid Solicitation # </w:t>
      </w:r>
      <w:r w:rsidRPr="00457E8A">
        <w:rPr>
          <w:rFonts w:ascii="Arial" w:hAnsi="Arial" w:cs="Arial"/>
          <w:b/>
          <w:sz w:val="22"/>
          <w:szCs w:val="22"/>
        </w:rPr>
        <w:t>26DPP01214</w:t>
      </w:r>
    </w:p>
    <w:p w14:paraId="4EA980BD" w14:textId="62FBA916" w:rsidR="00457E8A" w:rsidRDefault="00457E8A" w:rsidP="00457E8A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457E8A">
        <w:rPr>
          <w:rFonts w:ascii="Arial" w:hAnsi="Arial" w:cs="Arial"/>
          <w:b/>
          <w:sz w:val="22"/>
          <w:szCs w:val="22"/>
        </w:rPr>
        <w:tab/>
        <w:t xml:space="preserve">T0106 - Law Enforcement Firearms Equipment and Supplies </w:t>
      </w:r>
      <w:r>
        <w:rPr>
          <w:rFonts w:ascii="Arial" w:hAnsi="Arial" w:cs="Arial"/>
          <w:b/>
          <w:sz w:val="22"/>
          <w:szCs w:val="22"/>
        </w:rPr>
        <w:t>–</w:t>
      </w:r>
      <w:r w:rsidRPr="00457E8A">
        <w:rPr>
          <w:rFonts w:ascii="Arial" w:hAnsi="Arial" w:cs="Arial"/>
          <w:b/>
          <w:sz w:val="22"/>
          <w:szCs w:val="22"/>
        </w:rPr>
        <w:t xml:space="preserve"> Statewide</w:t>
      </w:r>
    </w:p>
    <w:p w14:paraId="145C54D3" w14:textId="77777777" w:rsidR="00457E8A" w:rsidRPr="00207E9F" w:rsidRDefault="00457E8A" w:rsidP="00457E8A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57BCB198" w14:textId="77777777" w:rsidR="00457E8A" w:rsidRPr="00207E9F" w:rsidRDefault="00457E8A" w:rsidP="00457E8A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  <w:t>Part 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 to the Bid Solicitation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7CF5F360" w14:textId="77777777" w:rsidR="00457E8A" w:rsidRDefault="00457E8A" w:rsidP="00457E8A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457E8A" w14:paraId="60297A47" w14:textId="77777777" w:rsidTr="00320316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2869DF1" w14:textId="77777777" w:rsidR="00457E8A" w:rsidRPr="00207E9F" w:rsidRDefault="00457E8A" w:rsidP="003203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165E7F8" w14:textId="77777777" w:rsidR="00457E8A" w:rsidRPr="00207E9F" w:rsidRDefault="00457E8A" w:rsidP="003203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3D80B82A" w14:textId="77777777" w:rsidR="00457E8A" w:rsidRPr="00207E9F" w:rsidRDefault="00457E8A" w:rsidP="003203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E25EE09" w14:textId="77777777" w:rsidR="00457E8A" w:rsidRPr="00207E9F" w:rsidRDefault="00457E8A" w:rsidP="003203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457E8A" w14:paraId="477CBB67" w14:textId="77777777" w:rsidTr="0032031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D9AC" w14:textId="77777777" w:rsidR="00457E8A" w:rsidRPr="00207E9F" w:rsidRDefault="00457E8A" w:rsidP="0032031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7A32" w14:textId="77777777" w:rsidR="00457E8A" w:rsidRPr="00207E9F" w:rsidRDefault="00457E8A" w:rsidP="003203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9A6A" w14:textId="40205B15" w:rsidR="00457E8A" w:rsidRDefault="00457E8A" w:rsidP="00320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March 26,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 to </w:t>
            </w:r>
            <w:r>
              <w:rPr>
                <w:rFonts w:ascii="Arial" w:hAnsi="Arial" w:cs="Arial"/>
                <w:b/>
                <w:sz w:val="22"/>
                <w:szCs w:val="22"/>
              </w:rPr>
              <w:t>April 30,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Pr="00207E9F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(EST).</w:t>
            </w:r>
          </w:p>
          <w:p w14:paraId="0833D4F0" w14:textId="77777777" w:rsidR="00457E8A" w:rsidRPr="006879D6" w:rsidRDefault="00457E8A" w:rsidP="00320316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198E54E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nj2Z3mUM0v659Wktr3Rw4+ZQS5WKLe/UL/q1O5inc77fbmZnIl23B676zzNdWOW0HTs6gyumjOn4Z8aFNzTiQ==" w:salt="bCwK6VhhXIDp1r+kdgxOZ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455D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7E8A"/>
    <w:rsid w:val="00476106"/>
    <w:rsid w:val="00476278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1F9D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95339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04E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046A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57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UHEEMK3J3FEE-1573984473-853</_dlc_DocId>
    <_dlc_DocIdUrl xmlns="d4e5d782-6a70-4577-82ee-b2c87f6aa0d2">
      <Url>http://treassp19/sites/purchase/NJSTART Document Templates/_layouts/15/DocIdRedir.aspx?ID=UHEEMK3J3FEE-1573984473-853</Url>
      <Description>UHEEMK3J3FEE-1573984473-853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12</TotalTime>
  <Pages>2</Pages>
  <Words>241</Words>
  <Characters>1353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Haley [TREAS]</cp:lastModifiedBy>
  <cp:revision>4</cp:revision>
  <cp:lastPrinted>2016-08-03T15:29:00Z</cp:lastPrinted>
  <dcterms:created xsi:type="dcterms:W3CDTF">2026-03-06T19:14:00Z</dcterms:created>
  <dcterms:modified xsi:type="dcterms:W3CDTF">2026-03-09T15:23:00Z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45dac0dc-5e69-4b85-b8ff-3108d323db37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