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458027FD" w:rsidR="00364A22" w:rsidRPr="002420F8" w:rsidRDefault="00DA300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 12</w:t>
      </w:r>
      <w:r w:rsidR="00821F5F">
        <w:rPr>
          <w:rFonts w:ascii="Arial" w:hAnsi="Arial" w:cs="Arial"/>
          <w:b/>
          <w:sz w:val="20"/>
        </w:rPr>
        <w:t>, 2026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484CC4E2" w14:textId="731B01CF" w:rsidR="009A3ECF" w:rsidRPr="009A3ECF" w:rsidRDefault="00721BC8" w:rsidP="009A3ECF">
      <w:pPr>
        <w:pStyle w:val="Heading2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584A4E">
        <w:rPr>
          <w:rFonts w:ascii="Arial" w:hAnsi="Arial" w:cs="Arial"/>
          <w:sz w:val="20"/>
        </w:rPr>
        <w:t>Re:</w:t>
      </w:r>
      <w:r w:rsidR="008918DF" w:rsidRPr="00584A4E">
        <w:rPr>
          <w:rFonts w:ascii="Arial" w:hAnsi="Arial" w:cs="Arial"/>
          <w:sz w:val="20"/>
        </w:rPr>
        <w:tab/>
      </w:r>
      <w:r w:rsidR="009A3ECF" w:rsidRPr="009A3ECF">
        <w:rPr>
          <w:rFonts w:ascii="Arial" w:hAnsi="Arial" w:cs="Arial"/>
          <w:sz w:val="20"/>
        </w:rPr>
        <w:t xml:space="preserve">Bid Solicitation # </w:t>
      </w:r>
      <w:r w:rsidR="00821F5F" w:rsidRPr="00821F5F">
        <w:rPr>
          <w:rFonts w:ascii="Arial" w:hAnsi="Arial" w:cs="Arial"/>
          <w:sz w:val="20"/>
        </w:rPr>
        <w:t xml:space="preserve">26DPP01201  </w:t>
      </w:r>
    </w:p>
    <w:p w14:paraId="6F83CB5D" w14:textId="1C31D401" w:rsidR="008918DF" w:rsidRPr="008918DF" w:rsidRDefault="009A3ECF" w:rsidP="009A3EC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</w:rPr>
      </w:pPr>
      <w:r>
        <w:rPr>
          <w:rFonts w:ascii="Arial" w:hAnsi="Arial" w:cs="Arial"/>
          <w:sz w:val="20"/>
        </w:rPr>
        <w:tab/>
      </w:r>
      <w:r w:rsidR="00821F5F" w:rsidRPr="00821F5F">
        <w:rPr>
          <w:rFonts w:ascii="Arial" w:hAnsi="Arial" w:cs="Arial"/>
          <w:sz w:val="20"/>
        </w:rPr>
        <w:t>T2327 - Defined Contribution Retirement Program Administration Services: NJ State Employees Deferred Compensation Plan (NJSEDCP) and NJ Defined Contribution Retirement Program (NJDCRP)</w:t>
      </w:r>
    </w:p>
    <w:p w14:paraId="6EF17CBC" w14:textId="4A0B0BEE" w:rsidR="003069D9" w:rsidRPr="008918DF" w:rsidRDefault="003069D9" w:rsidP="009A3ECF">
      <w:pPr>
        <w:rPr>
          <w:rFonts w:ascii="Arial" w:hAnsi="Arial" w:cs="Arial"/>
          <w:b/>
        </w:rPr>
      </w:pPr>
    </w:p>
    <w:p w14:paraId="03C6B416" w14:textId="476E2CA7" w:rsidR="007D1D98" w:rsidRPr="00584A4E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84A4E">
        <w:rPr>
          <w:rFonts w:ascii="Arial" w:hAnsi="Arial" w:cs="Arial"/>
          <w:b/>
        </w:rPr>
        <w:tab/>
      </w:r>
      <w:r w:rsidR="00275A68" w:rsidRPr="00584A4E">
        <w:rPr>
          <w:rFonts w:ascii="Arial" w:hAnsi="Arial" w:cs="Arial"/>
          <w:b/>
        </w:rPr>
        <w:t xml:space="preserve">Previous </w:t>
      </w:r>
      <w:r w:rsidR="002420F8" w:rsidRPr="00584A4E">
        <w:rPr>
          <w:rFonts w:ascii="Arial" w:hAnsi="Arial" w:cs="Arial"/>
          <w:b/>
        </w:rPr>
        <w:t xml:space="preserve">Quote </w:t>
      </w:r>
      <w:r w:rsidR="007D1D98" w:rsidRPr="00584A4E">
        <w:rPr>
          <w:rFonts w:ascii="Arial" w:hAnsi="Arial" w:cs="Arial"/>
          <w:b/>
        </w:rPr>
        <w:t xml:space="preserve">Submission Due Date: </w:t>
      </w:r>
      <w:r w:rsidR="00DA3000">
        <w:rPr>
          <w:rFonts w:ascii="Arial" w:hAnsi="Arial" w:cs="Arial"/>
          <w:b/>
          <w:u w:val="single"/>
        </w:rPr>
        <w:t>March 25</w:t>
      </w:r>
      <w:r w:rsidR="00821F5F">
        <w:rPr>
          <w:rFonts w:ascii="Arial" w:hAnsi="Arial" w:cs="Arial"/>
          <w:b/>
          <w:u w:val="single"/>
        </w:rPr>
        <w:t>, 2026</w:t>
      </w:r>
      <w:r w:rsidR="0053372D" w:rsidRPr="00584A4E">
        <w:rPr>
          <w:rFonts w:ascii="Arial" w:hAnsi="Arial" w:cs="Arial"/>
          <w:b/>
        </w:rPr>
        <w:t xml:space="preserve"> (2:00 p.m. E</w:t>
      </w:r>
      <w:r w:rsidR="003069D9" w:rsidRPr="00584A4E">
        <w:rPr>
          <w:rFonts w:ascii="Arial" w:hAnsi="Arial" w:cs="Arial"/>
          <w:b/>
        </w:rPr>
        <w:t xml:space="preserve">astern </w:t>
      </w:r>
      <w:r w:rsidR="007D1D98" w:rsidRPr="00584A4E">
        <w:rPr>
          <w:rFonts w:ascii="Arial" w:hAnsi="Arial" w:cs="Arial"/>
          <w:b/>
        </w:rPr>
        <w:t>T</w:t>
      </w:r>
      <w:r w:rsidR="003069D9" w:rsidRPr="00584A4E">
        <w:rPr>
          <w:rFonts w:ascii="Arial" w:hAnsi="Arial" w:cs="Arial"/>
          <w:b/>
        </w:rPr>
        <w:t>ime</w:t>
      </w:r>
      <w:r w:rsidR="007D1D98" w:rsidRPr="00584A4E">
        <w:rPr>
          <w:rFonts w:ascii="Arial" w:hAnsi="Arial" w:cs="Arial"/>
          <w:b/>
        </w:rPr>
        <w:t>)</w:t>
      </w:r>
    </w:p>
    <w:p w14:paraId="24CE6040" w14:textId="4539ECCF" w:rsidR="00DD3F1E" w:rsidRPr="001E71FC" w:rsidRDefault="00DD3F1E" w:rsidP="00DD3F1E">
      <w:pPr>
        <w:tabs>
          <w:tab w:val="left" w:pos="0"/>
        </w:tabs>
        <w:ind w:firstLine="720"/>
        <w:outlineLvl w:val="0"/>
        <w:rPr>
          <w:rFonts w:ascii="Arial" w:hAnsi="Arial" w:cs="Arial"/>
          <w:b/>
          <w:color w:val="FF0000"/>
        </w:rPr>
      </w:pPr>
      <w:r w:rsidRPr="00584A4E">
        <w:rPr>
          <w:rFonts w:ascii="Arial" w:hAnsi="Arial" w:cs="Arial"/>
          <w:b/>
          <w:color w:val="FF0000"/>
          <w:sz w:val="24"/>
        </w:rPr>
        <w:t xml:space="preserve">Revised Quote Submission Due Date: </w:t>
      </w:r>
      <w:r w:rsidR="00DA3000">
        <w:rPr>
          <w:rFonts w:ascii="Arial" w:hAnsi="Arial" w:cs="Arial"/>
          <w:b/>
          <w:color w:val="FF0000"/>
          <w:sz w:val="24"/>
          <w:u w:val="single"/>
        </w:rPr>
        <w:t>April 8</w:t>
      </w:r>
      <w:r w:rsidR="00821F5F">
        <w:rPr>
          <w:rFonts w:ascii="Arial" w:hAnsi="Arial" w:cs="Arial"/>
          <w:b/>
          <w:color w:val="FF0000"/>
          <w:sz w:val="24"/>
          <w:u w:val="single"/>
        </w:rPr>
        <w:t>,2026</w:t>
      </w:r>
      <w:r w:rsidRPr="00584A4E">
        <w:rPr>
          <w:rFonts w:ascii="Arial" w:hAnsi="Arial" w:cs="Arial"/>
          <w:b/>
          <w:color w:val="FF0000"/>
          <w:sz w:val="24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993A68E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DA3000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822DD74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DA3000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C94DA6A" w14:textId="46F648ED" w:rsidR="00DD3F1E" w:rsidRPr="00584A4E" w:rsidRDefault="00DD3F1E" w:rsidP="00275A6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This Bid Amendment extends the Quote Submission due date from </w:t>
      </w:r>
      <w:r w:rsidR="00DA3000">
        <w:rPr>
          <w:rFonts w:ascii="Arial" w:hAnsi="Arial" w:cs="Arial"/>
        </w:rPr>
        <w:t>March 25</w:t>
      </w:r>
      <w:r w:rsidR="00821F5F">
        <w:rPr>
          <w:rFonts w:ascii="Arial" w:hAnsi="Arial" w:cs="Arial"/>
        </w:rPr>
        <w:t>, 2026</w:t>
      </w:r>
      <w:r w:rsidRPr="00584A4E">
        <w:rPr>
          <w:rFonts w:ascii="Arial" w:hAnsi="Arial" w:cs="Arial"/>
        </w:rPr>
        <w:t xml:space="preserve"> to </w:t>
      </w:r>
      <w:r w:rsidR="00DA3000">
        <w:rPr>
          <w:rFonts w:ascii="Arial" w:hAnsi="Arial" w:cs="Arial"/>
          <w:b/>
          <w:u w:val="single"/>
        </w:rPr>
        <w:t>April 8</w:t>
      </w:r>
      <w:bookmarkStart w:id="0" w:name="_GoBack"/>
      <w:bookmarkEnd w:id="0"/>
      <w:r w:rsidR="00821F5F">
        <w:rPr>
          <w:rFonts w:ascii="Arial" w:hAnsi="Arial" w:cs="Arial"/>
          <w:b/>
          <w:u w:val="single"/>
        </w:rPr>
        <w:t>, 2026</w:t>
      </w:r>
      <w:r w:rsidR="00275A68" w:rsidRPr="00584A4E">
        <w:rPr>
          <w:rFonts w:ascii="Arial" w:hAnsi="Arial" w:cs="Arial"/>
          <w:b/>
          <w:u w:val="single"/>
        </w:rPr>
        <w:t xml:space="preserve"> (2:00 p.m. Eastern Time)</w:t>
      </w:r>
      <w:r w:rsidRPr="00584A4E">
        <w:rPr>
          <w:rFonts w:ascii="Arial" w:hAnsi="Arial" w:cs="Arial"/>
        </w:rPr>
        <w:t>;</w:t>
      </w:r>
    </w:p>
    <w:p w14:paraId="57C90FF1" w14:textId="77777777" w:rsidR="00821F5F" w:rsidRDefault="00821F5F" w:rsidP="00821F5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72965">
        <w:rPr>
          <w:rFonts w:ascii="Arial" w:hAnsi="Arial" w:cs="Arial"/>
        </w:rPr>
        <w:t>An Optional Pre-Quote Conference</w:t>
      </w:r>
      <w:r w:rsidRPr="009610E1">
        <w:rPr>
          <w:rFonts w:ascii="Arial" w:hAnsi="Arial" w:cs="Arial"/>
        </w:rPr>
        <w:t xml:space="preserve"> was held </w:t>
      </w:r>
      <w:r w:rsidRPr="001F25DB">
        <w:rPr>
          <w:rFonts w:ascii="Arial" w:hAnsi="Arial" w:cs="Arial"/>
        </w:rPr>
        <w:t>on December 23, 2025.</w:t>
      </w:r>
      <w:r w:rsidRPr="009610E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The below firms were confirmed to be in </w:t>
      </w:r>
      <w:r w:rsidRPr="009610E1">
        <w:rPr>
          <w:rFonts w:ascii="Arial" w:hAnsi="Arial" w:cs="Arial"/>
        </w:rPr>
        <w:t>attendance:</w:t>
      </w:r>
    </w:p>
    <w:p w14:paraId="57758391" w14:textId="77777777" w:rsidR="00821F5F" w:rsidRPr="001F25DB" w:rsidRDefault="00821F5F" w:rsidP="00821F5F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1F25DB">
        <w:rPr>
          <w:rFonts w:ascii="Arial" w:hAnsi="Arial" w:cs="Arial"/>
        </w:rPr>
        <w:t xml:space="preserve">Empower </w:t>
      </w:r>
    </w:p>
    <w:p w14:paraId="5245248C" w14:textId="77777777" w:rsidR="00821F5F" w:rsidRPr="001F25DB" w:rsidRDefault="00821F5F" w:rsidP="00821F5F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1F25DB">
        <w:rPr>
          <w:rFonts w:ascii="Arial" w:hAnsi="Arial" w:cs="Arial"/>
        </w:rPr>
        <w:t>Alight Solutions, LLC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4522BD9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57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21F5F" w14:paraId="0725B29E" w14:textId="77777777" w:rsidTr="00CB02A0">
      <w:trPr>
        <w:trHeight w:val="1080"/>
        <w:jc w:val="center"/>
      </w:trPr>
      <w:tc>
        <w:tcPr>
          <w:tcW w:w="2880" w:type="dxa"/>
        </w:tcPr>
        <w:p w14:paraId="78B959E6" w14:textId="77777777" w:rsidR="00821F5F" w:rsidRDefault="00821F5F" w:rsidP="00821F5F"/>
      </w:tc>
      <w:tc>
        <w:tcPr>
          <w:tcW w:w="5760" w:type="dxa"/>
          <w:vAlign w:val="center"/>
        </w:tcPr>
        <w:p w14:paraId="79BAC0B1" w14:textId="77777777" w:rsidR="00821F5F" w:rsidRDefault="00821F5F" w:rsidP="00821F5F">
          <w:pPr>
            <w:jc w:val="center"/>
          </w:pPr>
          <w:r>
            <w:rPr>
              <w:noProof/>
            </w:rPr>
            <w:drawing>
              <wp:inline distT="0" distB="0" distL="0" distR="0" wp14:anchorId="6F9DFFA2" wp14:editId="1B64DC1F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0C7F3520" w14:textId="77777777" w:rsidR="00821F5F" w:rsidRDefault="00821F5F" w:rsidP="00821F5F"/>
      </w:tc>
    </w:tr>
    <w:tr w:rsidR="00821F5F" w14:paraId="546DC09D" w14:textId="77777777" w:rsidTr="00CB02A0">
      <w:trPr>
        <w:trHeight w:val="893"/>
        <w:jc w:val="center"/>
      </w:trPr>
      <w:tc>
        <w:tcPr>
          <w:tcW w:w="2880" w:type="dxa"/>
          <w:vAlign w:val="bottom"/>
        </w:tcPr>
        <w:p w14:paraId="4C420E65" w14:textId="77777777" w:rsidR="00821F5F" w:rsidRPr="007B0368" w:rsidRDefault="00821F5F" w:rsidP="00821F5F">
          <w:pPr>
            <w:jc w:val="center"/>
            <w:rPr>
              <w:i/>
              <w:color w:val="000080"/>
            </w:rPr>
          </w:pPr>
          <w:r w:rsidRPr="007B0368">
            <w:rPr>
              <w:smallCaps/>
              <w:color w:val="000080"/>
            </w:rPr>
            <w:t>Mikie Sherrill</w:t>
          </w:r>
          <w:r w:rsidRPr="007B0368">
            <w:rPr>
              <w:i/>
              <w:color w:val="000080"/>
            </w:rPr>
            <w:t xml:space="preserve"> </w:t>
          </w:r>
        </w:p>
        <w:p w14:paraId="1D2F1EF9" w14:textId="77777777" w:rsidR="00821F5F" w:rsidRPr="006359DD" w:rsidRDefault="00821F5F" w:rsidP="00821F5F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33C3E79C" w14:textId="77777777" w:rsidR="00821F5F" w:rsidRPr="00952B78" w:rsidRDefault="00821F5F" w:rsidP="00821F5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D992B80" w14:textId="77777777" w:rsidR="00821F5F" w:rsidRPr="00CD2155" w:rsidRDefault="00821F5F" w:rsidP="00821F5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7826D9EA" w14:textId="77777777" w:rsidR="00821F5F" w:rsidRPr="00CD2155" w:rsidRDefault="00821F5F" w:rsidP="00821F5F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0582CF23" w14:textId="77777777" w:rsidR="00821F5F" w:rsidRPr="00CD2155" w:rsidRDefault="00821F5F" w:rsidP="00821F5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06511F33" w14:textId="77777777" w:rsidR="00821F5F" w:rsidRPr="00CD2155" w:rsidRDefault="00821F5F" w:rsidP="00821F5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126A4D1" w14:textId="77777777" w:rsidR="00821F5F" w:rsidRPr="00CD2155" w:rsidRDefault="00821F5F" w:rsidP="00821F5F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728DD617" w14:textId="77777777" w:rsidR="00821F5F" w:rsidRPr="006359DD" w:rsidRDefault="00821F5F" w:rsidP="00821F5F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65B2D69" w14:textId="77777777" w:rsidR="00821F5F" w:rsidRPr="006359DD" w:rsidRDefault="00821F5F" w:rsidP="00821F5F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32E9F521" w14:textId="79715643" w:rsidR="00821F5F" w:rsidRPr="006359DD" w:rsidRDefault="00821F5F" w:rsidP="00821F5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21F5F" w14:paraId="0B2F3989" w14:textId="77777777" w:rsidTr="00CB02A0">
      <w:trPr>
        <w:trHeight w:val="892"/>
        <w:jc w:val="center"/>
      </w:trPr>
      <w:tc>
        <w:tcPr>
          <w:tcW w:w="2880" w:type="dxa"/>
          <w:vAlign w:val="bottom"/>
        </w:tcPr>
        <w:p w14:paraId="118327C5" w14:textId="77777777" w:rsidR="00821F5F" w:rsidRPr="007B0368" w:rsidRDefault="00821F5F" w:rsidP="00821F5F">
          <w:pPr>
            <w:jc w:val="center"/>
            <w:rPr>
              <w:i/>
              <w:smallCaps/>
              <w:color w:val="000080"/>
            </w:rPr>
          </w:pPr>
          <w:r w:rsidRPr="007B0368">
            <w:rPr>
              <w:smallCaps/>
              <w:color w:val="000080"/>
            </w:rPr>
            <w:t>Dr. Dale G. Caldwell</w:t>
          </w:r>
        </w:p>
        <w:p w14:paraId="6F997725" w14:textId="77777777" w:rsidR="00821F5F" w:rsidRPr="006359DD" w:rsidRDefault="00821F5F" w:rsidP="00821F5F">
          <w:pPr>
            <w:jc w:val="center"/>
          </w:pPr>
          <w:r w:rsidRPr="009D59A7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6D7CCAB0" w14:textId="77777777" w:rsidR="00821F5F" w:rsidRPr="006359DD" w:rsidRDefault="00821F5F" w:rsidP="00821F5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6778B2B4" w14:textId="77777777" w:rsidR="00821F5F" w:rsidRPr="00252A9D" w:rsidRDefault="00821F5F" w:rsidP="00821F5F">
          <w:pPr>
            <w:jc w:val="center"/>
            <w:rPr>
              <w:smallCaps/>
              <w:color w:val="000080"/>
            </w:rPr>
          </w:pPr>
          <w:r w:rsidRPr="00252A9D">
            <w:rPr>
              <w:smallCaps/>
              <w:color w:val="000080"/>
            </w:rPr>
            <w:t>Amy F. Davis, Esq.</w:t>
          </w:r>
        </w:p>
        <w:p w14:paraId="1C6C8B78" w14:textId="77777777" w:rsidR="00821F5F" w:rsidRPr="006359DD" w:rsidRDefault="00821F5F" w:rsidP="00821F5F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21F5F" w14:paraId="0538D05C" w14:textId="77777777" w:rsidTr="00CB02A0">
      <w:trPr>
        <w:jc w:val="center"/>
      </w:trPr>
      <w:tc>
        <w:tcPr>
          <w:tcW w:w="2880" w:type="dxa"/>
        </w:tcPr>
        <w:p w14:paraId="2DBF066D" w14:textId="77777777" w:rsidR="00821F5F" w:rsidRPr="006359DD" w:rsidRDefault="00821F5F" w:rsidP="00821F5F"/>
      </w:tc>
      <w:tc>
        <w:tcPr>
          <w:tcW w:w="5760" w:type="dxa"/>
        </w:tcPr>
        <w:p w14:paraId="14664C48" w14:textId="77777777" w:rsidR="00821F5F" w:rsidRPr="00CD2155" w:rsidRDefault="00821F5F" w:rsidP="00821F5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8920FA" w14:textId="77777777" w:rsidR="00821F5F" w:rsidRPr="006359DD" w:rsidRDefault="00821F5F" w:rsidP="00821F5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EC2E0DA" w14:textId="77777777" w:rsidR="00821F5F" w:rsidRPr="006359DD" w:rsidRDefault="00821F5F" w:rsidP="00821F5F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8778F3"/>
    <w:multiLevelType w:val="hybridMultilevel"/>
    <w:tmpl w:val="70F4D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2B17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23B5D"/>
    <w:rsid w:val="002420F8"/>
    <w:rsid w:val="00257D6E"/>
    <w:rsid w:val="00260851"/>
    <w:rsid w:val="00271544"/>
    <w:rsid w:val="002745C5"/>
    <w:rsid w:val="00275A68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384E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4EF7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4A4E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711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21F5F"/>
    <w:rsid w:val="00873AB9"/>
    <w:rsid w:val="00883737"/>
    <w:rsid w:val="00884C9E"/>
    <w:rsid w:val="008918DF"/>
    <w:rsid w:val="008D3A86"/>
    <w:rsid w:val="008E50C7"/>
    <w:rsid w:val="008F75E9"/>
    <w:rsid w:val="0091092B"/>
    <w:rsid w:val="00913B39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A3ECF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71ADA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266C"/>
    <w:rsid w:val="00D91263"/>
    <w:rsid w:val="00D91B32"/>
    <w:rsid w:val="00DA3000"/>
    <w:rsid w:val="00DB3DAD"/>
    <w:rsid w:val="00DC72EC"/>
    <w:rsid w:val="00DD3F1E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2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2FD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DD3F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094a18-a7d8-454b-b082-261936820a36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EE82FBE70D5243841006DE9CA3A42B" ma:contentTypeVersion="14" ma:contentTypeDescription="Create a new document." ma:contentTypeScope="" ma:versionID="3f44bead3bce7e983e1e4e09e22caf40">
  <xsd:schema xmlns:xsd="http://www.w3.org/2001/XMLSchema" xmlns:xs="http://www.w3.org/2001/XMLSchema" xmlns:p="http://schemas.microsoft.com/office/2006/metadata/properties" xmlns:ns3="18094a18-a7d8-454b-b082-261936820a36" xmlns:ns4="979f866b-2144-4cd9-80a4-ef53f10f9aaf" targetNamespace="http://schemas.microsoft.com/office/2006/metadata/properties" ma:root="true" ma:fieldsID="e1582839976691109fb43e1645e1cf9b" ns3:_="" ns4:_="">
    <xsd:import namespace="18094a18-a7d8-454b-b082-261936820a36"/>
    <xsd:import namespace="979f866b-2144-4cd9-80a4-ef53f10f9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94a18-a7d8-454b-b082-261936820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9f866b-2144-4cd9-80a4-ef53f10f9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979f866b-2144-4cd9-80a4-ef53f10f9aaf"/>
    <ds:schemaRef ds:uri="http://purl.org/dc/elements/1.1/"/>
    <ds:schemaRef ds:uri="http://schemas.microsoft.com/office/infopath/2007/PartnerControls"/>
    <ds:schemaRef ds:uri="18094a18-a7d8-454b-b082-261936820a36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3922952-2EBA-42E8-99A3-F7DD801BF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94a18-a7d8-454b-b082-261936820a36"/>
    <ds:schemaRef ds:uri="979f866b-2144-4cd9-80a4-ef53f10f9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F221D13-722F-4662-A2C6-965262224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50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McFarland, Amira [TREAS]</cp:lastModifiedBy>
  <cp:revision>10</cp:revision>
  <cp:lastPrinted>2016-08-03T15:29:00Z</cp:lastPrinted>
  <dcterms:created xsi:type="dcterms:W3CDTF">2024-05-22T15:23:00Z</dcterms:created>
  <dcterms:modified xsi:type="dcterms:W3CDTF">2026-03-09T16:22:00Z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0x010100DBEE82FBE70D5243841006DE9CA3A42B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