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5D87A7C9" w:rsidR="00364A22" w:rsidRPr="002420F8" w:rsidRDefault="00821F5F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February 9, 2026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31B01CF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 xml:space="preserve">Bid Solicitation # </w:t>
      </w:r>
      <w:r w:rsidR="00821F5F" w:rsidRPr="00821F5F">
        <w:rPr>
          <w:rFonts w:ascii="Arial" w:hAnsi="Arial" w:cs="Arial"/>
          <w:sz w:val="20"/>
        </w:rPr>
        <w:t xml:space="preserve">26DPP01201  </w:t>
      </w:r>
    </w:p>
    <w:p w14:paraId="6F83CB5D" w14:textId="1C31D401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="00821F5F" w:rsidRPr="00821F5F">
        <w:rPr>
          <w:rFonts w:ascii="Arial" w:hAnsi="Arial" w:cs="Arial"/>
          <w:sz w:val="20"/>
        </w:rPr>
        <w:t>T2327 - Defined Contribution Retirement Program Administration Services: NJ State Employees Deferred Compensation Plan (NJSEDCP) and NJ Defined Contribution Retirement Program (NJDCRP)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088C8393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75A68" w:rsidRPr="00584A4E">
        <w:rPr>
          <w:rFonts w:ascii="Arial" w:hAnsi="Arial" w:cs="Arial"/>
          <w:b/>
        </w:rPr>
        <w:t xml:space="preserve">Previous </w:t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821F5F">
        <w:rPr>
          <w:rFonts w:ascii="Arial" w:hAnsi="Arial" w:cs="Arial"/>
          <w:b/>
          <w:u w:val="single"/>
        </w:rPr>
        <w:t>February 20, 2026</w:t>
      </w:r>
      <w:r w:rsidR="0053372D" w:rsidRPr="00584A4E">
        <w:rPr>
          <w:rFonts w:ascii="Arial" w:hAnsi="Arial" w:cs="Arial"/>
          <w:b/>
        </w:rPr>
        <w:t xml:space="preserve"> 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24CE6040" w14:textId="2FCAB010" w:rsidR="00DD3F1E" w:rsidRPr="001E71FC" w:rsidRDefault="00DD3F1E" w:rsidP="00DD3F1E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821F5F">
        <w:rPr>
          <w:rFonts w:ascii="Arial" w:hAnsi="Arial" w:cs="Arial"/>
          <w:b/>
          <w:color w:val="FF0000"/>
          <w:sz w:val="24"/>
          <w:u w:val="single"/>
        </w:rPr>
        <w:t>March 11,2026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5BF202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D3F1E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78F534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D3F1E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6335B5CF" w:rsidR="00DD3F1E" w:rsidRPr="00584A4E" w:rsidRDefault="00DD3F1E" w:rsidP="00275A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821F5F">
        <w:rPr>
          <w:rFonts w:ascii="Arial" w:hAnsi="Arial" w:cs="Arial"/>
        </w:rPr>
        <w:t>February 20, 2026</w:t>
      </w:r>
      <w:r w:rsidRPr="00584A4E">
        <w:rPr>
          <w:rFonts w:ascii="Arial" w:hAnsi="Arial" w:cs="Arial"/>
        </w:rPr>
        <w:t xml:space="preserve"> to </w:t>
      </w:r>
      <w:r w:rsidR="00821F5F">
        <w:rPr>
          <w:rFonts w:ascii="Arial" w:hAnsi="Arial" w:cs="Arial"/>
          <w:b/>
          <w:u w:val="single"/>
        </w:rPr>
        <w:t>March 11, 2026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57C90FF1" w14:textId="77777777" w:rsidR="00821F5F" w:rsidRDefault="00821F5F" w:rsidP="00821F5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72965">
        <w:rPr>
          <w:rFonts w:ascii="Arial" w:hAnsi="Arial" w:cs="Arial"/>
        </w:rPr>
        <w:t>An Optional Pre-Quote Conference</w:t>
      </w:r>
      <w:r w:rsidRPr="009610E1">
        <w:rPr>
          <w:rFonts w:ascii="Arial" w:hAnsi="Arial" w:cs="Arial"/>
        </w:rPr>
        <w:t xml:space="preserve"> was held </w:t>
      </w:r>
      <w:r w:rsidRPr="001F25DB">
        <w:rPr>
          <w:rFonts w:ascii="Arial" w:hAnsi="Arial" w:cs="Arial"/>
        </w:rPr>
        <w:t>on December 23, 2025.</w:t>
      </w:r>
      <w:r w:rsidRPr="009610E1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The below firms were confirmed to be in </w:t>
      </w:r>
      <w:r w:rsidRPr="009610E1">
        <w:rPr>
          <w:rFonts w:ascii="Arial" w:hAnsi="Arial" w:cs="Arial"/>
        </w:rPr>
        <w:t>attendance:</w:t>
      </w:r>
    </w:p>
    <w:p w14:paraId="57758391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 xml:space="preserve">Empower </w:t>
      </w:r>
    </w:p>
    <w:p w14:paraId="5245248C" w14:textId="77777777" w:rsidR="00821F5F" w:rsidRPr="001F25DB" w:rsidRDefault="00821F5F" w:rsidP="00821F5F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1F25DB">
        <w:rPr>
          <w:rFonts w:ascii="Arial" w:hAnsi="Arial" w:cs="Arial"/>
        </w:rPr>
        <w:t>Alight Solutions, LLC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>oli</w:t>
      </w:r>
      <w:bookmarkStart w:id="0" w:name="_GoBack"/>
      <w:bookmarkEnd w:id="0"/>
      <w:r w:rsidR="002420F8">
        <w:rPr>
          <w:rFonts w:ascii="Arial" w:hAnsi="Arial" w:cs="Arial"/>
        </w:rPr>
        <w:t xml:space="preserve">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821F5F" w14:paraId="0725B29E" w14:textId="77777777" w:rsidTr="00CB02A0">
      <w:trPr>
        <w:trHeight w:val="1080"/>
        <w:jc w:val="center"/>
      </w:trPr>
      <w:tc>
        <w:tcPr>
          <w:tcW w:w="2880" w:type="dxa"/>
        </w:tcPr>
        <w:p w14:paraId="78B959E6" w14:textId="77777777" w:rsidR="00821F5F" w:rsidRDefault="00821F5F" w:rsidP="00821F5F"/>
      </w:tc>
      <w:tc>
        <w:tcPr>
          <w:tcW w:w="5760" w:type="dxa"/>
          <w:vAlign w:val="center"/>
        </w:tcPr>
        <w:p w14:paraId="79BAC0B1" w14:textId="77777777" w:rsidR="00821F5F" w:rsidRDefault="00821F5F" w:rsidP="00821F5F">
          <w:pPr>
            <w:jc w:val="center"/>
          </w:pPr>
          <w:r>
            <w:rPr>
              <w:noProof/>
            </w:rPr>
            <w:drawing>
              <wp:inline distT="0" distB="0" distL="0" distR="0" wp14:anchorId="6F9DFFA2" wp14:editId="1B64DC1F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0C7F3520" w14:textId="77777777" w:rsidR="00821F5F" w:rsidRDefault="00821F5F" w:rsidP="00821F5F"/>
      </w:tc>
    </w:tr>
    <w:tr w:rsidR="00821F5F" w14:paraId="546DC09D" w14:textId="77777777" w:rsidTr="00CB02A0">
      <w:trPr>
        <w:trHeight w:val="893"/>
        <w:jc w:val="center"/>
      </w:trPr>
      <w:tc>
        <w:tcPr>
          <w:tcW w:w="2880" w:type="dxa"/>
          <w:vAlign w:val="bottom"/>
        </w:tcPr>
        <w:p w14:paraId="4C420E65" w14:textId="77777777" w:rsidR="00821F5F" w:rsidRPr="007B0368" w:rsidRDefault="00821F5F" w:rsidP="00821F5F">
          <w:pPr>
            <w:jc w:val="center"/>
            <w:rPr>
              <w:i/>
              <w:color w:val="000080"/>
            </w:rPr>
          </w:pPr>
          <w:r w:rsidRPr="007B0368">
            <w:rPr>
              <w:smallCaps/>
              <w:color w:val="000080"/>
            </w:rPr>
            <w:t>Mikie Sherrill</w:t>
          </w:r>
          <w:r w:rsidRPr="007B0368">
            <w:rPr>
              <w:i/>
              <w:color w:val="000080"/>
            </w:rPr>
            <w:t xml:space="preserve"> </w:t>
          </w:r>
        </w:p>
        <w:p w14:paraId="1D2F1EF9" w14:textId="77777777" w:rsidR="00821F5F" w:rsidRPr="006359DD" w:rsidRDefault="00821F5F" w:rsidP="00821F5F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33C3E79C" w14:textId="77777777" w:rsidR="00821F5F" w:rsidRPr="00952B78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7D992B80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7826D9EA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0582CF2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06511F33" w14:textId="77777777" w:rsidR="00821F5F" w:rsidRPr="00CD2155" w:rsidRDefault="00821F5F" w:rsidP="00821F5F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7126A4D1" w14:textId="77777777" w:rsidR="00821F5F" w:rsidRPr="00CD2155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728DD617" w14:textId="77777777" w:rsidR="00821F5F" w:rsidRPr="006359DD" w:rsidRDefault="00821F5F" w:rsidP="00821F5F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65B2D69" w14:textId="77777777" w:rsidR="00821F5F" w:rsidRPr="006359DD" w:rsidRDefault="00821F5F" w:rsidP="00821F5F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Aaron Binder</w:t>
          </w:r>
        </w:p>
        <w:p w14:paraId="32E9F521" w14:textId="77777777" w:rsidR="00821F5F" w:rsidRPr="006359DD" w:rsidRDefault="00821F5F" w:rsidP="00821F5F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State Treasurer</w:t>
          </w:r>
        </w:p>
      </w:tc>
    </w:tr>
    <w:tr w:rsidR="00821F5F" w14:paraId="0B2F3989" w14:textId="77777777" w:rsidTr="00CB02A0">
      <w:trPr>
        <w:trHeight w:val="892"/>
        <w:jc w:val="center"/>
      </w:trPr>
      <w:tc>
        <w:tcPr>
          <w:tcW w:w="2880" w:type="dxa"/>
          <w:vAlign w:val="bottom"/>
        </w:tcPr>
        <w:p w14:paraId="118327C5" w14:textId="77777777" w:rsidR="00821F5F" w:rsidRPr="007B0368" w:rsidRDefault="00821F5F" w:rsidP="00821F5F">
          <w:pPr>
            <w:jc w:val="center"/>
            <w:rPr>
              <w:i/>
              <w:smallCaps/>
              <w:color w:val="000080"/>
            </w:rPr>
          </w:pPr>
          <w:r w:rsidRPr="007B0368">
            <w:rPr>
              <w:smallCaps/>
              <w:color w:val="000080"/>
            </w:rPr>
            <w:t>Dr. Dale G. Caldwell</w:t>
          </w:r>
        </w:p>
        <w:p w14:paraId="6F997725" w14:textId="77777777" w:rsidR="00821F5F" w:rsidRPr="006359DD" w:rsidRDefault="00821F5F" w:rsidP="00821F5F">
          <w:pPr>
            <w:jc w:val="center"/>
          </w:pPr>
          <w:r w:rsidRPr="009D59A7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6D7CCAB0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6778B2B4" w14:textId="77777777" w:rsidR="00821F5F" w:rsidRPr="00252A9D" w:rsidRDefault="00821F5F" w:rsidP="00821F5F">
          <w:pPr>
            <w:jc w:val="center"/>
            <w:rPr>
              <w:smallCaps/>
              <w:color w:val="000080"/>
            </w:rPr>
          </w:pPr>
          <w:r w:rsidRPr="00252A9D">
            <w:rPr>
              <w:smallCaps/>
              <w:color w:val="000080"/>
            </w:rPr>
            <w:t>Amy F. Davis, Esq.</w:t>
          </w:r>
        </w:p>
        <w:p w14:paraId="1C6C8B78" w14:textId="77777777" w:rsidR="00821F5F" w:rsidRPr="006359DD" w:rsidRDefault="00821F5F" w:rsidP="00821F5F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821F5F" w14:paraId="0538D05C" w14:textId="77777777" w:rsidTr="00CB02A0">
      <w:trPr>
        <w:jc w:val="center"/>
      </w:trPr>
      <w:tc>
        <w:tcPr>
          <w:tcW w:w="2880" w:type="dxa"/>
        </w:tcPr>
        <w:p w14:paraId="2DBF066D" w14:textId="77777777" w:rsidR="00821F5F" w:rsidRPr="006359DD" w:rsidRDefault="00821F5F" w:rsidP="00821F5F"/>
      </w:tc>
      <w:tc>
        <w:tcPr>
          <w:tcW w:w="5760" w:type="dxa"/>
        </w:tcPr>
        <w:p w14:paraId="14664C48" w14:textId="77777777" w:rsidR="00821F5F" w:rsidRPr="00CD2155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8920FA" w14:textId="77777777" w:rsidR="00821F5F" w:rsidRPr="006359DD" w:rsidRDefault="00821F5F" w:rsidP="00821F5F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EC2E0DA" w14:textId="77777777" w:rsidR="00821F5F" w:rsidRPr="006359DD" w:rsidRDefault="00821F5F" w:rsidP="00821F5F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21F5F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79f866b-2144-4cd9-80a4-ef53f10f9aaf"/>
    <ds:schemaRef ds:uri="18094a18-a7d8-454b-b082-261936820a36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E0702DC-7DD0-4318-B038-D91B7753C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40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8</cp:revision>
  <cp:lastPrinted>2016-08-03T15:29:00Z</cp:lastPrinted>
  <dcterms:created xsi:type="dcterms:W3CDTF">2024-05-22T15:23:00Z</dcterms:created>
  <dcterms:modified xsi:type="dcterms:W3CDTF">2026-02-04T19:10:00Z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