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3F1C2A26" w:rsidR="00364A22" w:rsidRPr="002420F8" w:rsidRDefault="00491FB3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July 2</w:t>
      </w:r>
      <w:bookmarkStart w:id="0" w:name="_GoBack"/>
      <w:bookmarkEnd w:id="0"/>
      <w:r w:rsidR="007F0259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6262B0F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E40CBF">
        <w:rPr>
          <w:rFonts w:ascii="Arial" w:hAnsi="Arial" w:cs="Arial"/>
          <w:sz w:val="20"/>
        </w:rPr>
        <w:t>25DPP01180</w:t>
      </w:r>
    </w:p>
    <w:p w14:paraId="6F83CB5D" w14:textId="32F5BD75" w:rsidR="008918DF" w:rsidRPr="008918DF" w:rsidRDefault="00E40CBF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T3044 – Waterway Debris Assessment and Removal Services for Disasters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712EE753" w14:textId="18989089" w:rsidR="004655C2" w:rsidRDefault="004655C2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Previous Quote Submission Due Date: </w:t>
      </w:r>
      <w:r w:rsidRPr="004655C2">
        <w:rPr>
          <w:rFonts w:ascii="Arial" w:hAnsi="Arial" w:cs="Arial"/>
          <w:b/>
          <w:u w:val="single"/>
        </w:rPr>
        <w:t>July 10, 2025</w:t>
      </w:r>
      <w:r w:rsidR="008918DF" w:rsidRP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>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03C6B416" w14:textId="1CAF17E8" w:rsidR="007D1D98" w:rsidRPr="008918DF" w:rsidRDefault="004655C2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655C2">
        <w:rPr>
          <w:rFonts w:ascii="Arial" w:hAnsi="Arial" w:cs="Arial"/>
          <w:b/>
          <w:color w:val="FF0000"/>
        </w:rPr>
        <w:t xml:space="preserve">Revised </w:t>
      </w:r>
      <w:r w:rsidR="002420F8" w:rsidRPr="004655C2">
        <w:rPr>
          <w:rFonts w:ascii="Arial" w:hAnsi="Arial" w:cs="Arial"/>
          <w:b/>
          <w:color w:val="FF0000"/>
        </w:rPr>
        <w:t xml:space="preserve">Quote </w:t>
      </w:r>
      <w:r w:rsidR="007D1D98" w:rsidRPr="004655C2">
        <w:rPr>
          <w:rFonts w:ascii="Arial" w:hAnsi="Arial" w:cs="Arial"/>
          <w:b/>
          <w:color w:val="FF0000"/>
        </w:rPr>
        <w:t xml:space="preserve">Submission Due Date: </w:t>
      </w:r>
      <w:r w:rsidR="00E40CBF" w:rsidRPr="004655C2">
        <w:rPr>
          <w:rFonts w:ascii="Arial" w:hAnsi="Arial" w:cs="Arial"/>
          <w:b/>
          <w:color w:val="FF0000"/>
        </w:rPr>
        <w:t>August 5, 2025</w:t>
      </w:r>
      <w:r w:rsidR="0053372D" w:rsidRPr="004655C2">
        <w:rPr>
          <w:rFonts w:ascii="Arial" w:hAnsi="Arial" w:cs="Arial"/>
          <w:b/>
          <w:color w:val="FF0000"/>
        </w:rPr>
        <w:t xml:space="preserve"> (2:00 p.m. E</w:t>
      </w:r>
      <w:r w:rsidR="003069D9" w:rsidRPr="004655C2">
        <w:rPr>
          <w:rFonts w:ascii="Arial" w:hAnsi="Arial" w:cs="Arial"/>
          <w:b/>
          <w:color w:val="FF0000"/>
        </w:rPr>
        <w:t xml:space="preserve">astern </w:t>
      </w:r>
      <w:r w:rsidR="007D1D98" w:rsidRPr="004655C2">
        <w:rPr>
          <w:rFonts w:ascii="Arial" w:hAnsi="Arial" w:cs="Arial"/>
          <w:b/>
          <w:color w:val="FF0000"/>
        </w:rPr>
        <w:t>T</w:t>
      </w:r>
      <w:r w:rsidR="003069D9" w:rsidRPr="004655C2">
        <w:rPr>
          <w:rFonts w:ascii="Arial" w:hAnsi="Arial" w:cs="Arial"/>
          <w:b/>
          <w:color w:val="FF0000"/>
        </w:rPr>
        <w:t>ime</w:t>
      </w:r>
      <w:r w:rsidR="007D1D98" w:rsidRPr="004655C2">
        <w:rPr>
          <w:rFonts w:ascii="Arial" w:hAnsi="Arial" w:cs="Arial"/>
          <w:b/>
          <w:color w:val="FF0000"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192FF2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E40CBF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EC91A3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E40CBF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55438006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D504EA9" w14:textId="3D2EB6D3" w:rsidR="00E40CBF" w:rsidRPr="004655C2" w:rsidRDefault="00E40CBF" w:rsidP="004655C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4655C2">
        <w:rPr>
          <w:rFonts w:ascii="Arial" w:hAnsi="Arial" w:cs="Arial"/>
        </w:rPr>
        <w:t xml:space="preserve">This Bid Amendment extends the Quote Submission due date from July 10, 2025 to </w:t>
      </w:r>
      <w:r w:rsidRPr="004655C2">
        <w:rPr>
          <w:rFonts w:ascii="Arial" w:hAnsi="Arial" w:cs="Arial"/>
          <w:b/>
          <w:u w:val="single"/>
        </w:rPr>
        <w:t>August 5, 2025</w:t>
      </w:r>
      <w:r w:rsidR="004655C2" w:rsidRPr="004655C2">
        <w:rPr>
          <w:rFonts w:ascii="Arial" w:hAnsi="Arial" w:cs="Arial"/>
          <w:b/>
          <w:u w:val="single"/>
        </w:rPr>
        <w:t xml:space="preserve"> (2:00 p.m. Eastern Time)</w:t>
      </w:r>
      <w:r w:rsidR="004655C2" w:rsidRPr="004655C2">
        <w:rPr>
          <w:rFonts w:ascii="Arial" w:hAnsi="Arial" w:cs="Arial"/>
        </w:rPr>
        <w:t>; and</w:t>
      </w:r>
    </w:p>
    <w:p w14:paraId="538B6DBE" w14:textId="73D00D4D" w:rsidR="004655C2" w:rsidRPr="004655C2" w:rsidRDefault="004655C2" w:rsidP="004655C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An Optional Pre-Quote Conference was held on June 12, 2025. The below firms were confirmed to be in attendance:</w:t>
      </w:r>
    </w:p>
    <w:p w14:paraId="0F9B3012" w14:textId="265EA538" w:rsidR="004655C2" w:rsidRPr="004655C2" w:rsidRDefault="004655C2" w:rsidP="004655C2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proofErr w:type="spellStart"/>
      <w:r>
        <w:rPr>
          <w:rFonts w:ascii="Arial" w:hAnsi="Arial" w:cs="Arial"/>
        </w:rPr>
        <w:t>CrowderGulf</w:t>
      </w:r>
      <w:proofErr w:type="spellEnd"/>
    </w:p>
    <w:p w14:paraId="17F52140" w14:textId="5B04BC57" w:rsidR="004655C2" w:rsidRPr="004655C2" w:rsidRDefault="004655C2" w:rsidP="004655C2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proofErr w:type="spellStart"/>
      <w:r>
        <w:rPr>
          <w:rFonts w:ascii="Arial" w:hAnsi="Arial" w:cs="Arial"/>
        </w:rPr>
        <w:t>AshBritt</w:t>
      </w:r>
      <w:proofErr w:type="spellEnd"/>
      <w:r>
        <w:rPr>
          <w:rFonts w:ascii="Arial" w:hAnsi="Arial" w:cs="Arial"/>
        </w:rPr>
        <w:t>, Inc.</w:t>
      </w:r>
    </w:p>
    <w:p w14:paraId="5FBA428D" w14:textId="4F7DBD3F" w:rsidR="004655C2" w:rsidRPr="004655C2" w:rsidRDefault="004655C2" w:rsidP="004655C2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Ceres Environmental Services</w:t>
      </w:r>
    </w:p>
    <w:p w14:paraId="25D1F6F3" w14:textId="60CD846B" w:rsidR="004655C2" w:rsidRPr="004655C2" w:rsidRDefault="004655C2" w:rsidP="004655C2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Tetra Tech, Inc. </w:t>
      </w:r>
    </w:p>
    <w:p w14:paraId="3CE69824" w14:textId="77777777" w:rsidR="00E40CBF" w:rsidRPr="0050358E" w:rsidRDefault="00E40CBF" w:rsidP="00E40CBF">
      <w:pPr>
        <w:tabs>
          <w:tab w:val="left" w:pos="0"/>
        </w:tabs>
        <w:jc w:val="both"/>
        <w:rPr>
          <w:rFonts w:ascii="Arial" w:hAnsi="Arial" w:cs="Arial"/>
        </w:rPr>
      </w:pPr>
    </w:p>
    <w:p w14:paraId="75676289" w14:textId="77777777" w:rsidR="00E40CBF" w:rsidRPr="008918DF" w:rsidRDefault="00E40CBF" w:rsidP="00E40CB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1A3C0A39" w14:textId="77777777" w:rsidR="00E40CBF" w:rsidRPr="008918DF" w:rsidRDefault="00E40CBF" w:rsidP="00E40CBF">
      <w:pPr>
        <w:tabs>
          <w:tab w:val="left" w:pos="0"/>
        </w:tabs>
        <w:jc w:val="both"/>
        <w:rPr>
          <w:rFonts w:ascii="Arial" w:hAnsi="Arial" w:cs="Arial"/>
        </w:rPr>
      </w:pPr>
    </w:p>
    <w:p w14:paraId="1993499D" w14:textId="0CC75007" w:rsidR="00E40CBF" w:rsidRPr="004655C2" w:rsidRDefault="00E40CBF" w:rsidP="004655C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0C44329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0CB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92939"/>
    <w:multiLevelType w:val="hybridMultilevel"/>
    <w:tmpl w:val="9EE2B78A"/>
    <w:lvl w:ilvl="0" w:tplc="99B2CF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655C2"/>
    <w:rsid w:val="00476106"/>
    <w:rsid w:val="00490B0F"/>
    <w:rsid w:val="00491FB3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0259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0CBF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E40C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4a2393ed-911e-4c9b-9d18-84f1fe0b670e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6E8208BD-40FB-4804-914D-3D4027245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9</TotalTime>
  <Pages>1</Pages>
  <Words>172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Rutkowski, Emma [TREAS]</cp:lastModifiedBy>
  <cp:revision>5</cp:revision>
  <cp:lastPrinted>2016-08-03T15:29:00Z</cp:lastPrinted>
  <dcterms:created xsi:type="dcterms:W3CDTF">2025-06-27T19:01:00Z</dcterms:created>
  <dcterms:modified xsi:type="dcterms:W3CDTF">2025-07-01T19:15:00Z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