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1090413D" w:rsidR="00364A22" w:rsidRPr="00206A8B" w:rsidRDefault="002406C6" w:rsidP="008206C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 w:rsidRPr="00D741BB">
        <w:rPr>
          <w:rFonts w:ascii="Arial" w:hAnsi="Arial" w:cs="Arial"/>
          <w:b/>
          <w:sz w:val="22"/>
          <w:szCs w:val="22"/>
        </w:rPr>
        <w:t xml:space="preserve">April </w:t>
      </w:r>
      <w:r w:rsidR="00D741BB" w:rsidRPr="00D741BB">
        <w:rPr>
          <w:rFonts w:ascii="Arial" w:hAnsi="Arial" w:cs="Arial"/>
          <w:b/>
          <w:sz w:val="22"/>
          <w:szCs w:val="22"/>
        </w:rPr>
        <w:t>1</w:t>
      </w:r>
      <w:r w:rsidR="00611AAF">
        <w:rPr>
          <w:rFonts w:ascii="Arial" w:hAnsi="Arial" w:cs="Arial"/>
          <w:b/>
          <w:sz w:val="22"/>
          <w:szCs w:val="22"/>
        </w:rPr>
        <w:t>6</w:t>
      </w:r>
      <w:r w:rsidR="008206CC" w:rsidRPr="00D741BB">
        <w:rPr>
          <w:rFonts w:ascii="Arial" w:hAnsi="Arial" w:cs="Arial"/>
          <w:b/>
          <w:sz w:val="22"/>
          <w:szCs w:val="22"/>
        </w:rPr>
        <w:t>, 202</w:t>
      </w:r>
      <w:r w:rsidR="002D5909" w:rsidRPr="00D741BB">
        <w:rPr>
          <w:rFonts w:ascii="Arial" w:hAnsi="Arial" w:cs="Arial"/>
          <w:b/>
          <w:sz w:val="22"/>
          <w:szCs w:val="22"/>
        </w:rPr>
        <w:t>6</w:t>
      </w:r>
    </w:p>
    <w:p w14:paraId="03C6B40E" w14:textId="77777777" w:rsidR="00364A22" w:rsidRPr="000010E1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072D68F1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To:</w:t>
      </w:r>
      <w:r w:rsidR="008918DF" w:rsidRPr="000010E1">
        <w:rPr>
          <w:rFonts w:ascii="Arial" w:hAnsi="Arial" w:cs="Arial"/>
          <w:b/>
          <w:sz w:val="22"/>
          <w:szCs w:val="22"/>
        </w:rPr>
        <w:tab/>
      </w:r>
      <w:r w:rsidRPr="000010E1">
        <w:rPr>
          <w:rFonts w:ascii="Arial" w:hAnsi="Arial" w:cs="Arial"/>
          <w:b/>
          <w:sz w:val="22"/>
          <w:szCs w:val="22"/>
        </w:rPr>
        <w:t xml:space="preserve">All Interested </w:t>
      </w:r>
      <w:r w:rsidR="00873AB9" w:rsidRPr="000010E1">
        <w:rPr>
          <w:rFonts w:ascii="Arial" w:hAnsi="Arial" w:cs="Arial"/>
          <w:b/>
          <w:sz w:val="22"/>
          <w:szCs w:val="22"/>
        </w:rPr>
        <w:t xml:space="preserve">Bidders </w:t>
      </w:r>
      <w:r w:rsidRPr="000010E1">
        <w:rPr>
          <w:rFonts w:ascii="Arial" w:hAnsi="Arial" w:cs="Arial"/>
          <w:b/>
          <w:sz w:val="22"/>
          <w:szCs w:val="22"/>
        </w:rPr>
        <w:t xml:space="preserve"> </w:t>
      </w:r>
    </w:p>
    <w:p w14:paraId="03C6B412" w14:textId="77777777" w:rsidR="007D1D98" w:rsidRPr="00206A8B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9CCAFC8" w14:textId="77777777" w:rsidR="008206CC" w:rsidRPr="000010E1" w:rsidRDefault="00721BC8" w:rsidP="008206CC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Re:</w:t>
      </w:r>
      <w:r w:rsidR="008918DF" w:rsidRPr="000010E1">
        <w:rPr>
          <w:rFonts w:ascii="Arial" w:hAnsi="Arial" w:cs="Arial"/>
          <w:sz w:val="22"/>
          <w:szCs w:val="22"/>
        </w:rPr>
        <w:tab/>
      </w:r>
      <w:r w:rsidR="008206CC" w:rsidRPr="000010E1">
        <w:rPr>
          <w:rFonts w:ascii="Arial" w:hAnsi="Arial" w:cs="Arial"/>
          <w:sz w:val="22"/>
          <w:szCs w:val="22"/>
        </w:rPr>
        <w:t>Bid Solicitation # 25DPP01178</w:t>
      </w:r>
    </w:p>
    <w:p w14:paraId="7C807025" w14:textId="77777777" w:rsidR="008206CC" w:rsidRPr="000010E1" w:rsidRDefault="008206CC" w:rsidP="008206CC">
      <w:pPr>
        <w:ind w:left="720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T2854 – License Plate Materials, Manufacturing, Printing and Related Services for the New Jersey Motor Vehicle Commission (NJMVC)</w:t>
      </w:r>
    </w:p>
    <w:p w14:paraId="6EF17CBC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15CE9A7F" w14:textId="6FA3C478" w:rsidR="00104DB5" w:rsidRDefault="00104DB5" w:rsidP="008918DF">
      <w:pPr>
        <w:ind w:firstLine="720"/>
        <w:rPr>
          <w:rFonts w:ascii="Arial" w:hAnsi="Arial" w:cs="Arial"/>
          <w:b/>
          <w:color w:val="000000" w:themeColor="text1"/>
          <w:sz w:val="22"/>
          <w:szCs w:val="22"/>
        </w:rPr>
      </w:pPr>
      <w:r w:rsidRPr="00104DB5">
        <w:rPr>
          <w:rFonts w:ascii="Arial" w:hAnsi="Arial" w:cs="Arial"/>
          <w:b/>
          <w:sz w:val="22"/>
          <w:szCs w:val="22"/>
        </w:rPr>
        <w:t xml:space="preserve">Original Due Date for Electronic Questions: November 19, 2025 </w:t>
      </w:r>
      <w:r w:rsidRPr="00911975">
        <w:rPr>
          <w:rFonts w:ascii="Arial" w:hAnsi="Arial" w:cs="Arial"/>
          <w:b/>
          <w:color w:val="000000" w:themeColor="text1"/>
          <w:sz w:val="22"/>
          <w:szCs w:val="22"/>
        </w:rPr>
        <w:t xml:space="preserve">(2:00 p.m. Eastern </w:t>
      </w:r>
    </w:p>
    <w:p w14:paraId="60BD9272" w14:textId="065569F5" w:rsidR="00104DB5" w:rsidRPr="00104DB5" w:rsidRDefault="00104DB5" w:rsidP="008918DF">
      <w:pPr>
        <w:ind w:firstLine="720"/>
        <w:rPr>
          <w:rFonts w:ascii="Arial" w:hAnsi="Arial" w:cs="Arial"/>
          <w:b/>
          <w:sz w:val="22"/>
          <w:szCs w:val="22"/>
        </w:rPr>
      </w:pPr>
      <w:r w:rsidRPr="00911975">
        <w:rPr>
          <w:rFonts w:ascii="Arial" w:hAnsi="Arial" w:cs="Arial"/>
          <w:b/>
          <w:color w:val="000000" w:themeColor="text1"/>
          <w:sz w:val="22"/>
          <w:szCs w:val="22"/>
        </w:rPr>
        <w:t>Time)</w:t>
      </w:r>
    </w:p>
    <w:p w14:paraId="52AB5BF8" w14:textId="664F94BE" w:rsidR="005B2626" w:rsidRPr="00911975" w:rsidRDefault="005B2626" w:rsidP="005B2626">
      <w:pPr>
        <w:ind w:firstLine="720"/>
        <w:rPr>
          <w:rFonts w:ascii="Arial" w:hAnsi="Arial" w:cs="Arial"/>
          <w:b/>
          <w:color w:val="000000" w:themeColor="text1"/>
          <w:sz w:val="22"/>
          <w:szCs w:val="22"/>
        </w:rPr>
      </w:pPr>
      <w:r w:rsidRPr="00911975">
        <w:rPr>
          <w:rFonts w:ascii="Arial" w:hAnsi="Arial" w:cs="Arial"/>
          <w:b/>
          <w:color w:val="000000" w:themeColor="text1"/>
          <w:sz w:val="22"/>
          <w:szCs w:val="22"/>
        </w:rPr>
        <w:t xml:space="preserve">Revised Question and Answer Due Date: </w:t>
      </w:r>
      <w:r w:rsidR="00FA17E1">
        <w:rPr>
          <w:rFonts w:ascii="Arial" w:hAnsi="Arial" w:cs="Arial"/>
          <w:b/>
          <w:color w:val="000000" w:themeColor="text1"/>
          <w:sz w:val="22"/>
          <w:szCs w:val="22"/>
        </w:rPr>
        <w:t xml:space="preserve">April </w:t>
      </w:r>
      <w:r w:rsidR="002B2863"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911975">
        <w:rPr>
          <w:rFonts w:ascii="Arial" w:hAnsi="Arial" w:cs="Arial"/>
          <w:b/>
          <w:color w:val="000000" w:themeColor="text1"/>
          <w:sz w:val="22"/>
          <w:szCs w:val="22"/>
        </w:rPr>
        <w:t>, 2026 (2:00 p.m. Eastern Time)</w:t>
      </w:r>
    </w:p>
    <w:p w14:paraId="2B5ABA57" w14:textId="77777777" w:rsidR="005B2626" w:rsidRPr="00206A8B" w:rsidRDefault="005B2626" w:rsidP="008918DF">
      <w:pPr>
        <w:ind w:firstLine="720"/>
        <w:rPr>
          <w:rFonts w:ascii="Arial" w:hAnsi="Arial" w:cs="Arial"/>
          <w:b/>
        </w:rPr>
      </w:pPr>
    </w:p>
    <w:p w14:paraId="04EE680D" w14:textId="77777777" w:rsidR="008206CC" w:rsidRPr="000010E1" w:rsidRDefault="008918DF" w:rsidP="008206CC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ab/>
      </w:r>
      <w:r w:rsidR="008206CC" w:rsidRPr="000010E1">
        <w:rPr>
          <w:rFonts w:ascii="Arial" w:hAnsi="Arial" w:cs="Arial"/>
          <w:b/>
          <w:strike/>
          <w:sz w:val="22"/>
          <w:szCs w:val="22"/>
        </w:rPr>
        <w:t>Quote Submission Due Date: December 19, 2025 (2:00 p.m. Eastern Time)</w:t>
      </w:r>
    </w:p>
    <w:p w14:paraId="491A5FD0" w14:textId="77777777" w:rsidR="008206CC" w:rsidRPr="005B2626" w:rsidRDefault="008206CC" w:rsidP="008206CC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ab/>
      </w:r>
      <w:r w:rsidRPr="005B2626">
        <w:rPr>
          <w:rFonts w:ascii="Arial" w:hAnsi="Arial" w:cs="Arial"/>
          <w:b/>
          <w:strike/>
          <w:sz w:val="22"/>
          <w:szCs w:val="22"/>
        </w:rPr>
        <w:t>REVISED Quote Submission Due Date:  January 30, 2026 (2:00 p.m. Eastern Time)</w:t>
      </w:r>
    </w:p>
    <w:p w14:paraId="03C6B416" w14:textId="11545D19" w:rsidR="007D1D98" w:rsidRPr="006E452A" w:rsidRDefault="005B2626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E452A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REVISED Quote Submission Due Date: </w:t>
      </w:r>
      <w:r w:rsidR="00D6532E" w:rsidRPr="006E452A">
        <w:rPr>
          <w:rFonts w:ascii="Arial" w:hAnsi="Arial" w:cs="Arial"/>
          <w:b/>
          <w:strike/>
          <w:color w:val="000000" w:themeColor="text1"/>
          <w:sz w:val="22"/>
          <w:szCs w:val="22"/>
        </w:rPr>
        <w:t>April 24</w:t>
      </w:r>
      <w:r w:rsidRPr="006E452A">
        <w:rPr>
          <w:rFonts w:ascii="Arial" w:hAnsi="Arial" w:cs="Arial"/>
          <w:b/>
          <w:strike/>
          <w:color w:val="000000" w:themeColor="text1"/>
          <w:sz w:val="22"/>
          <w:szCs w:val="22"/>
        </w:rPr>
        <w:t>, 2026 (2:00 p.m. Eastern Time)</w:t>
      </w:r>
    </w:p>
    <w:p w14:paraId="22B1ABAE" w14:textId="071B31DB" w:rsidR="006E452A" w:rsidRPr="005B2626" w:rsidRDefault="006E452A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0010E1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color w:val="FF0000"/>
          <w:sz w:val="22"/>
          <w:szCs w:val="22"/>
        </w:rPr>
        <w:t>April 29</w:t>
      </w:r>
      <w:r w:rsidRPr="000010E1">
        <w:rPr>
          <w:rFonts w:ascii="Arial" w:hAnsi="Arial" w:cs="Arial"/>
          <w:b/>
          <w:color w:val="FF0000"/>
          <w:sz w:val="22"/>
          <w:szCs w:val="22"/>
        </w:rPr>
        <w:t>, 2026 (2:00 p.m. Eastern Time)</w:t>
      </w:r>
    </w:p>
    <w:p w14:paraId="6EDB6B5F" w14:textId="77777777" w:rsidR="005B2626" w:rsidRPr="00206A8B" w:rsidRDefault="005B2626" w:rsidP="002420F8">
      <w:pPr>
        <w:rPr>
          <w:rFonts w:ascii="Arial" w:hAnsi="Arial" w:cs="Arial"/>
        </w:rPr>
      </w:pPr>
    </w:p>
    <w:p w14:paraId="03C6B419" w14:textId="61458936" w:rsidR="007D1D98" w:rsidRPr="000010E1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0010E1">
        <w:rPr>
          <w:rFonts w:ascii="Arial" w:hAnsi="Arial" w:cs="Arial"/>
          <w:i w:val="0"/>
          <w:sz w:val="22"/>
          <w:szCs w:val="22"/>
        </w:rPr>
        <w:t>Bid Amendment #</w:t>
      </w:r>
      <w:r w:rsidR="002406C6">
        <w:rPr>
          <w:rFonts w:ascii="Arial" w:hAnsi="Arial" w:cs="Arial"/>
          <w:i w:val="0"/>
          <w:sz w:val="22"/>
          <w:szCs w:val="22"/>
        </w:rPr>
        <w:t>5</w:t>
      </w:r>
    </w:p>
    <w:p w14:paraId="03C6B41A" w14:textId="77777777" w:rsidR="00364A22" w:rsidRPr="00206A8B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CEC7943" w:rsidR="00A233DA" w:rsidRPr="000010E1" w:rsidRDefault="007D1D98" w:rsidP="005D539E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The following constitutes Bid Amendment #</w:t>
      </w:r>
      <w:r w:rsidR="002406C6">
        <w:rPr>
          <w:rFonts w:ascii="Arial" w:hAnsi="Arial" w:cs="Arial"/>
          <w:sz w:val="22"/>
          <w:szCs w:val="22"/>
        </w:rPr>
        <w:t>5</w:t>
      </w:r>
      <w:r w:rsidRPr="000010E1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0010E1">
        <w:rPr>
          <w:rFonts w:ascii="Arial" w:hAnsi="Arial" w:cs="Arial"/>
          <w:sz w:val="22"/>
          <w:szCs w:val="22"/>
        </w:rPr>
        <w:t>Bid S</w:t>
      </w:r>
      <w:r w:rsidR="002420F8" w:rsidRPr="000010E1">
        <w:rPr>
          <w:rFonts w:ascii="Arial" w:hAnsi="Arial" w:cs="Arial"/>
          <w:sz w:val="22"/>
          <w:szCs w:val="22"/>
        </w:rPr>
        <w:t>olicitation</w:t>
      </w:r>
      <w:r w:rsidR="00260851" w:rsidRPr="000010E1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206A8B" w:rsidRDefault="007D1D98" w:rsidP="005D539E">
      <w:pPr>
        <w:tabs>
          <w:tab w:val="left" w:pos="0"/>
        </w:tabs>
        <w:jc w:val="both"/>
        <w:rPr>
          <w:rFonts w:ascii="Arial" w:hAnsi="Arial" w:cs="Arial"/>
        </w:rPr>
      </w:pPr>
      <w:r w:rsidRPr="000010E1">
        <w:rPr>
          <w:rFonts w:ascii="Arial" w:hAnsi="Arial" w:cs="Arial"/>
          <w:sz w:val="22"/>
          <w:szCs w:val="22"/>
        </w:rPr>
        <w:t xml:space="preserve">  </w:t>
      </w:r>
    </w:p>
    <w:p w14:paraId="070AB6F7" w14:textId="3B17F3EF" w:rsidR="008206CC" w:rsidRPr="000010E1" w:rsidRDefault="007D1D98" w:rsidP="005D539E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 xml:space="preserve">This </w:t>
      </w:r>
      <w:r w:rsidR="00490B0F" w:rsidRPr="000010E1">
        <w:rPr>
          <w:rFonts w:ascii="Arial" w:hAnsi="Arial" w:cs="Arial"/>
          <w:sz w:val="22"/>
          <w:szCs w:val="22"/>
        </w:rPr>
        <w:t>B</w:t>
      </w:r>
      <w:r w:rsidRPr="000010E1">
        <w:rPr>
          <w:rFonts w:ascii="Arial" w:hAnsi="Arial" w:cs="Arial"/>
          <w:sz w:val="22"/>
          <w:szCs w:val="22"/>
        </w:rPr>
        <w:t xml:space="preserve">id </w:t>
      </w:r>
      <w:r w:rsidR="00490B0F" w:rsidRPr="000010E1">
        <w:rPr>
          <w:rFonts w:ascii="Arial" w:hAnsi="Arial" w:cs="Arial"/>
          <w:sz w:val="22"/>
          <w:szCs w:val="22"/>
        </w:rPr>
        <w:t>A</w:t>
      </w:r>
      <w:r w:rsidRPr="000010E1">
        <w:rPr>
          <w:rFonts w:ascii="Arial" w:hAnsi="Arial" w:cs="Arial"/>
          <w:sz w:val="22"/>
          <w:szCs w:val="22"/>
        </w:rPr>
        <w:t>mendment</w:t>
      </w:r>
      <w:r w:rsidR="00A233DA" w:rsidRPr="000010E1">
        <w:rPr>
          <w:rFonts w:ascii="Arial" w:hAnsi="Arial" w:cs="Arial"/>
          <w:sz w:val="22"/>
          <w:szCs w:val="22"/>
        </w:rPr>
        <w:t xml:space="preserve"> includes</w:t>
      </w:r>
      <w:r w:rsidR="008206CC" w:rsidRPr="000010E1">
        <w:rPr>
          <w:rFonts w:ascii="Arial" w:hAnsi="Arial" w:cs="Arial"/>
          <w:sz w:val="22"/>
          <w:szCs w:val="22"/>
        </w:rPr>
        <w:t>:</w:t>
      </w:r>
    </w:p>
    <w:p w14:paraId="20F5FCD4" w14:textId="77777777" w:rsidR="008206CC" w:rsidRPr="00206A8B" w:rsidRDefault="008206CC" w:rsidP="005D539E">
      <w:pPr>
        <w:tabs>
          <w:tab w:val="left" w:pos="0"/>
        </w:tabs>
        <w:jc w:val="both"/>
        <w:rPr>
          <w:rFonts w:ascii="Arial" w:hAnsi="Arial" w:cs="Arial"/>
        </w:rPr>
      </w:pPr>
    </w:p>
    <w:p w14:paraId="1B91B2D3" w14:textId="45FC280C" w:rsidR="00AC7BCE" w:rsidRDefault="008206CC" w:rsidP="00F3517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A</w:t>
      </w:r>
      <w:r w:rsidR="00260851" w:rsidRPr="000010E1">
        <w:rPr>
          <w:rFonts w:ascii="Arial" w:hAnsi="Arial" w:cs="Arial"/>
          <w:sz w:val="22"/>
          <w:szCs w:val="22"/>
        </w:rPr>
        <w:t xml:space="preserve">nswers to </w:t>
      </w:r>
      <w:r w:rsidR="00F35175">
        <w:rPr>
          <w:rFonts w:ascii="Arial" w:hAnsi="Arial" w:cs="Arial"/>
          <w:sz w:val="22"/>
          <w:szCs w:val="22"/>
        </w:rPr>
        <w:t xml:space="preserve">the </w:t>
      </w:r>
      <w:r w:rsidR="00260851" w:rsidRPr="000010E1">
        <w:rPr>
          <w:rFonts w:ascii="Arial" w:hAnsi="Arial" w:cs="Arial"/>
          <w:sz w:val="22"/>
          <w:szCs w:val="22"/>
        </w:rPr>
        <w:t>question</w:t>
      </w:r>
      <w:r w:rsidRPr="000010E1">
        <w:rPr>
          <w:rFonts w:ascii="Arial" w:hAnsi="Arial" w:cs="Arial"/>
          <w:sz w:val="22"/>
          <w:szCs w:val="22"/>
        </w:rPr>
        <w:t xml:space="preserve"> from the </w:t>
      </w:r>
      <w:r w:rsidR="002406C6">
        <w:rPr>
          <w:rFonts w:ascii="Arial" w:hAnsi="Arial" w:cs="Arial"/>
          <w:sz w:val="22"/>
          <w:szCs w:val="22"/>
        </w:rPr>
        <w:t xml:space="preserve">Second </w:t>
      </w:r>
      <w:r w:rsidRPr="000010E1">
        <w:rPr>
          <w:rFonts w:ascii="Arial" w:hAnsi="Arial" w:cs="Arial"/>
          <w:sz w:val="22"/>
          <w:szCs w:val="22"/>
        </w:rPr>
        <w:t xml:space="preserve">Electronic Question and Answer Period that concluded on </w:t>
      </w:r>
      <w:r w:rsidR="002406C6">
        <w:rPr>
          <w:rFonts w:ascii="Arial" w:hAnsi="Arial" w:cs="Arial"/>
          <w:sz w:val="22"/>
          <w:szCs w:val="22"/>
        </w:rPr>
        <w:t>April 8</w:t>
      </w:r>
      <w:r w:rsidRPr="000010E1">
        <w:rPr>
          <w:rFonts w:ascii="Arial" w:hAnsi="Arial" w:cs="Arial"/>
          <w:sz w:val="22"/>
          <w:szCs w:val="22"/>
        </w:rPr>
        <w:t>, 202</w:t>
      </w:r>
      <w:r w:rsidR="002406C6">
        <w:rPr>
          <w:rFonts w:ascii="Arial" w:hAnsi="Arial" w:cs="Arial"/>
          <w:sz w:val="22"/>
          <w:szCs w:val="22"/>
        </w:rPr>
        <w:t>6</w:t>
      </w:r>
      <w:r w:rsidR="002F5EBF">
        <w:rPr>
          <w:rFonts w:ascii="Arial" w:hAnsi="Arial" w:cs="Arial"/>
          <w:sz w:val="22"/>
          <w:szCs w:val="22"/>
        </w:rPr>
        <w:t>; and</w:t>
      </w:r>
    </w:p>
    <w:p w14:paraId="10A616F6" w14:textId="77777777" w:rsidR="002F5EBF" w:rsidRDefault="002F5EBF" w:rsidP="002F5EBF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62E6C6C1" w14:textId="4155A20A" w:rsidR="002F5EBF" w:rsidRPr="005B2626" w:rsidRDefault="002F5EBF" w:rsidP="002F5EB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5B2626">
        <w:rPr>
          <w:rFonts w:ascii="Arial" w:hAnsi="Arial" w:cs="Arial"/>
          <w:sz w:val="22"/>
          <w:szCs w:val="22"/>
        </w:rPr>
        <w:t>Revisions to the Bid Solicitation</w:t>
      </w:r>
      <w:r>
        <w:rPr>
          <w:rFonts w:ascii="Arial" w:hAnsi="Arial" w:cs="Arial"/>
          <w:sz w:val="22"/>
          <w:szCs w:val="22"/>
        </w:rPr>
        <w:t xml:space="preserve"> </w:t>
      </w:r>
      <w:r w:rsidRPr="00C16A58">
        <w:rPr>
          <w:rFonts w:ascii="Arial" w:hAnsi="Arial" w:cs="Arial"/>
          <w:sz w:val="22"/>
          <w:szCs w:val="22"/>
        </w:rPr>
        <w:t>(from Part 1 and Part 2 of the Bid Amendment)</w:t>
      </w:r>
      <w:r w:rsidR="006E452A">
        <w:rPr>
          <w:rFonts w:ascii="Arial" w:hAnsi="Arial" w:cs="Arial"/>
          <w:sz w:val="22"/>
          <w:szCs w:val="22"/>
        </w:rPr>
        <w:t>:</w:t>
      </w:r>
      <w:r w:rsidRPr="005B2626">
        <w:rPr>
          <w:rFonts w:ascii="Arial" w:hAnsi="Arial" w:cs="Arial"/>
          <w:sz w:val="22"/>
          <w:szCs w:val="22"/>
        </w:rPr>
        <w:t xml:space="preserve"> </w:t>
      </w:r>
    </w:p>
    <w:p w14:paraId="4A63BB5F" w14:textId="77777777" w:rsidR="002F5EBF" w:rsidRPr="00206A8B" w:rsidRDefault="002F5EBF" w:rsidP="002F5EBF">
      <w:pPr>
        <w:pStyle w:val="ListParagraph"/>
        <w:jc w:val="both"/>
        <w:rPr>
          <w:rFonts w:ascii="Arial" w:hAnsi="Arial" w:cs="Arial"/>
          <w:sz w:val="14"/>
          <w:szCs w:val="14"/>
        </w:rPr>
      </w:pPr>
    </w:p>
    <w:p w14:paraId="6F17FC82" w14:textId="1B52973A" w:rsidR="002F5EBF" w:rsidRPr="005B2626" w:rsidRDefault="002F5EBF" w:rsidP="002F5EBF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sz w:val="22"/>
          <w:szCs w:val="22"/>
        </w:rPr>
      </w:pPr>
      <w:r w:rsidRPr="005B2626">
        <w:rPr>
          <w:rFonts w:ascii="Arial" w:hAnsi="Arial" w:cs="Arial"/>
          <w:sz w:val="22"/>
          <w:szCs w:val="22"/>
        </w:rPr>
        <w:t xml:space="preserve">Please note that for all additions, deletions, clarifications and modifications to the Bid Solicitation, please refer to the Revised Bid Solicitation titled, </w:t>
      </w:r>
      <w:r w:rsidRPr="005B2626">
        <w:rPr>
          <w:rFonts w:ascii="Arial" w:hAnsi="Arial" w:cs="Arial"/>
          <w:i/>
          <w:sz w:val="22"/>
          <w:szCs w:val="22"/>
        </w:rPr>
        <w:t xml:space="preserve">“T2854 Revised Bid Solicitation </w:t>
      </w:r>
      <w:r>
        <w:rPr>
          <w:rFonts w:ascii="Arial" w:hAnsi="Arial" w:cs="Arial"/>
          <w:i/>
          <w:sz w:val="22"/>
          <w:szCs w:val="22"/>
        </w:rPr>
        <w:t>4</w:t>
      </w:r>
      <w:r w:rsidRPr="005B2626">
        <w:rPr>
          <w:rFonts w:ascii="Arial" w:hAnsi="Arial" w:cs="Arial"/>
          <w:i/>
          <w:sz w:val="22"/>
          <w:szCs w:val="22"/>
        </w:rPr>
        <w:t>.</w:t>
      </w:r>
      <w:r w:rsidR="00D741BB">
        <w:rPr>
          <w:rFonts w:ascii="Arial" w:hAnsi="Arial" w:cs="Arial"/>
          <w:i/>
          <w:sz w:val="22"/>
          <w:szCs w:val="22"/>
        </w:rPr>
        <w:t>1</w:t>
      </w:r>
      <w:r w:rsidR="00611AAF">
        <w:rPr>
          <w:rFonts w:ascii="Arial" w:hAnsi="Arial" w:cs="Arial"/>
          <w:i/>
          <w:sz w:val="22"/>
          <w:szCs w:val="22"/>
        </w:rPr>
        <w:t>6</w:t>
      </w:r>
      <w:r w:rsidRPr="005B2626">
        <w:rPr>
          <w:rFonts w:ascii="Arial" w:hAnsi="Arial" w:cs="Arial"/>
          <w:i/>
          <w:sz w:val="22"/>
          <w:szCs w:val="22"/>
        </w:rPr>
        <w:t>.2026”</w:t>
      </w:r>
    </w:p>
    <w:p w14:paraId="0ED3801E" w14:textId="77777777" w:rsidR="002F5EBF" w:rsidRDefault="002F5EBF" w:rsidP="002F5EBF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143CBECB" w14:textId="65E1EFC8" w:rsidR="00F35175" w:rsidRDefault="00F35175" w:rsidP="00F35175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note that the responses to the First Electronic Question and Answer Period may be found under the “Attachments” Tab </w:t>
      </w:r>
      <w:r w:rsidRPr="00F35175">
        <w:rPr>
          <w:rFonts w:ascii="Arial" w:hAnsi="Arial" w:cs="Arial"/>
          <w:sz w:val="22"/>
          <w:szCs w:val="22"/>
        </w:rPr>
        <w:t xml:space="preserve">on </w:t>
      </w:r>
      <w:r w:rsidRPr="00F35175">
        <w:rPr>
          <w:rStyle w:val="IntenseEmphasis"/>
          <w:rFonts w:ascii="Arial" w:eastAsia="MS Mincho" w:hAnsi="Arial" w:cs="Arial"/>
          <w:color w:val="00B050"/>
          <w:sz w:val="22"/>
          <w:szCs w:val="22"/>
        </w:rPr>
        <w:t>NJ</w:t>
      </w:r>
      <w:r w:rsidRPr="00F35175">
        <w:rPr>
          <w:rStyle w:val="IntenseEmphasis"/>
          <w:rFonts w:ascii="Arial" w:eastAsia="MS Mincho" w:hAnsi="Arial" w:cs="Arial"/>
          <w:color w:val="0070C0"/>
          <w:sz w:val="22"/>
          <w:szCs w:val="22"/>
        </w:rPr>
        <w:t>START</w:t>
      </w:r>
      <w:r w:rsidRPr="00F35175">
        <w:rPr>
          <w:rFonts w:ascii="Arial" w:hAnsi="Arial" w:cs="Arial"/>
          <w:sz w:val="22"/>
          <w:szCs w:val="22"/>
        </w:rPr>
        <w:t>.</w:t>
      </w:r>
    </w:p>
    <w:p w14:paraId="612DCC66" w14:textId="77777777" w:rsidR="00F35175" w:rsidRPr="00F35175" w:rsidRDefault="00F35175" w:rsidP="00F35175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546E6350" w:rsidR="007D1D98" w:rsidRPr="000010E1" w:rsidRDefault="005B2626" w:rsidP="005D539E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7D1D98" w:rsidRPr="005B2626">
        <w:rPr>
          <w:rFonts w:ascii="Arial" w:hAnsi="Arial" w:cs="Arial"/>
          <w:sz w:val="22"/>
          <w:szCs w:val="22"/>
        </w:rPr>
        <w:t>t is the sole</w:t>
      </w:r>
      <w:r w:rsidR="007D1D98" w:rsidRPr="000010E1">
        <w:rPr>
          <w:rFonts w:ascii="Arial" w:hAnsi="Arial" w:cs="Arial"/>
          <w:sz w:val="22"/>
          <w:szCs w:val="22"/>
        </w:rPr>
        <w:t xml:space="preserve"> responsibility of the </w:t>
      </w:r>
      <w:r w:rsidR="00873AB9" w:rsidRPr="000010E1">
        <w:rPr>
          <w:rFonts w:ascii="Arial" w:hAnsi="Arial" w:cs="Arial"/>
          <w:sz w:val="22"/>
          <w:szCs w:val="22"/>
        </w:rPr>
        <w:t>Bidder</w:t>
      </w:r>
      <w:r w:rsidR="007D1D98" w:rsidRPr="000010E1">
        <w:rPr>
          <w:rFonts w:ascii="Arial" w:hAnsi="Arial" w:cs="Arial"/>
          <w:sz w:val="22"/>
          <w:szCs w:val="22"/>
        </w:rPr>
        <w:t xml:space="preserve"> to be knowledgeable of </w:t>
      </w:r>
      <w:proofErr w:type="gramStart"/>
      <w:r w:rsidR="007D1D98" w:rsidRPr="000010E1">
        <w:rPr>
          <w:rFonts w:ascii="Arial" w:hAnsi="Arial" w:cs="Arial"/>
          <w:sz w:val="22"/>
          <w:szCs w:val="22"/>
        </w:rPr>
        <w:t>all of</w:t>
      </w:r>
      <w:proofErr w:type="gramEnd"/>
      <w:r w:rsidR="007D1D98" w:rsidRPr="000010E1">
        <w:rPr>
          <w:rFonts w:ascii="Arial" w:hAnsi="Arial" w:cs="Arial"/>
          <w:sz w:val="22"/>
          <w:szCs w:val="22"/>
        </w:rPr>
        <w:t xml:space="preserve"> the additions, deletions, clarificat</w:t>
      </w:r>
      <w:r w:rsidR="00502120" w:rsidRPr="000010E1">
        <w:rPr>
          <w:rFonts w:ascii="Arial" w:hAnsi="Arial" w:cs="Arial"/>
          <w:sz w:val="22"/>
          <w:szCs w:val="22"/>
        </w:rPr>
        <w:t>ions, and modifications to the Bid S</w:t>
      </w:r>
      <w:r w:rsidR="007D1D98" w:rsidRPr="000010E1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0010E1">
        <w:rPr>
          <w:rFonts w:ascii="Arial" w:hAnsi="Arial" w:cs="Arial"/>
          <w:sz w:val="22"/>
          <w:szCs w:val="22"/>
        </w:rPr>
        <w:t>nd Conditions relative to this Bid S</w:t>
      </w:r>
      <w:r w:rsidR="002420F8" w:rsidRPr="000010E1">
        <w:rPr>
          <w:rFonts w:ascii="Arial" w:hAnsi="Arial" w:cs="Arial"/>
          <w:sz w:val="22"/>
          <w:szCs w:val="22"/>
        </w:rPr>
        <w:t xml:space="preserve">olicitation </w:t>
      </w:r>
      <w:r w:rsidR="007D1D98" w:rsidRPr="000010E1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0010E1">
        <w:rPr>
          <w:rFonts w:ascii="Arial" w:hAnsi="Arial" w:cs="Arial"/>
          <w:sz w:val="22"/>
          <w:szCs w:val="22"/>
        </w:rPr>
        <w:t>B</w:t>
      </w:r>
      <w:r w:rsidR="007D1D98" w:rsidRPr="000010E1">
        <w:rPr>
          <w:rFonts w:ascii="Arial" w:hAnsi="Arial" w:cs="Arial"/>
          <w:sz w:val="22"/>
          <w:szCs w:val="22"/>
        </w:rPr>
        <w:t xml:space="preserve">id </w:t>
      </w:r>
      <w:r w:rsidR="00490B0F" w:rsidRPr="000010E1">
        <w:rPr>
          <w:rFonts w:ascii="Arial" w:hAnsi="Arial" w:cs="Arial"/>
          <w:sz w:val="22"/>
          <w:szCs w:val="22"/>
        </w:rPr>
        <w:t>A</w:t>
      </w:r>
      <w:r w:rsidR="007D1D98" w:rsidRPr="000010E1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0010E1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0010E1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All other instructions</w:t>
      </w:r>
      <w:r w:rsidR="00502120" w:rsidRPr="000010E1">
        <w:rPr>
          <w:rFonts w:ascii="Arial" w:hAnsi="Arial" w:cs="Arial"/>
          <w:sz w:val="22"/>
          <w:szCs w:val="22"/>
        </w:rPr>
        <w:t>, terms, and conditions of the Bid S</w:t>
      </w:r>
      <w:r w:rsidR="002420F8" w:rsidRPr="000010E1">
        <w:rPr>
          <w:rFonts w:ascii="Arial" w:hAnsi="Arial" w:cs="Arial"/>
          <w:sz w:val="22"/>
          <w:szCs w:val="22"/>
        </w:rPr>
        <w:t xml:space="preserve">olicitation </w:t>
      </w:r>
      <w:r w:rsidRPr="000010E1">
        <w:rPr>
          <w:rFonts w:ascii="Arial" w:hAnsi="Arial" w:cs="Arial"/>
          <w:sz w:val="22"/>
          <w:szCs w:val="22"/>
        </w:rPr>
        <w:t>shall remain the same.</w:t>
      </w:r>
    </w:p>
    <w:p w14:paraId="03C6B426" w14:textId="440EB93A" w:rsidR="007D1D98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11DF448" w14:textId="77777777" w:rsidR="002406C6" w:rsidRDefault="002406C6" w:rsidP="008918DF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76DBFBDF" w14:textId="77777777" w:rsidR="002406C6" w:rsidRPr="000010E1" w:rsidRDefault="002406C6" w:rsidP="008918DF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5839F1AC" w14:textId="0A82425D" w:rsidR="008918DF" w:rsidRPr="000010E1" w:rsidRDefault="008918DF" w:rsidP="00090439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Bid Solicitation #</w:t>
      </w:r>
      <w:r w:rsidR="00090439" w:rsidRPr="000010E1">
        <w:rPr>
          <w:rFonts w:ascii="Arial" w:hAnsi="Arial" w:cs="Arial"/>
          <w:sz w:val="22"/>
          <w:szCs w:val="22"/>
        </w:rPr>
        <w:t xml:space="preserve"> 25DPP01178</w:t>
      </w:r>
    </w:p>
    <w:p w14:paraId="023E3726" w14:textId="77777777" w:rsidR="00090439" w:rsidRPr="000010E1" w:rsidRDefault="00090439" w:rsidP="00090439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T2854 – License Plate Materials, Manufacturing, Printing and Related Services for the New Jersey Motor Vehicle Commission (NJMVC)</w:t>
      </w:r>
    </w:p>
    <w:p w14:paraId="03C6B429" w14:textId="77777777" w:rsidR="00364A22" w:rsidRPr="000010E1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03C6B42A" w14:textId="7ACFEA4F" w:rsidR="00364A22" w:rsidRPr="000010E1" w:rsidRDefault="00090439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2"/>
          <w:szCs w:val="22"/>
          <w:u w:val="single"/>
        </w:rPr>
      </w:pPr>
      <w:r w:rsidRPr="000010E1">
        <w:rPr>
          <w:rFonts w:ascii="Arial" w:hAnsi="Arial" w:cs="Arial"/>
          <w:b/>
          <w:sz w:val="22"/>
          <w:szCs w:val="22"/>
        </w:rPr>
        <w:t xml:space="preserve">Part 1 - </w:t>
      </w:r>
      <w:r w:rsidR="00364A22" w:rsidRPr="000010E1">
        <w:rPr>
          <w:rFonts w:ascii="Arial" w:hAnsi="Arial" w:cs="Arial"/>
          <w:b/>
          <w:sz w:val="22"/>
          <w:szCs w:val="22"/>
        </w:rPr>
        <w:t>Answers to Questions</w:t>
      </w:r>
    </w:p>
    <w:p w14:paraId="03C6B42B" w14:textId="77777777" w:rsidR="00364A22" w:rsidRPr="000010E1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50BE403D" w14:textId="03AFD46D" w:rsidR="007E56C8" w:rsidRPr="000010E1" w:rsidRDefault="003069D9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Where applicable, e</w:t>
      </w:r>
      <w:r w:rsidR="007E56C8" w:rsidRPr="000010E1">
        <w:rPr>
          <w:rFonts w:ascii="Arial" w:hAnsi="Arial" w:cs="Arial"/>
          <w:sz w:val="22"/>
          <w:szCs w:val="22"/>
        </w:rPr>
        <w:t>ach question reference</w:t>
      </w:r>
      <w:r w:rsidRPr="000010E1">
        <w:rPr>
          <w:rFonts w:ascii="Arial" w:hAnsi="Arial" w:cs="Arial"/>
          <w:sz w:val="22"/>
          <w:szCs w:val="22"/>
        </w:rPr>
        <w:t>s</w:t>
      </w:r>
      <w:r w:rsidR="007E56C8" w:rsidRPr="000010E1">
        <w:rPr>
          <w:rFonts w:ascii="Arial" w:hAnsi="Arial" w:cs="Arial"/>
          <w:sz w:val="22"/>
          <w:szCs w:val="22"/>
        </w:rPr>
        <w:t xml:space="preserve"> the appropriate Bid Solicitation section</w:t>
      </w:r>
      <w:r w:rsidRPr="000010E1">
        <w:rPr>
          <w:rFonts w:ascii="Arial" w:hAnsi="Arial" w:cs="Arial"/>
          <w:sz w:val="22"/>
          <w:szCs w:val="22"/>
        </w:rPr>
        <w:t>.</w:t>
      </w:r>
      <w:r w:rsidR="007E56C8" w:rsidRPr="000010E1">
        <w:rPr>
          <w:rFonts w:ascii="Arial" w:hAnsi="Arial" w:cs="Arial"/>
          <w:sz w:val="22"/>
          <w:szCs w:val="22"/>
        </w:rPr>
        <w:t xml:space="preserve"> </w:t>
      </w:r>
    </w:p>
    <w:p w14:paraId="2DB33ADB" w14:textId="77777777" w:rsidR="007E56C8" w:rsidRPr="000010E1" w:rsidRDefault="007E56C8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RPr="000010E1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Pr="000010E1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10E1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Pr="000010E1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10E1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03C6B430" w14:textId="1981CFC3" w:rsidR="008918DF" w:rsidRPr="000010E1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10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Section </w:t>
            </w:r>
            <w:r w:rsidR="002420F8" w:rsidRPr="000010E1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Pr="000010E1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10E1">
              <w:rPr>
                <w:rFonts w:ascii="Arial" w:hAnsi="Arial" w:cs="Arial"/>
                <w:b/>
                <w:bCs/>
                <w:sz w:val="22"/>
                <w:szCs w:val="22"/>
              </w:rPr>
              <w:t>Question (Bolded) and Answer</w:t>
            </w:r>
          </w:p>
        </w:tc>
      </w:tr>
      <w:tr w:rsidR="00AC609F" w:rsidRPr="000010E1" w14:paraId="03C6B45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1" w14:textId="7A5A288B" w:rsidR="00AC609F" w:rsidRPr="000010E1" w:rsidRDefault="002406C6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5122" w14:textId="2EBA96CD" w:rsidR="002406C6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Printed Reflective Sheeting (Price Lines 2, 3, 4 and 5), </w:t>
            </w:r>
          </w:p>
          <w:p w14:paraId="4D8BB696" w14:textId="77777777" w:rsidR="00AC609F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Bid Solicitation Section 4.2</w:t>
            </w:r>
          </w:p>
          <w:p w14:paraId="08BBC9F1" w14:textId="77777777" w:rsidR="002406C6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92B66E" w14:textId="77777777" w:rsidR="002406C6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Specifications,</w:t>
            </w:r>
          </w:p>
          <w:p w14:paraId="4B0D1225" w14:textId="77777777" w:rsidR="007E2B70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Bid Solicitation Section 4.2.2</w:t>
            </w:r>
            <w:r w:rsidR="007E2B70">
              <w:rPr>
                <w:rFonts w:ascii="Arial" w:hAnsi="Arial" w:cs="Arial"/>
                <w:sz w:val="22"/>
                <w:szCs w:val="22"/>
              </w:rPr>
              <w:t xml:space="preserve"> &amp; </w:t>
            </w:r>
          </w:p>
          <w:p w14:paraId="06AFABD1" w14:textId="20F3FBBC" w:rsidR="002406C6" w:rsidRDefault="007E2B70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Bid Solicitation Section 4.2.2D</w:t>
            </w:r>
          </w:p>
          <w:p w14:paraId="095D7116" w14:textId="77777777" w:rsidR="002406C6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C6B453" w14:textId="04CBA759" w:rsidR="002406C6" w:rsidRPr="000010E1" w:rsidRDefault="002406C6" w:rsidP="00240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F3D2" w14:textId="093D4B78" w:rsidR="00B42616" w:rsidRDefault="00B42616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0010E1">
              <w:rPr>
                <w:rFonts w:ascii="Arial" w:hAnsi="Arial" w:cs="Arial"/>
                <w:b/>
                <w:color w:val="000000"/>
                <w:sz w:val="22"/>
                <w:szCs w:val="22"/>
                <w:u w:val="single"/>
                <w:shd w:val="clear" w:color="auto" w:fill="FFFFFF"/>
              </w:rPr>
              <w:t>Question</w:t>
            </w:r>
            <w:r w:rsidRPr="000010E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In 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Bid Solicitation 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Section 4.2.2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S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pecifications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, the Bid Solicitation calls for the Contractor to provide printed reflective sheeting consisting of "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latest 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state-of-the-art technology"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.  Bid Solicitation S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ection 4.2.2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D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)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cites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 the "thermal transfer printing process"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.  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Can the Contractor utilize a more modern printing process to produce the materials, i.e. UV </w:t>
            </w:r>
            <w:r w:rsidR="007E2B7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i</w:t>
            </w:r>
            <w:r w:rsidR="002406C6" w:rsidRPr="002406C6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nk-jet printed materials?</w:t>
            </w:r>
          </w:p>
          <w:p w14:paraId="4CB452E5" w14:textId="77777777" w:rsidR="002406C6" w:rsidRDefault="002406C6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</w:p>
          <w:p w14:paraId="12F0B1A8" w14:textId="77777777" w:rsidR="007E2B70" w:rsidRPr="00411403" w:rsidRDefault="007E2B70" w:rsidP="007E2B7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1403">
              <w:rPr>
                <w:rFonts w:ascii="Arial" w:hAnsi="Arial" w:cs="Arial"/>
                <w:sz w:val="18"/>
                <w:szCs w:val="18"/>
              </w:rPr>
              <w:t>Note: This question has been paraphrased in the interest of readability and clarity.</w:t>
            </w:r>
          </w:p>
          <w:p w14:paraId="3A741905" w14:textId="77777777" w:rsidR="007E2B70" w:rsidRPr="00F55385" w:rsidRDefault="007E2B70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</w:p>
          <w:p w14:paraId="6D128101" w14:textId="1E247C20" w:rsidR="00B42616" w:rsidRPr="000010E1" w:rsidRDefault="00B42616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010E1">
              <w:rPr>
                <w:rFonts w:ascii="Arial" w:hAnsi="Arial" w:cs="Arial"/>
                <w:b/>
                <w:color w:val="000000"/>
                <w:sz w:val="22"/>
                <w:szCs w:val="22"/>
                <w:u w:val="single"/>
                <w:shd w:val="clear" w:color="auto" w:fill="FFFFFF"/>
              </w:rPr>
              <w:t>Answer</w:t>
            </w:r>
            <w:r w:rsidRPr="000010E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The Electronic Question and Answer period </w:t>
            </w:r>
            <w:r w:rsidR="00D741BB" w:rsidRP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is not meant to pre-qualify</w:t>
            </w:r>
            <w:r w:rsid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and/or pre-approve a print</w:t>
            </w:r>
            <w:r w:rsidR="00D741BB" w:rsidRP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ing process</w:t>
            </w:r>
            <w:r w:rsid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and/or technique.  The printed reflective sheeting provided by the </w:t>
            </w:r>
            <w:r w:rsidR="00173F39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Bidder/</w:t>
            </w:r>
            <w:r w:rsid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Contractor </w:t>
            </w:r>
            <w:r w:rsidR="00173F39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must</w:t>
            </w:r>
            <w:r w:rsidR="00D741B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meet the specifications detailed in the Bid Solicitation. </w:t>
            </w:r>
          </w:p>
          <w:p w14:paraId="28F8DB1B" w14:textId="77777777" w:rsidR="00B42616" w:rsidRDefault="00B42616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6059BFA" w14:textId="15CD54DF" w:rsidR="000D2948" w:rsidRDefault="000D2948" w:rsidP="000D294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The language in Bid Solicitation Section 4.2.2 has been updated.   </w:t>
            </w:r>
          </w:p>
          <w:p w14:paraId="303DB4B7" w14:textId="77777777" w:rsidR="000D2948" w:rsidRDefault="000D2948" w:rsidP="000D294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4A4AA3BA" w14:textId="362C62DC" w:rsidR="000D2948" w:rsidRPr="007711E3" w:rsidRDefault="000D2948" w:rsidP="000D294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Please refer to Part 2 of this Bid Amendment and the revised Bid Solicitation titled “</w:t>
            </w:r>
            <w:r w:rsidRPr="006F55CC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T2854 Revised Bid Solicitation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4</w:t>
            </w:r>
            <w:r w:rsidRPr="006F55CC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.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611AAF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6</w:t>
            </w:r>
            <w:r w:rsidRPr="006F55CC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.2026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”.</w:t>
            </w:r>
          </w:p>
          <w:p w14:paraId="03C6B454" w14:textId="79D14A0B" w:rsidR="000D2948" w:rsidRPr="00F55385" w:rsidRDefault="000D2948" w:rsidP="00B426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E17CB51" w14:textId="6B6D42D8" w:rsidR="00173F39" w:rsidRDefault="00173F39" w:rsidP="00090439">
      <w:pPr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14:paraId="59AA42A4" w14:textId="77777777" w:rsidR="00173F39" w:rsidRDefault="00173F3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E5E1C37" w14:textId="77777777" w:rsidR="00090439" w:rsidRDefault="00090439" w:rsidP="00090439">
      <w:pPr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14:paraId="03D42543" w14:textId="77777777" w:rsidR="002F5EBF" w:rsidRPr="00090439" w:rsidRDefault="002F5EBF" w:rsidP="002F5EB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090439">
        <w:rPr>
          <w:rFonts w:ascii="Arial" w:hAnsi="Arial" w:cs="Arial"/>
          <w:sz w:val="22"/>
          <w:szCs w:val="22"/>
        </w:rPr>
        <w:t>Bid Solicitation # 25DPP01178</w:t>
      </w:r>
    </w:p>
    <w:p w14:paraId="7CA61BEE" w14:textId="77777777" w:rsidR="002F5EBF" w:rsidRPr="00090439" w:rsidRDefault="002F5EBF" w:rsidP="002F5EB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090439">
        <w:rPr>
          <w:rFonts w:ascii="Arial" w:hAnsi="Arial" w:cs="Arial"/>
          <w:b/>
          <w:sz w:val="22"/>
          <w:szCs w:val="22"/>
        </w:rPr>
        <w:t>T2854 – License Plate Materials, Manufacturing, Printing and Related Services for the New Jersey Motor Vehicle Commission (NJMVC)</w:t>
      </w:r>
    </w:p>
    <w:p w14:paraId="0B8A7A31" w14:textId="77777777" w:rsidR="002F5EBF" w:rsidRPr="00712F03" w:rsidRDefault="002F5EBF" w:rsidP="002F5EBF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6"/>
          <w:szCs w:val="16"/>
        </w:rPr>
      </w:pPr>
    </w:p>
    <w:p w14:paraId="5A7E5FAC" w14:textId="77777777" w:rsidR="002F5EBF" w:rsidRDefault="002F5EBF" w:rsidP="002F5EBF">
      <w:pPr>
        <w:tabs>
          <w:tab w:val="left" w:pos="0"/>
          <w:tab w:val="center" w:pos="4860"/>
          <w:tab w:val="left" w:pos="7365"/>
        </w:tabs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07E9F">
        <w:rPr>
          <w:rFonts w:ascii="Arial" w:hAnsi="Arial" w:cs="Arial"/>
          <w:b/>
          <w:bCs/>
          <w:sz w:val="22"/>
          <w:szCs w:val="22"/>
        </w:rPr>
        <w:t>Part 2 - Revision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to the Bid Solicitation</w:t>
      </w:r>
    </w:p>
    <w:p w14:paraId="3D293A54" w14:textId="77777777" w:rsidR="002F5EBF" w:rsidRDefault="002F5EBF" w:rsidP="002F5EBF">
      <w:pPr>
        <w:tabs>
          <w:tab w:val="left" w:pos="0"/>
        </w:tabs>
        <w:rPr>
          <w:rFonts w:ascii="Arial" w:hAnsi="Arial" w:cs="Arial"/>
        </w:rPr>
      </w:pPr>
    </w:p>
    <w:p w14:paraId="71AF711E" w14:textId="2FEE8D35" w:rsidR="002F5EBF" w:rsidRPr="003D1938" w:rsidRDefault="002F5EBF" w:rsidP="002F5EBF">
      <w:pPr>
        <w:jc w:val="both"/>
      </w:pPr>
      <w:r w:rsidRPr="00C16A58">
        <w:rPr>
          <w:rFonts w:ascii="Arial" w:hAnsi="Arial" w:cs="Arial"/>
        </w:rPr>
        <w:t>Please refer to the Revised Bid Solicitation titled “</w:t>
      </w:r>
      <w:r w:rsidRPr="00C16A58">
        <w:rPr>
          <w:rFonts w:ascii="Arial" w:hAnsi="Arial" w:cs="Arial"/>
          <w:i/>
        </w:rPr>
        <w:t>T</w:t>
      </w:r>
      <w:r>
        <w:rPr>
          <w:rFonts w:ascii="Arial" w:hAnsi="Arial" w:cs="Arial"/>
          <w:i/>
        </w:rPr>
        <w:t>2854</w:t>
      </w:r>
      <w:r w:rsidRPr="00C16A58">
        <w:rPr>
          <w:rFonts w:ascii="Arial" w:hAnsi="Arial" w:cs="Arial"/>
          <w:i/>
        </w:rPr>
        <w:t xml:space="preserve"> Revised Bid Solicitation </w:t>
      </w:r>
      <w:r>
        <w:rPr>
          <w:rFonts w:ascii="Arial" w:hAnsi="Arial" w:cs="Arial"/>
          <w:i/>
        </w:rPr>
        <w:t>4</w:t>
      </w:r>
      <w:r w:rsidRPr="00C16A58">
        <w:rPr>
          <w:rFonts w:ascii="Arial" w:hAnsi="Arial" w:cs="Arial"/>
          <w:i/>
        </w:rPr>
        <w:t>.</w:t>
      </w:r>
      <w:r w:rsidR="000D2948">
        <w:rPr>
          <w:rFonts w:ascii="Arial" w:hAnsi="Arial" w:cs="Arial"/>
          <w:i/>
        </w:rPr>
        <w:t>1</w:t>
      </w:r>
      <w:r w:rsidR="00611AAF">
        <w:rPr>
          <w:rFonts w:ascii="Arial" w:hAnsi="Arial" w:cs="Arial"/>
          <w:i/>
        </w:rPr>
        <w:t>6</w:t>
      </w:r>
      <w:r w:rsidRPr="00C16A58">
        <w:rPr>
          <w:rFonts w:ascii="Arial" w:hAnsi="Arial" w:cs="Arial"/>
          <w:i/>
        </w:rPr>
        <w:t>.2026</w:t>
      </w:r>
      <w:r w:rsidRPr="00C16A58">
        <w:rPr>
          <w:rFonts w:ascii="Arial" w:hAnsi="Arial" w:cs="Arial"/>
        </w:rPr>
        <w:t>” in the Attachments tab in</w:t>
      </w:r>
      <w:r>
        <w:rPr>
          <w:rFonts w:asciiTheme="minorHAnsi" w:hAnsiTheme="minorHAnsi" w:cstheme="minorHAnsi"/>
        </w:rPr>
        <w:t xml:space="preserve"> </w:t>
      </w:r>
      <w:r w:rsidRPr="0084189F">
        <w:rPr>
          <w:rStyle w:val="IntenseEmphasis"/>
          <w:rFonts w:eastAsia="MS Mincho" w:cstheme="minorHAnsi"/>
          <w:color w:val="00B050"/>
        </w:rPr>
        <w:t>NJ</w:t>
      </w:r>
      <w:r w:rsidRPr="0084189F">
        <w:rPr>
          <w:rStyle w:val="IntenseEmphasis"/>
          <w:rFonts w:eastAsia="MS Mincho" w:cstheme="minorHAnsi"/>
          <w:color w:val="0070C0"/>
        </w:rPr>
        <w:t>START</w:t>
      </w:r>
      <w:r w:rsidRPr="00CF69CE">
        <w:rPr>
          <w:rFonts w:asciiTheme="minorHAnsi" w:hAnsiTheme="minorHAnsi" w:cstheme="minorHAnsi"/>
        </w:rPr>
        <w:t xml:space="preserve">.  </w:t>
      </w:r>
    </w:p>
    <w:p w14:paraId="3D0E22B6" w14:textId="38388DFC" w:rsidR="00756A94" w:rsidRDefault="00756A94">
      <w:pPr>
        <w:rPr>
          <w:rFonts w:ascii="Arial" w:hAnsi="Arial" w:cs="Arial"/>
          <w:b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2F5EBF" w:rsidRPr="00207E9F" w14:paraId="2AC90D1A" w14:textId="77777777" w:rsidTr="00706D49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A80338C" w14:textId="77777777" w:rsidR="002F5EBF" w:rsidRPr="00207E9F" w:rsidRDefault="002F5EBF" w:rsidP="00706D4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6346613E" w14:textId="77777777" w:rsidR="002F5EBF" w:rsidRPr="00207E9F" w:rsidRDefault="002F5EBF" w:rsidP="00706D4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E0D6A22" w14:textId="77777777" w:rsidR="002F5EBF" w:rsidRPr="00207E9F" w:rsidRDefault="002F5EBF" w:rsidP="00706D4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AD4F54" w14:textId="77777777" w:rsidR="002F5EBF" w:rsidRPr="00207E9F" w:rsidRDefault="002F5EBF" w:rsidP="00706D4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6E452A" w:rsidRPr="00B525A3" w14:paraId="35ADAB6A" w14:textId="77777777" w:rsidTr="009A62DD">
        <w:trPr>
          <w:trHeight w:val="113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96BD" w14:textId="3391218D" w:rsidR="006E452A" w:rsidRDefault="006E452A" w:rsidP="006E452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0C76" w14:textId="77777777" w:rsidR="006E452A" w:rsidRDefault="006E452A" w:rsidP="006E452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 w:rsidRPr="000D25E0">
              <w:rPr>
                <w:rFonts w:ascii="Arial" w:hAnsi="Arial" w:cs="Arial"/>
                <w:sz w:val="22"/>
              </w:rPr>
              <w:t xml:space="preserve">Bid Solicitation </w:t>
            </w:r>
            <w:r>
              <w:rPr>
                <w:rFonts w:ascii="Arial" w:hAnsi="Arial" w:cs="Arial"/>
                <w:sz w:val="22"/>
              </w:rPr>
              <w:t>Cover Page,</w:t>
            </w:r>
          </w:p>
          <w:p w14:paraId="4B2D9E23" w14:textId="313CCF6E" w:rsidR="006E452A" w:rsidRPr="000D25E0" w:rsidRDefault="006E452A" w:rsidP="006E452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Quote Opening Date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7783" w14:textId="74E87E0B" w:rsidR="006E452A" w:rsidRDefault="006E452A" w:rsidP="006E452A">
            <w:pPr>
              <w:jc w:val="both"/>
              <w:rPr>
                <w:rFonts w:ascii="Arial" w:hAnsi="Arial" w:cs="Arial"/>
                <w:noProof/>
                <w:sz w:val="22"/>
              </w:rPr>
            </w:pPr>
            <w:r w:rsidRPr="00B525A3">
              <w:rPr>
                <w:rFonts w:ascii="Arial" w:hAnsi="Arial" w:cs="Arial"/>
                <w:sz w:val="22"/>
                <w:szCs w:val="22"/>
              </w:rPr>
              <w:t xml:space="preserve">On the cover page of the Bid Solicitation, under </w:t>
            </w:r>
            <w:r>
              <w:rPr>
                <w:rFonts w:ascii="Arial" w:hAnsi="Arial" w:cs="Arial"/>
                <w:sz w:val="22"/>
                <w:szCs w:val="22"/>
              </w:rPr>
              <w:t>“Quote Opening Date”</w:t>
            </w:r>
            <w:r w:rsidRPr="00B525A3">
              <w:rPr>
                <w:rFonts w:ascii="Arial" w:hAnsi="Arial" w:cs="Arial"/>
                <w:sz w:val="22"/>
                <w:szCs w:val="22"/>
              </w:rPr>
              <w:t xml:space="preserve">, the </w:t>
            </w:r>
            <w:r w:rsidR="009A62DD">
              <w:rPr>
                <w:rFonts w:ascii="Arial" w:hAnsi="Arial" w:cs="Arial"/>
                <w:sz w:val="22"/>
                <w:szCs w:val="22"/>
              </w:rPr>
              <w:t xml:space="preserve">Quote </w:t>
            </w:r>
            <w:r>
              <w:rPr>
                <w:rFonts w:ascii="Arial" w:hAnsi="Arial" w:cs="Arial"/>
                <w:sz w:val="22"/>
                <w:szCs w:val="22"/>
              </w:rPr>
              <w:t xml:space="preserve">opening date </w:t>
            </w:r>
            <w:r w:rsidRPr="00B525A3">
              <w:rPr>
                <w:rFonts w:ascii="Arial" w:hAnsi="Arial" w:cs="Arial"/>
                <w:sz w:val="22"/>
                <w:szCs w:val="22"/>
              </w:rPr>
              <w:t xml:space="preserve">has been revised to </w:t>
            </w:r>
            <w:r>
              <w:rPr>
                <w:rFonts w:ascii="Arial" w:hAnsi="Arial" w:cs="Arial"/>
                <w:sz w:val="22"/>
                <w:szCs w:val="22"/>
              </w:rPr>
              <w:t>April 29</w:t>
            </w:r>
            <w:r w:rsidRPr="00B525A3">
              <w:rPr>
                <w:rFonts w:ascii="Arial" w:hAnsi="Arial" w:cs="Arial"/>
                <w:sz w:val="22"/>
                <w:szCs w:val="22"/>
              </w:rPr>
              <w:t>, 2026.</w:t>
            </w:r>
          </w:p>
        </w:tc>
      </w:tr>
      <w:tr w:rsidR="002F5EBF" w:rsidRPr="00B525A3" w14:paraId="53BEE509" w14:textId="77777777" w:rsidTr="006E452A">
        <w:trPr>
          <w:trHeight w:val="64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7223" w14:textId="41446324" w:rsidR="002F5EBF" w:rsidRPr="00207E9F" w:rsidRDefault="006E452A" w:rsidP="00706D4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F827" w14:textId="5C69528A" w:rsidR="002F5EBF" w:rsidRPr="000D25E0" w:rsidRDefault="002F5EBF" w:rsidP="000D294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 w:rsidRPr="000D25E0">
              <w:rPr>
                <w:rFonts w:ascii="Arial" w:hAnsi="Arial" w:cs="Arial"/>
                <w:sz w:val="22"/>
              </w:rPr>
              <w:t xml:space="preserve">Bid Solicitation </w:t>
            </w:r>
            <w:r w:rsidR="000D2948">
              <w:rPr>
                <w:rFonts w:ascii="Arial" w:hAnsi="Arial" w:cs="Arial"/>
                <w:sz w:val="22"/>
              </w:rPr>
              <w:t>Section 4.2.2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720F" w14:textId="285E8C42" w:rsidR="000D2948" w:rsidRDefault="000D2948" w:rsidP="000D2948">
            <w:pPr>
              <w:jc w:val="both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 xml:space="preserve">The following </w:t>
            </w:r>
            <w:r w:rsidR="009A62DD">
              <w:rPr>
                <w:rFonts w:ascii="Arial" w:hAnsi="Arial" w:cs="Arial"/>
                <w:noProof/>
                <w:sz w:val="22"/>
              </w:rPr>
              <w:t xml:space="preserve">statement was </w:t>
            </w:r>
            <w:r>
              <w:rPr>
                <w:rFonts w:ascii="Arial" w:hAnsi="Arial" w:cs="Arial"/>
                <w:noProof/>
                <w:sz w:val="22"/>
              </w:rPr>
              <w:t>deleted from the first sentence of the first paragraph in Bid Solcitation Section 4.2.2:</w:t>
            </w:r>
          </w:p>
          <w:p w14:paraId="146E77E4" w14:textId="77777777" w:rsidR="002F5EBF" w:rsidRDefault="002F5EBF" w:rsidP="00706D4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09EC66" w14:textId="23A7357D" w:rsidR="002F5EBF" w:rsidRPr="000D2948" w:rsidRDefault="000D2948" w:rsidP="00706D49">
            <w:pPr>
              <w:jc w:val="both"/>
              <w:rPr>
                <w:rFonts w:ascii="Arial" w:hAnsi="Arial" w:cs="Arial"/>
                <w:i/>
                <w:iCs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“</w:t>
            </w:r>
            <w:r w:rsidR="002F5EBF" w:rsidRPr="000D294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Printed reflective sheeting provided by the </w:t>
            </w:r>
            <w:r w:rsidR="002F5EBF" w:rsidRPr="000D2948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Contractor </w:t>
            </w:r>
            <w:r w:rsidR="002F5EBF" w:rsidRPr="000D294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shall consist of the latest </w:t>
            </w:r>
            <w:r w:rsidR="002F5EBF" w:rsidRPr="000D2948">
              <w:rPr>
                <w:rFonts w:ascii="Arial" w:hAnsi="Arial" w:cs="Arial"/>
                <w:i/>
                <w:iCs/>
                <w:strike/>
                <w:sz w:val="22"/>
                <w:szCs w:val="22"/>
              </w:rPr>
              <w:t>state-of-the-art</w:t>
            </w:r>
            <w:r w:rsidR="002F5EBF" w:rsidRPr="000D294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technology, containing</w:t>
            </w:r>
            <w:r w:rsidR="002F5EBF" w:rsidRPr="000D2948" w:rsidDel="0097790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2F5EBF" w:rsidRPr="000D2948">
              <w:rPr>
                <w:rFonts w:ascii="Arial" w:hAnsi="Arial" w:cs="Arial"/>
                <w:i/>
                <w:iCs/>
                <w:sz w:val="22"/>
                <w:szCs w:val="22"/>
              </w:rPr>
              <w:t>equivalent or better materials and components to meet or exceed current specifications stated within this Bid Solicitation.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”</w:t>
            </w:r>
          </w:p>
        </w:tc>
      </w:tr>
    </w:tbl>
    <w:p w14:paraId="57E6560E" w14:textId="77777777" w:rsidR="002F5EBF" w:rsidRDefault="002F5EBF">
      <w:pPr>
        <w:rPr>
          <w:rFonts w:ascii="Arial" w:hAnsi="Arial" w:cs="Arial"/>
          <w:b/>
          <w:sz w:val="22"/>
          <w:szCs w:val="22"/>
        </w:rPr>
      </w:pPr>
    </w:p>
    <w:sectPr w:rsidR="002F5EB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B60658" w:rsidRDefault="00B60658">
      <w:r>
        <w:separator/>
      </w:r>
    </w:p>
  </w:endnote>
  <w:endnote w:type="continuationSeparator" w:id="0">
    <w:p w14:paraId="03C6B4AF" w14:textId="77777777" w:rsidR="00B60658" w:rsidRDefault="00B6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D905B54" w:rsidR="00B60658" w:rsidRDefault="00B606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6D0B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03C6B4B1" w14:textId="77777777" w:rsidR="00B60658" w:rsidRDefault="00B606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B60658" w:rsidRDefault="00B6065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B60658" w:rsidRPr="003048CF" w:rsidRDefault="00B60658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B60658" w:rsidRPr="003048CF" w:rsidRDefault="00B60658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B60658" w:rsidRDefault="00B60658">
      <w:r>
        <w:separator/>
      </w:r>
    </w:p>
  </w:footnote>
  <w:footnote w:type="continuationSeparator" w:id="0">
    <w:p w14:paraId="03C6B4AD" w14:textId="77777777" w:rsidR="00B60658" w:rsidRDefault="00B60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B60658" w14:paraId="0F26F833" w14:textId="77777777" w:rsidTr="00F75DCF">
      <w:trPr>
        <w:trHeight w:val="1080"/>
        <w:jc w:val="center"/>
      </w:trPr>
      <w:tc>
        <w:tcPr>
          <w:tcW w:w="2880" w:type="dxa"/>
        </w:tcPr>
        <w:p w14:paraId="3BD5B027" w14:textId="77777777" w:rsidR="00B60658" w:rsidRDefault="00B60658" w:rsidP="00E242AB"/>
      </w:tc>
      <w:tc>
        <w:tcPr>
          <w:tcW w:w="5760" w:type="dxa"/>
          <w:vAlign w:val="center"/>
        </w:tcPr>
        <w:p w14:paraId="0FD38982" w14:textId="77777777" w:rsidR="00B60658" w:rsidRDefault="00B60658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B60658" w:rsidRDefault="00B60658" w:rsidP="00E242AB"/>
      </w:tc>
    </w:tr>
    <w:tr w:rsidR="00B60658" w14:paraId="1D957A5A" w14:textId="77777777" w:rsidTr="00F75DCF">
      <w:trPr>
        <w:trHeight w:val="893"/>
        <w:jc w:val="center"/>
      </w:trPr>
      <w:tc>
        <w:tcPr>
          <w:tcW w:w="2880" w:type="dxa"/>
          <w:vAlign w:val="bottom"/>
        </w:tcPr>
        <w:p w14:paraId="650C8355" w14:textId="2B6165D4" w:rsidR="00B60658" w:rsidRPr="00DE79FE" w:rsidRDefault="00A25581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mikie</w:t>
          </w:r>
          <w:proofErr w:type="spellEnd"/>
          <w:r>
            <w:rPr>
              <w:smallCaps/>
              <w:color w:val="000080"/>
            </w:rPr>
            <w:t xml:space="preserve"> </w:t>
          </w:r>
          <w:proofErr w:type="spellStart"/>
          <w:r>
            <w:rPr>
              <w:smallCaps/>
              <w:color w:val="000080"/>
            </w:rPr>
            <w:t>sherrill</w:t>
          </w:r>
          <w:proofErr w:type="spellEnd"/>
        </w:p>
        <w:p w14:paraId="2C1746AC" w14:textId="77777777" w:rsidR="00B60658" w:rsidRPr="006359DD" w:rsidRDefault="00B60658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B60658" w:rsidRPr="00952B78" w:rsidRDefault="00B6065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B60658" w:rsidRPr="00CD2155" w:rsidRDefault="00B6065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B60658" w:rsidRPr="00CD2155" w:rsidRDefault="00B60658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B60658" w:rsidRPr="00CD2155" w:rsidRDefault="00B6065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B60658" w:rsidRPr="00CD2155" w:rsidRDefault="00B6065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B60658" w:rsidRPr="00CD2155" w:rsidRDefault="00B6065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B60658" w:rsidRPr="006359DD" w:rsidRDefault="00B60658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1583A718" w:rsidR="00B60658" w:rsidRPr="006359DD" w:rsidRDefault="00A25581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aaron</w:t>
          </w:r>
          <w:proofErr w:type="spellEnd"/>
          <w:r>
            <w:rPr>
              <w:smallCaps/>
              <w:color w:val="000080"/>
            </w:rPr>
            <w:t xml:space="preserve"> binder</w:t>
          </w:r>
        </w:p>
        <w:p w14:paraId="5665E1D5" w14:textId="2CBD8897" w:rsidR="00B60658" w:rsidRPr="006359DD" w:rsidRDefault="00B60658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B60658" w14:paraId="4315D963" w14:textId="77777777" w:rsidTr="00F75DCF">
      <w:trPr>
        <w:trHeight w:val="892"/>
        <w:jc w:val="center"/>
      </w:trPr>
      <w:tc>
        <w:tcPr>
          <w:tcW w:w="2880" w:type="dxa"/>
          <w:vAlign w:val="bottom"/>
        </w:tcPr>
        <w:p w14:paraId="7F60A439" w14:textId="46BC2C67" w:rsidR="00B60658" w:rsidRDefault="00A25581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dr. dale g. </w:t>
          </w:r>
          <w:proofErr w:type="spellStart"/>
          <w:r>
            <w:rPr>
              <w:smallCaps/>
              <w:color w:val="000080"/>
            </w:rPr>
            <w:t>caldwell</w:t>
          </w:r>
          <w:proofErr w:type="spellEnd"/>
        </w:p>
        <w:p w14:paraId="7641B452" w14:textId="39892401" w:rsidR="00B60658" w:rsidRPr="006359DD" w:rsidRDefault="00B60658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B60658" w:rsidRPr="006359DD" w:rsidRDefault="00B6065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B60658" w:rsidRDefault="00B6065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B60658" w:rsidRPr="006359DD" w:rsidRDefault="00B60658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B60658" w14:paraId="15BC600F" w14:textId="77777777" w:rsidTr="00F75DCF">
      <w:trPr>
        <w:jc w:val="center"/>
      </w:trPr>
      <w:tc>
        <w:tcPr>
          <w:tcW w:w="2880" w:type="dxa"/>
        </w:tcPr>
        <w:p w14:paraId="38418747" w14:textId="77777777" w:rsidR="00B60658" w:rsidRPr="006359DD" w:rsidRDefault="00B60658" w:rsidP="00E242AB"/>
      </w:tc>
      <w:tc>
        <w:tcPr>
          <w:tcW w:w="5760" w:type="dxa"/>
        </w:tcPr>
        <w:p w14:paraId="44EF803D" w14:textId="77777777" w:rsidR="00B60658" w:rsidRPr="00CD2155" w:rsidRDefault="00B6065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B60658" w:rsidRPr="006359DD" w:rsidRDefault="00B6065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B60658" w:rsidRPr="006359DD" w:rsidRDefault="00B60658" w:rsidP="00E242AB"/>
      </w:tc>
    </w:tr>
  </w:tbl>
  <w:p w14:paraId="03C6B4BB" w14:textId="017E7320" w:rsidR="00B60658" w:rsidRDefault="00B60658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34FA5"/>
    <w:multiLevelType w:val="hybridMultilevel"/>
    <w:tmpl w:val="48A20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465"/>
    <w:multiLevelType w:val="hybridMultilevel"/>
    <w:tmpl w:val="2E8034BE"/>
    <w:lvl w:ilvl="0" w:tplc="1C8217EC">
      <w:start w:val="4"/>
      <w:numFmt w:val="upperLetter"/>
      <w:lvlText w:val="%1."/>
      <w:lvlJc w:val="left"/>
      <w:pPr>
        <w:ind w:left="1080" w:hanging="360"/>
      </w:pPr>
      <w:rPr>
        <w:rFonts w:asciiTheme="minorHAnsi" w:eastAsia="MS Mincho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BD4340"/>
    <w:multiLevelType w:val="hybridMultilevel"/>
    <w:tmpl w:val="AC78EA34"/>
    <w:lvl w:ilvl="0" w:tplc="09683780">
      <w:start w:val="1"/>
      <w:numFmt w:val="low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48D13F80"/>
    <w:multiLevelType w:val="multilevel"/>
    <w:tmpl w:val="A1CA6ED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F4ACB"/>
    <w:multiLevelType w:val="hybridMultilevel"/>
    <w:tmpl w:val="26A8858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E708D"/>
    <w:multiLevelType w:val="hybridMultilevel"/>
    <w:tmpl w:val="74A8CD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450BC7"/>
    <w:multiLevelType w:val="hybridMultilevel"/>
    <w:tmpl w:val="26A8858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48561">
    <w:abstractNumId w:val="0"/>
  </w:num>
  <w:num w:numId="2" w16cid:durableId="941648763">
    <w:abstractNumId w:val="1"/>
  </w:num>
  <w:num w:numId="3" w16cid:durableId="985624061">
    <w:abstractNumId w:val="3"/>
  </w:num>
  <w:num w:numId="4" w16cid:durableId="352387970">
    <w:abstractNumId w:val="7"/>
  </w:num>
  <w:num w:numId="5" w16cid:durableId="584849183">
    <w:abstractNumId w:val="5"/>
  </w:num>
  <w:num w:numId="6" w16cid:durableId="81339283">
    <w:abstractNumId w:val="4"/>
  </w:num>
  <w:num w:numId="7" w16cid:durableId="1308389583">
    <w:abstractNumId w:val="6"/>
  </w:num>
  <w:num w:numId="8" w16cid:durableId="713383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10E1"/>
    <w:rsid w:val="000032B8"/>
    <w:rsid w:val="00003791"/>
    <w:rsid w:val="000132F6"/>
    <w:rsid w:val="000178AC"/>
    <w:rsid w:val="00017E0E"/>
    <w:rsid w:val="00023D03"/>
    <w:rsid w:val="000333EF"/>
    <w:rsid w:val="00033490"/>
    <w:rsid w:val="00035A7F"/>
    <w:rsid w:val="00040FE5"/>
    <w:rsid w:val="00041647"/>
    <w:rsid w:val="00043D2A"/>
    <w:rsid w:val="0004455E"/>
    <w:rsid w:val="00047D91"/>
    <w:rsid w:val="000513A2"/>
    <w:rsid w:val="00052193"/>
    <w:rsid w:val="000523DB"/>
    <w:rsid w:val="00052433"/>
    <w:rsid w:val="000555F2"/>
    <w:rsid w:val="00057362"/>
    <w:rsid w:val="000574A0"/>
    <w:rsid w:val="0006149B"/>
    <w:rsid w:val="00066B8F"/>
    <w:rsid w:val="00073F92"/>
    <w:rsid w:val="00076E71"/>
    <w:rsid w:val="00080562"/>
    <w:rsid w:val="00087AC7"/>
    <w:rsid w:val="00090439"/>
    <w:rsid w:val="00092667"/>
    <w:rsid w:val="000B4E47"/>
    <w:rsid w:val="000B741A"/>
    <w:rsid w:val="000C2139"/>
    <w:rsid w:val="000C3964"/>
    <w:rsid w:val="000C4132"/>
    <w:rsid w:val="000C7991"/>
    <w:rsid w:val="000D0811"/>
    <w:rsid w:val="000D2948"/>
    <w:rsid w:val="000D3B02"/>
    <w:rsid w:val="000D40EA"/>
    <w:rsid w:val="000D7136"/>
    <w:rsid w:val="000E5B4A"/>
    <w:rsid w:val="000E6C98"/>
    <w:rsid w:val="000F05C4"/>
    <w:rsid w:val="000F21AF"/>
    <w:rsid w:val="000F227D"/>
    <w:rsid w:val="001036B6"/>
    <w:rsid w:val="00104DB5"/>
    <w:rsid w:val="00110CD1"/>
    <w:rsid w:val="001130EC"/>
    <w:rsid w:val="00121A00"/>
    <w:rsid w:val="001236A1"/>
    <w:rsid w:val="001258E0"/>
    <w:rsid w:val="001265C6"/>
    <w:rsid w:val="001276DA"/>
    <w:rsid w:val="00133EEC"/>
    <w:rsid w:val="0014320A"/>
    <w:rsid w:val="00144D0A"/>
    <w:rsid w:val="00160E56"/>
    <w:rsid w:val="00162E89"/>
    <w:rsid w:val="00166CCC"/>
    <w:rsid w:val="001710F5"/>
    <w:rsid w:val="00173F39"/>
    <w:rsid w:val="00175C17"/>
    <w:rsid w:val="00191881"/>
    <w:rsid w:val="00194DDF"/>
    <w:rsid w:val="0019520A"/>
    <w:rsid w:val="00195873"/>
    <w:rsid w:val="001A162D"/>
    <w:rsid w:val="001A5BA2"/>
    <w:rsid w:val="001A6CBA"/>
    <w:rsid w:val="001D1ABC"/>
    <w:rsid w:val="001E13A3"/>
    <w:rsid w:val="001E13B0"/>
    <w:rsid w:val="001E1AB4"/>
    <w:rsid w:val="001E4B25"/>
    <w:rsid w:val="001E6AA7"/>
    <w:rsid w:val="001F34F3"/>
    <w:rsid w:val="001F3BFC"/>
    <w:rsid w:val="001F59F1"/>
    <w:rsid w:val="001F6BB5"/>
    <w:rsid w:val="0020175D"/>
    <w:rsid w:val="00202E08"/>
    <w:rsid w:val="00202F19"/>
    <w:rsid w:val="00203115"/>
    <w:rsid w:val="0020332C"/>
    <w:rsid w:val="0020339D"/>
    <w:rsid w:val="00206A8B"/>
    <w:rsid w:val="0022193E"/>
    <w:rsid w:val="00233438"/>
    <w:rsid w:val="002372E0"/>
    <w:rsid w:val="002406C6"/>
    <w:rsid w:val="00240B46"/>
    <w:rsid w:val="002420F8"/>
    <w:rsid w:val="00242520"/>
    <w:rsid w:val="00245AFE"/>
    <w:rsid w:val="00250D8A"/>
    <w:rsid w:val="00255ACF"/>
    <w:rsid w:val="002565B8"/>
    <w:rsid w:val="00257D6E"/>
    <w:rsid w:val="00260851"/>
    <w:rsid w:val="00265561"/>
    <w:rsid w:val="00271544"/>
    <w:rsid w:val="002745C5"/>
    <w:rsid w:val="00276DC6"/>
    <w:rsid w:val="00282D4F"/>
    <w:rsid w:val="002847AA"/>
    <w:rsid w:val="00285461"/>
    <w:rsid w:val="00285BF3"/>
    <w:rsid w:val="00285FE8"/>
    <w:rsid w:val="002922A1"/>
    <w:rsid w:val="00292567"/>
    <w:rsid w:val="002942DA"/>
    <w:rsid w:val="002957F4"/>
    <w:rsid w:val="00296E5E"/>
    <w:rsid w:val="002A7E8D"/>
    <w:rsid w:val="002B2863"/>
    <w:rsid w:val="002B6D13"/>
    <w:rsid w:val="002C0F78"/>
    <w:rsid w:val="002C1484"/>
    <w:rsid w:val="002C15C2"/>
    <w:rsid w:val="002C5191"/>
    <w:rsid w:val="002C54B7"/>
    <w:rsid w:val="002D5909"/>
    <w:rsid w:val="002D724B"/>
    <w:rsid w:val="002E3AA5"/>
    <w:rsid w:val="002F0709"/>
    <w:rsid w:val="002F1449"/>
    <w:rsid w:val="002F5EBF"/>
    <w:rsid w:val="002F62C2"/>
    <w:rsid w:val="002F7A71"/>
    <w:rsid w:val="003006E9"/>
    <w:rsid w:val="00300FD8"/>
    <w:rsid w:val="003048CF"/>
    <w:rsid w:val="00305B6D"/>
    <w:rsid w:val="003069D9"/>
    <w:rsid w:val="00312D7D"/>
    <w:rsid w:val="003143BF"/>
    <w:rsid w:val="00314617"/>
    <w:rsid w:val="00316CEF"/>
    <w:rsid w:val="0032139D"/>
    <w:rsid w:val="00322697"/>
    <w:rsid w:val="00326DC4"/>
    <w:rsid w:val="0032707C"/>
    <w:rsid w:val="003345DB"/>
    <w:rsid w:val="00335A23"/>
    <w:rsid w:val="00341E9D"/>
    <w:rsid w:val="0034222F"/>
    <w:rsid w:val="00351948"/>
    <w:rsid w:val="00353540"/>
    <w:rsid w:val="0035428D"/>
    <w:rsid w:val="00354413"/>
    <w:rsid w:val="0035456B"/>
    <w:rsid w:val="00356DFD"/>
    <w:rsid w:val="00362AF2"/>
    <w:rsid w:val="00364A22"/>
    <w:rsid w:val="003668FA"/>
    <w:rsid w:val="00366E4C"/>
    <w:rsid w:val="00367E89"/>
    <w:rsid w:val="00372C16"/>
    <w:rsid w:val="00375009"/>
    <w:rsid w:val="00375E0A"/>
    <w:rsid w:val="0037646A"/>
    <w:rsid w:val="003908F5"/>
    <w:rsid w:val="00391DE8"/>
    <w:rsid w:val="0039648D"/>
    <w:rsid w:val="003A76EC"/>
    <w:rsid w:val="003B0F7B"/>
    <w:rsid w:val="003B1D63"/>
    <w:rsid w:val="003B29FD"/>
    <w:rsid w:val="003C4609"/>
    <w:rsid w:val="003C72DB"/>
    <w:rsid w:val="003C7642"/>
    <w:rsid w:val="003D02FC"/>
    <w:rsid w:val="003D61C4"/>
    <w:rsid w:val="003D747D"/>
    <w:rsid w:val="003D75A1"/>
    <w:rsid w:val="003E6ED2"/>
    <w:rsid w:val="003E72D2"/>
    <w:rsid w:val="003F22FD"/>
    <w:rsid w:val="003F26FF"/>
    <w:rsid w:val="003F2A90"/>
    <w:rsid w:val="003F2CBE"/>
    <w:rsid w:val="003F3675"/>
    <w:rsid w:val="003F7837"/>
    <w:rsid w:val="00400F33"/>
    <w:rsid w:val="00411403"/>
    <w:rsid w:val="0041152F"/>
    <w:rsid w:val="004161F8"/>
    <w:rsid w:val="00417A2E"/>
    <w:rsid w:val="00420983"/>
    <w:rsid w:val="00427BAF"/>
    <w:rsid w:val="004315E8"/>
    <w:rsid w:val="004355EF"/>
    <w:rsid w:val="0043667E"/>
    <w:rsid w:val="00436923"/>
    <w:rsid w:val="00436D34"/>
    <w:rsid w:val="00437030"/>
    <w:rsid w:val="00444B6A"/>
    <w:rsid w:val="00446F52"/>
    <w:rsid w:val="004510C2"/>
    <w:rsid w:val="00467434"/>
    <w:rsid w:val="00471FC7"/>
    <w:rsid w:val="004745C8"/>
    <w:rsid w:val="00476106"/>
    <w:rsid w:val="004816A0"/>
    <w:rsid w:val="00490B0F"/>
    <w:rsid w:val="0049140C"/>
    <w:rsid w:val="0049259E"/>
    <w:rsid w:val="00493213"/>
    <w:rsid w:val="00493A17"/>
    <w:rsid w:val="0049512E"/>
    <w:rsid w:val="00497638"/>
    <w:rsid w:val="004A0576"/>
    <w:rsid w:val="004A0C06"/>
    <w:rsid w:val="004A121D"/>
    <w:rsid w:val="004A1B15"/>
    <w:rsid w:val="004A2048"/>
    <w:rsid w:val="004A32C7"/>
    <w:rsid w:val="004A3AB2"/>
    <w:rsid w:val="004A7DA7"/>
    <w:rsid w:val="004B78CF"/>
    <w:rsid w:val="004C13A5"/>
    <w:rsid w:val="004C17DD"/>
    <w:rsid w:val="004C36FD"/>
    <w:rsid w:val="004C417C"/>
    <w:rsid w:val="004C619E"/>
    <w:rsid w:val="004D0CF3"/>
    <w:rsid w:val="004D39D7"/>
    <w:rsid w:val="004D60A0"/>
    <w:rsid w:val="004D6522"/>
    <w:rsid w:val="004E32C5"/>
    <w:rsid w:val="004E3BD3"/>
    <w:rsid w:val="004E51B7"/>
    <w:rsid w:val="004E725B"/>
    <w:rsid w:val="004F0DBC"/>
    <w:rsid w:val="004F3C89"/>
    <w:rsid w:val="004F542C"/>
    <w:rsid w:val="00502120"/>
    <w:rsid w:val="005122DE"/>
    <w:rsid w:val="00512CAB"/>
    <w:rsid w:val="005175DC"/>
    <w:rsid w:val="005177E0"/>
    <w:rsid w:val="00522961"/>
    <w:rsid w:val="005230E1"/>
    <w:rsid w:val="005259FE"/>
    <w:rsid w:val="00526C75"/>
    <w:rsid w:val="005271D3"/>
    <w:rsid w:val="00532D0D"/>
    <w:rsid w:val="0053372D"/>
    <w:rsid w:val="00546014"/>
    <w:rsid w:val="00547418"/>
    <w:rsid w:val="0054794A"/>
    <w:rsid w:val="00551ACB"/>
    <w:rsid w:val="00560578"/>
    <w:rsid w:val="005619F1"/>
    <w:rsid w:val="005654E0"/>
    <w:rsid w:val="00565B5B"/>
    <w:rsid w:val="005663AD"/>
    <w:rsid w:val="00567F16"/>
    <w:rsid w:val="00572F24"/>
    <w:rsid w:val="00573401"/>
    <w:rsid w:val="0057365A"/>
    <w:rsid w:val="005748C4"/>
    <w:rsid w:val="005757D3"/>
    <w:rsid w:val="00576520"/>
    <w:rsid w:val="0058187A"/>
    <w:rsid w:val="005840EA"/>
    <w:rsid w:val="0058635F"/>
    <w:rsid w:val="00592A6D"/>
    <w:rsid w:val="0059418C"/>
    <w:rsid w:val="00596A1B"/>
    <w:rsid w:val="005A7A2F"/>
    <w:rsid w:val="005B131D"/>
    <w:rsid w:val="005B2626"/>
    <w:rsid w:val="005B2F6E"/>
    <w:rsid w:val="005B7B28"/>
    <w:rsid w:val="005C49C1"/>
    <w:rsid w:val="005C6739"/>
    <w:rsid w:val="005C6C9F"/>
    <w:rsid w:val="005C7CB5"/>
    <w:rsid w:val="005D0A32"/>
    <w:rsid w:val="005D1210"/>
    <w:rsid w:val="005D1FD3"/>
    <w:rsid w:val="005D539E"/>
    <w:rsid w:val="005D5F8B"/>
    <w:rsid w:val="005E3AEA"/>
    <w:rsid w:val="005E7D9D"/>
    <w:rsid w:val="005F3A74"/>
    <w:rsid w:val="005F6EE1"/>
    <w:rsid w:val="00600A7A"/>
    <w:rsid w:val="0060239C"/>
    <w:rsid w:val="00603ADA"/>
    <w:rsid w:val="00607469"/>
    <w:rsid w:val="00610AAA"/>
    <w:rsid w:val="00610ADE"/>
    <w:rsid w:val="00611AAF"/>
    <w:rsid w:val="006155B7"/>
    <w:rsid w:val="00616FA7"/>
    <w:rsid w:val="0061726E"/>
    <w:rsid w:val="00620F3E"/>
    <w:rsid w:val="0062771F"/>
    <w:rsid w:val="0063428F"/>
    <w:rsid w:val="00635083"/>
    <w:rsid w:val="006350E4"/>
    <w:rsid w:val="00636020"/>
    <w:rsid w:val="006404DF"/>
    <w:rsid w:val="00646784"/>
    <w:rsid w:val="00652E4C"/>
    <w:rsid w:val="00665179"/>
    <w:rsid w:val="00666BC1"/>
    <w:rsid w:val="00666CE1"/>
    <w:rsid w:val="00666F9A"/>
    <w:rsid w:val="00670FCB"/>
    <w:rsid w:val="00680629"/>
    <w:rsid w:val="00681981"/>
    <w:rsid w:val="006848B7"/>
    <w:rsid w:val="00690A6E"/>
    <w:rsid w:val="006A2D4D"/>
    <w:rsid w:val="006A3DE5"/>
    <w:rsid w:val="006A6A49"/>
    <w:rsid w:val="006B0B2E"/>
    <w:rsid w:val="006B3833"/>
    <w:rsid w:val="006C27F6"/>
    <w:rsid w:val="006C37AB"/>
    <w:rsid w:val="006C5427"/>
    <w:rsid w:val="006D031D"/>
    <w:rsid w:val="006D0FE1"/>
    <w:rsid w:val="006D289F"/>
    <w:rsid w:val="006D2967"/>
    <w:rsid w:val="006D688C"/>
    <w:rsid w:val="006D6EE7"/>
    <w:rsid w:val="006E0073"/>
    <w:rsid w:val="006E08A8"/>
    <w:rsid w:val="006E452A"/>
    <w:rsid w:val="006E5BCA"/>
    <w:rsid w:val="006E6FF8"/>
    <w:rsid w:val="006E7F29"/>
    <w:rsid w:val="006F00E6"/>
    <w:rsid w:val="006F37FA"/>
    <w:rsid w:val="006F55CC"/>
    <w:rsid w:val="006F56A7"/>
    <w:rsid w:val="006F6955"/>
    <w:rsid w:val="007007C3"/>
    <w:rsid w:val="00700B41"/>
    <w:rsid w:val="00700B6B"/>
    <w:rsid w:val="007015B0"/>
    <w:rsid w:val="00704FB9"/>
    <w:rsid w:val="0071271D"/>
    <w:rsid w:val="0071384F"/>
    <w:rsid w:val="0071638E"/>
    <w:rsid w:val="00720A90"/>
    <w:rsid w:val="00721BC8"/>
    <w:rsid w:val="00721CBB"/>
    <w:rsid w:val="0072316D"/>
    <w:rsid w:val="0072354A"/>
    <w:rsid w:val="00724A04"/>
    <w:rsid w:val="00737496"/>
    <w:rsid w:val="00740091"/>
    <w:rsid w:val="007413B5"/>
    <w:rsid w:val="0075151D"/>
    <w:rsid w:val="00754F86"/>
    <w:rsid w:val="00756A94"/>
    <w:rsid w:val="007600AC"/>
    <w:rsid w:val="00760310"/>
    <w:rsid w:val="00763F46"/>
    <w:rsid w:val="00763FB4"/>
    <w:rsid w:val="007677A8"/>
    <w:rsid w:val="007711E3"/>
    <w:rsid w:val="00776521"/>
    <w:rsid w:val="0077668B"/>
    <w:rsid w:val="00776D84"/>
    <w:rsid w:val="00780679"/>
    <w:rsid w:val="007807C3"/>
    <w:rsid w:val="007826CD"/>
    <w:rsid w:val="00785AFC"/>
    <w:rsid w:val="007924DE"/>
    <w:rsid w:val="0079378F"/>
    <w:rsid w:val="00793C42"/>
    <w:rsid w:val="007A173B"/>
    <w:rsid w:val="007A5014"/>
    <w:rsid w:val="007A5F35"/>
    <w:rsid w:val="007A62B8"/>
    <w:rsid w:val="007B01D6"/>
    <w:rsid w:val="007B3B3D"/>
    <w:rsid w:val="007B4B4A"/>
    <w:rsid w:val="007C06FF"/>
    <w:rsid w:val="007C2585"/>
    <w:rsid w:val="007C31B3"/>
    <w:rsid w:val="007C3B8D"/>
    <w:rsid w:val="007C56C0"/>
    <w:rsid w:val="007D1D98"/>
    <w:rsid w:val="007D29E3"/>
    <w:rsid w:val="007D2D6E"/>
    <w:rsid w:val="007E089A"/>
    <w:rsid w:val="007E2B70"/>
    <w:rsid w:val="007E2D30"/>
    <w:rsid w:val="007E56C8"/>
    <w:rsid w:val="007E5DFC"/>
    <w:rsid w:val="007F3591"/>
    <w:rsid w:val="008049AC"/>
    <w:rsid w:val="00804A53"/>
    <w:rsid w:val="008062EE"/>
    <w:rsid w:val="00812B4C"/>
    <w:rsid w:val="008137DB"/>
    <w:rsid w:val="00815E39"/>
    <w:rsid w:val="008169DE"/>
    <w:rsid w:val="00816EA4"/>
    <w:rsid w:val="0081785C"/>
    <w:rsid w:val="0082019A"/>
    <w:rsid w:val="008206CC"/>
    <w:rsid w:val="0082073B"/>
    <w:rsid w:val="00824BA3"/>
    <w:rsid w:val="00826A66"/>
    <w:rsid w:val="0085219F"/>
    <w:rsid w:val="00854F50"/>
    <w:rsid w:val="00861068"/>
    <w:rsid w:val="008619A0"/>
    <w:rsid w:val="00862E8A"/>
    <w:rsid w:val="008712AB"/>
    <w:rsid w:val="00873AB9"/>
    <w:rsid w:val="0087571C"/>
    <w:rsid w:val="008823CD"/>
    <w:rsid w:val="00883737"/>
    <w:rsid w:val="00884C9E"/>
    <w:rsid w:val="008851CB"/>
    <w:rsid w:val="008918DF"/>
    <w:rsid w:val="008A641F"/>
    <w:rsid w:val="008B0193"/>
    <w:rsid w:val="008B1C25"/>
    <w:rsid w:val="008B67FE"/>
    <w:rsid w:val="008C0C64"/>
    <w:rsid w:val="008C1964"/>
    <w:rsid w:val="008C6EF8"/>
    <w:rsid w:val="008D3A86"/>
    <w:rsid w:val="008D496E"/>
    <w:rsid w:val="008D4BD8"/>
    <w:rsid w:val="008E50C7"/>
    <w:rsid w:val="008E6651"/>
    <w:rsid w:val="008F0B6D"/>
    <w:rsid w:val="008F75E9"/>
    <w:rsid w:val="009074D8"/>
    <w:rsid w:val="0090786F"/>
    <w:rsid w:val="0091092B"/>
    <w:rsid w:val="00910D33"/>
    <w:rsid w:val="00911192"/>
    <w:rsid w:val="00911975"/>
    <w:rsid w:val="00916149"/>
    <w:rsid w:val="00917A01"/>
    <w:rsid w:val="009225CB"/>
    <w:rsid w:val="00922819"/>
    <w:rsid w:val="00923970"/>
    <w:rsid w:val="00932CDA"/>
    <w:rsid w:val="00933856"/>
    <w:rsid w:val="00933B89"/>
    <w:rsid w:val="00934725"/>
    <w:rsid w:val="00936223"/>
    <w:rsid w:val="0095419D"/>
    <w:rsid w:val="00954320"/>
    <w:rsid w:val="00954529"/>
    <w:rsid w:val="009637EA"/>
    <w:rsid w:val="00963B9C"/>
    <w:rsid w:val="00965245"/>
    <w:rsid w:val="009671E2"/>
    <w:rsid w:val="009718D3"/>
    <w:rsid w:val="00972B6A"/>
    <w:rsid w:val="00975E88"/>
    <w:rsid w:val="00980AC4"/>
    <w:rsid w:val="00984227"/>
    <w:rsid w:val="00987933"/>
    <w:rsid w:val="00987AF6"/>
    <w:rsid w:val="00990CED"/>
    <w:rsid w:val="00993884"/>
    <w:rsid w:val="00993BA1"/>
    <w:rsid w:val="009A12DD"/>
    <w:rsid w:val="009A62DD"/>
    <w:rsid w:val="009B5EEC"/>
    <w:rsid w:val="009B63E6"/>
    <w:rsid w:val="009B6CDD"/>
    <w:rsid w:val="009C0858"/>
    <w:rsid w:val="009C4E02"/>
    <w:rsid w:val="009C76AA"/>
    <w:rsid w:val="009D1257"/>
    <w:rsid w:val="009D198D"/>
    <w:rsid w:val="009D2175"/>
    <w:rsid w:val="009D4D05"/>
    <w:rsid w:val="009D676C"/>
    <w:rsid w:val="009E55E2"/>
    <w:rsid w:val="009F1316"/>
    <w:rsid w:val="009F2CB9"/>
    <w:rsid w:val="009F4EB6"/>
    <w:rsid w:val="009F527D"/>
    <w:rsid w:val="00A00DD2"/>
    <w:rsid w:val="00A0222F"/>
    <w:rsid w:val="00A02297"/>
    <w:rsid w:val="00A049DF"/>
    <w:rsid w:val="00A233DA"/>
    <w:rsid w:val="00A25581"/>
    <w:rsid w:val="00A255CB"/>
    <w:rsid w:val="00A267FA"/>
    <w:rsid w:val="00A30216"/>
    <w:rsid w:val="00A370E6"/>
    <w:rsid w:val="00A40774"/>
    <w:rsid w:val="00A4166D"/>
    <w:rsid w:val="00A42EDE"/>
    <w:rsid w:val="00A44DF7"/>
    <w:rsid w:val="00A47EFB"/>
    <w:rsid w:val="00A51E71"/>
    <w:rsid w:val="00A5270E"/>
    <w:rsid w:val="00A527F9"/>
    <w:rsid w:val="00A53956"/>
    <w:rsid w:val="00A54C9D"/>
    <w:rsid w:val="00A6113F"/>
    <w:rsid w:val="00A612F1"/>
    <w:rsid w:val="00A63FBB"/>
    <w:rsid w:val="00A677F3"/>
    <w:rsid w:val="00A75D32"/>
    <w:rsid w:val="00A767C7"/>
    <w:rsid w:val="00A8091E"/>
    <w:rsid w:val="00A80EE7"/>
    <w:rsid w:val="00A81C16"/>
    <w:rsid w:val="00A838F7"/>
    <w:rsid w:val="00A84B37"/>
    <w:rsid w:val="00A8549A"/>
    <w:rsid w:val="00AA2C37"/>
    <w:rsid w:val="00AA3920"/>
    <w:rsid w:val="00AB2DCB"/>
    <w:rsid w:val="00AB381C"/>
    <w:rsid w:val="00AB6105"/>
    <w:rsid w:val="00AB6D0B"/>
    <w:rsid w:val="00AB72B8"/>
    <w:rsid w:val="00AC609F"/>
    <w:rsid w:val="00AC6FF3"/>
    <w:rsid w:val="00AC7BCE"/>
    <w:rsid w:val="00AD05E5"/>
    <w:rsid w:val="00AD1000"/>
    <w:rsid w:val="00AD3D3C"/>
    <w:rsid w:val="00AD3D8C"/>
    <w:rsid w:val="00AD6A8A"/>
    <w:rsid w:val="00AD75DE"/>
    <w:rsid w:val="00B1392F"/>
    <w:rsid w:val="00B1462E"/>
    <w:rsid w:val="00B251E3"/>
    <w:rsid w:val="00B2669F"/>
    <w:rsid w:val="00B31C53"/>
    <w:rsid w:val="00B3763D"/>
    <w:rsid w:val="00B41362"/>
    <w:rsid w:val="00B42616"/>
    <w:rsid w:val="00B432C3"/>
    <w:rsid w:val="00B525A3"/>
    <w:rsid w:val="00B54579"/>
    <w:rsid w:val="00B555FD"/>
    <w:rsid w:val="00B55897"/>
    <w:rsid w:val="00B605A8"/>
    <w:rsid w:val="00B60658"/>
    <w:rsid w:val="00B664C5"/>
    <w:rsid w:val="00B70C54"/>
    <w:rsid w:val="00B7192C"/>
    <w:rsid w:val="00B81C91"/>
    <w:rsid w:val="00B842BD"/>
    <w:rsid w:val="00B87401"/>
    <w:rsid w:val="00B92AC8"/>
    <w:rsid w:val="00B9391C"/>
    <w:rsid w:val="00B94666"/>
    <w:rsid w:val="00BA1184"/>
    <w:rsid w:val="00BA1D3B"/>
    <w:rsid w:val="00BA6D94"/>
    <w:rsid w:val="00BB4AD0"/>
    <w:rsid w:val="00BC21C1"/>
    <w:rsid w:val="00BC2FC5"/>
    <w:rsid w:val="00BC4F10"/>
    <w:rsid w:val="00BC6B6A"/>
    <w:rsid w:val="00BC7C61"/>
    <w:rsid w:val="00BD378C"/>
    <w:rsid w:val="00BD693F"/>
    <w:rsid w:val="00BE3CE9"/>
    <w:rsid w:val="00BF2EB0"/>
    <w:rsid w:val="00BF5170"/>
    <w:rsid w:val="00BF6CC4"/>
    <w:rsid w:val="00BF7CF6"/>
    <w:rsid w:val="00C00268"/>
    <w:rsid w:val="00C021F8"/>
    <w:rsid w:val="00C02F74"/>
    <w:rsid w:val="00C06423"/>
    <w:rsid w:val="00C12204"/>
    <w:rsid w:val="00C12A48"/>
    <w:rsid w:val="00C16006"/>
    <w:rsid w:val="00C162F6"/>
    <w:rsid w:val="00C16A58"/>
    <w:rsid w:val="00C17ACA"/>
    <w:rsid w:val="00C24A5B"/>
    <w:rsid w:val="00C26A40"/>
    <w:rsid w:val="00C301EB"/>
    <w:rsid w:val="00C31D3D"/>
    <w:rsid w:val="00C340C9"/>
    <w:rsid w:val="00C34732"/>
    <w:rsid w:val="00C34B75"/>
    <w:rsid w:val="00C41CB6"/>
    <w:rsid w:val="00C42FCB"/>
    <w:rsid w:val="00C430BD"/>
    <w:rsid w:val="00C45666"/>
    <w:rsid w:val="00C45AB4"/>
    <w:rsid w:val="00C47852"/>
    <w:rsid w:val="00C52888"/>
    <w:rsid w:val="00C56198"/>
    <w:rsid w:val="00C5639F"/>
    <w:rsid w:val="00C564E7"/>
    <w:rsid w:val="00C60DC5"/>
    <w:rsid w:val="00C6166C"/>
    <w:rsid w:val="00C6176B"/>
    <w:rsid w:val="00C61AC1"/>
    <w:rsid w:val="00C74F81"/>
    <w:rsid w:val="00C83977"/>
    <w:rsid w:val="00CA4F29"/>
    <w:rsid w:val="00CA7DBC"/>
    <w:rsid w:val="00CB05DA"/>
    <w:rsid w:val="00CB2CBB"/>
    <w:rsid w:val="00CC08AB"/>
    <w:rsid w:val="00CC2CBB"/>
    <w:rsid w:val="00CD3314"/>
    <w:rsid w:val="00CE0FEB"/>
    <w:rsid w:val="00CE10B5"/>
    <w:rsid w:val="00CE1914"/>
    <w:rsid w:val="00CE2E79"/>
    <w:rsid w:val="00CE6B62"/>
    <w:rsid w:val="00CE7369"/>
    <w:rsid w:val="00CF3D21"/>
    <w:rsid w:val="00CF50FE"/>
    <w:rsid w:val="00D00E73"/>
    <w:rsid w:val="00D02F33"/>
    <w:rsid w:val="00D057E9"/>
    <w:rsid w:val="00D06AA0"/>
    <w:rsid w:val="00D12A6C"/>
    <w:rsid w:val="00D1763F"/>
    <w:rsid w:val="00D2037F"/>
    <w:rsid w:val="00D227E2"/>
    <w:rsid w:val="00D23D69"/>
    <w:rsid w:val="00D27761"/>
    <w:rsid w:val="00D33B5E"/>
    <w:rsid w:val="00D435A5"/>
    <w:rsid w:val="00D545F4"/>
    <w:rsid w:val="00D55DDC"/>
    <w:rsid w:val="00D568D1"/>
    <w:rsid w:val="00D6532E"/>
    <w:rsid w:val="00D66534"/>
    <w:rsid w:val="00D705AB"/>
    <w:rsid w:val="00D741BB"/>
    <w:rsid w:val="00D75306"/>
    <w:rsid w:val="00D753BA"/>
    <w:rsid w:val="00D75533"/>
    <w:rsid w:val="00D75A06"/>
    <w:rsid w:val="00D762B0"/>
    <w:rsid w:val="00D8199E"/>
    <w:rsid w:val="00D863F0"/>
    <w:rsid w:val="00D86718"/>
    <w:rsid w:val="00D879D3"/>
    <w:rsid w:val="00D90FAB"/>
    <w:rsid w:val="00D91263"/>
    <w:rsid w:val="00D91B32"/>
    <w:rsid w:val="00D935DA"/>
    <w:rsid w:val="00D968A8"/>
    <w:rsid w:val="00DA0165"/>
    <w:rsid w:val="00DA33D5"/>
    <w:rsid w:val="00DA49C7"/>
    <w:rsid w:val="00DB32B2"/>
    <w:rsid w:val="00DB7A85"/>
    <w:rsid w:val="00DC0958"/>
    <w:rsid w:val="00DC0A46"/>
    <w:rsid w:val="00DC72EC"/>
    <w:rsid w:val="00DD02F3"/>
    <w:rsid w:val="00DD5C5A"/>
    <w:rsid w:val="00DD6116"/>
    <w:rsid w:val="00DE4C35"/>
    <w:rsid w:val="00DF4E98"/>
    <w:rsid w:val="00E001C4"/>
    <w:rsid w:val="00E02D77"/>
    <w:rsid w:val="00E05910"/>
    <w:rsid w:val="00E065AD"/>
    <w:rsid w:val="00E1253F"/>
    <w:rsid w:val="00E129A7"/>
    <w:rsid w:val="00E14213"/>
    <w:rsid w:val="00E14372"/>
    <w:rsid w:val="00E14B7B"/>
    <w:rsid w:val="00E1539A"/>
    <w:rsid w:val="00E15672"/>
    <w:rsid w:val="00E178D7"/>
    <w:rsid w:val="00E17A73"/>
    <w:rsid w:val="00E214BA"/>
    <w:rsid w:val="00E2159B"/>
    <w:rsid w:val="00E219E0"/>
    <w:rsid w:val="00E242AB"/>
    <w:rsid w:val="00E303BF"/>
    <w:rsid w:val="00E3333E"/>
    <w:rsid w:val="00E35E58"/>
    <w:rsid w:val="00E45C75"/>
    <w:rsid w:val="00E4652C"/>
    <w:rsid w:val="00E52B5A"/>
    <w:rsid w:val="00E53161"/>
    <w:rsid w:val="00E53F53"/>
    <w:rsid w:val="00E548E2"/>
    <w:rsid w:val="00E61D3A"/>
    <w:rsid w:val="00E6315A"/>
    <w:rsid w:val="00E64C53"/>
    <w:rsid w:val="00E65022"/>
    <w:rsid w:val="00E652F1"/>
    <w:rsid w:val="00E67791"/>
    <w:rsid w:val="00E702D5"/>
    <w:rsid w:val="00E76F39"/>
    <w:rsid w:val="00E77EBC"/>
    <w:rsid w:val="00E807AD"/>
    <w:rsid w:val="00E82FB5"/>
    <w:rsid w:val="00E8374F"/>
    <w:rsid w:val="00E85CF1"/>
    <w:rsid w:val="00E90D91"/>
    <w:rsid w:val="00E918D4"/>
    <w:rsid w:val="00E92ADD"/>
    <w:rsid w:val="00E945C1"/>
    <w:rsid w:val="00E957F6"/>
    <w:rsid w:val="00E9721C"/>
    <w:rsid w:val="00E97321"/>
    <w:rsid w:val="00EA1219"/>
    <w:rsid w:val="00EA330C"/>
    <w:rsid w:val="00EA3BFD"/>
    <w:rsid w:val="00EA4B87"/>
    <w:rsid w:val="00EA6BC4"/>
    <w:rsid w:val="00EA7389"/>
    <w:rsid w:val="00EB3E79"/>
    <w:rsid w:val="00EB557F"/>
    <w:rsid w:val="00EB758D"/>
    <w:rsid w:val="00EC5F73"/>
    <w:rsid w:val="00ED3B68"/>
    <w:rsid w:val="00ED6995"/>
    <w:rsid w:val="00EE31B0"/>
    <w:rsid w:val="00EE714D"/>
    <w:rsid w:val="00EF2AFC"/>
    <w:rsid w:val="00EF44F9"/>
    <w:rsid w:val="00EF78F6"/>
    <w:rsid w:val="00EF7925"/>
    <w:rsid w:val="00EF7D4E"/>
    <w:rsid w:val="00F041BF"/>
    <w:rsid w:val="00F043D3"/>
    <w:rsid w:val="00F05D01"/>
    <w:rsid w:val="00F0737F"/>
    <w:rsid w:val="00F22A73"/>
    <w:rsid w:val="00F22FC7"/>
    <w:rsid w:val="00F3434F"/>
    <w:rsid w:val="00F34973"/>
    <w:rsid w:val="00F35175"/>
    <w:rsid w:val="00F401B4"/>
    <w:rsid w:val="00F40A08"/>
    <w:rsid w:val="00F47276"/>
    <w:rsid w:val="00F52B8E"/>
    <w:rsid w:val="00F52E4E"/>
    <w:rsid w:val="00F55385"/>
    <w:rsid w:val="00F56405"/>
    <w:rsid w:val="00F57ED2"/>
    <w:rsid w:val="00F6071D"/>
    <w:rsid w:val="00F61661"/>
    <w:rsid w:val="00F638ED"/>
    <w:rsid w:val="00F6667E"/>
    <w:rsid w:val="00F72589"/>
    <w:rsid w:val="00F75D2F"/>
    <w:rsid w:val="00F75DCF"/>
    <w:rsid w:val="00F75EFF"/>
    <w:rsid w:val="00F925C3"/>
    <w:rsid w:val="00FA0A5A"/>
    <w:rsid w:val="00FA1383"/>
    <w:rsid w:val="00FA17E1"/>
    <w:rsid w:val="00FA2973"/>
    <w:rsid w:val="00FA59AD"/>
    <w:rsid w:val="00FA7242"/>
    <w:rsid w:val="00FB2105"/>
    <w:rsid w:val="00FB2462"/>
    <w:rsid w:val="00FB4EAB"/>
    <w:rsid w:val="00FB5044"/>
    <w:rsid w:val="00FB6B05"/>
    <w:rsid w:val="00FC33DA"/>
    <w:rsid w:val="00FC529C"/>
    <w:rsid w:val="00FC59DD"/>
    <w:rsid w:val="00FC5DFD"/>
    <w:rsid w:val="00FD5D01"/>
    <w:rsid w:val="00FE277F"/>
    <w:rsid w:val="00FE5A5A"/>
    <w:rsid w:val="00FF316D"/>
    <w:rsid w:val="00FF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8206CC"/>
  </w:style>
  <w:style w:type="paragraph" w:customStyle="1" w:styleId="xmsonormal">
    <w:name w:val="x_msonormal"/>
    <w:basedOn w:val="Normal"/>
    <w:rsid w:val="000D7136"/>
    <w:rPr>
      <w:rFonts w:ascii="Aptos" w:eastAsiaTheme="minorHAnsi" w:hAnsi="Aptos" w:cs="Aptos"/>
      <w:sz w:val="24"/>
      <w:szCs w:val="24"/>
    </w:rPr>
  </w:style>
  <w:style w:type="character" w:styleId="Hyperlink">
    <w:name w:val="Hyperlink"/>
    <w:uiPriority w:val="99"/>
    <w:rsid w:val="002C5191"/>
    <w:rPr>
      <w:color w:val="0000FF"/>
      <w:u w:val="single"/>
    </w:rPr>
  </w:style>
  <w:style w:type="paragraph" w:styleId="BodyText3">
    <w:name w:val="Body Text 3"/>
    <w:basedOn w:val="BodyText2"/>
    <w:link w:val="BodyText3Char"/>
    <w:rsid w:val="003B0F7B"/>
    <w:pPr>
      <w:spacing w:after="0" w:line="259" w:lineRule="auto"/>
      <w:ind w:right="108"/>
    </w:pPr>
    <w:rPr>
      <w:rFonts w:ascii="Arial" w:eastAsia="MS Mincho" w:hAnsi="Arial"/>
      <w:szCs w:val="22"/>
    </w:rPr>
  </w:style>
  <w:style w:type="character" w:customStyle="1" w:styleId="BodyText3Char">
    <w:name w:val="Body Text 3 Char"/>
    <w:basedOn w:val="DefaultParagraphFont"/>
    <w:link w:val="BodyText3"/>
    <w:rsid w:val="003B0F7B"/>
    <w:rPr>
      <w:rFonts w:ascii="Arial" w:eastAsia="MS Mincho" w:hAnsi="Arial"/>
      <w:szCs w:val="22"/>
    </w:rPr>
  </w:style>
  <w:style w:type="paragraph" w:styleId="BodyText2">
    <w:name w:val="Body Text 2"/>
    <w:basedOn w:val="Normal"/>
    <w:link w:val="BodyText2Char"/>
    <w:semiHidden/>
    <w:unhideWhenUsed/>
    <w:rsid w:val="003B0F7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B0F7B"/>
  </w:style>
  <w:style w:type="paragraph" w:styleId="Revision">
    <w:name w:val="Revision"/>
    <w:hidden/>
    <w:uiPriority w:val="99"/>
    <w:semiHidden/>
    <w:rsid w:val="00C16A58"/>
  </w:style>
  <w:style w:type="character" w:styleId="IntenseEmphasis">
    <w:name w:val="Intense Emphasis"/>
    <w:basedOn w:val="DefaultParagraphFont"/>
    <w:uiPriority w:val="21"/>
    <w:qFormat/>
    <w:rsid w:val="00C16A58"/>
    <w:rPr>
      <w:b/>
      <w:bCs/>
      <w:i/>
      <w:iCs/>
      <w:color w:val="4F81BD" w:themeColor="accent1"/>
    </w:rPr>
  </w:style>
  <w:style w:type="character" w:customStyle="1" w:styleId="cf01">
    <w:name w:val="cf01"/>
    <w:basedOn w:val="DefaultParagraphFont"/>
    <w:rsid w:val="003B29F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d4e5d782-6a70-4577-82ee-b2c87f6aa0d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51C8F4F-4BB9-4885-A7FD-4EE89714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3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2026-04-15T19:55:00Z</dcterms:created>
  <dcterms:modified xsi:type="dcterms:W3CDTF">2026-04-15T19:55:00Z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