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FD1680A" w:rsidR="00364A22" w:rsidRPr="002420F8" w:rsidRDefault="00B927C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2</w:t>
      </w:r>
      <w:r w:rsidR="003622DF">
        <w:rPr>
          <w:rFonts w:ascii="Arial" w:hAnsi="Arial" w:cs="Arial"/>
          <w:b/>
          <w:sz w:val="20"/>
        </w:rPr>
        <w:t>3</w:t>
      </w:r>
      <w:r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B39803B" w:rsidR="007D1D98" w:rsidRPr="00A70CB2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A70CB2">
        <w:rPr>
          <w:rFonts w:ascii="Arial" w:hAnsi="Arial" w:cs="Arial"/>
          <w:sz w:val="20"/>
        </w:rPr>
        <w:t>Re:</w:t>
      </w:r>
      <w:r w:rsidR="008918DF" w:rsidRPr="00A70CB2">
        <w:rPr>
          <w:rFonts w:ascii="Arial" w:hAnsi="Arial" w:cs="Arial"/>
          <w:sz w:val="20"/>
        </w:rPr>
        <w:tab/>
      </w:r>
      <w:r w:rsidRPr="00A70CB2">
        <w:rPr>
          <w:rFonts w:ascii="Arial" w:hAnsi="Arial" w:cs="Arial"/>
          <w:sz w:val="20"/>
        </w:rPr>
        <w:t xml:space="preserve">Bid </w:t>
      </w:r>
      <w:r w:rsidRPr="00474DC5">
        <w:rPr>
          <w:rFonts w:ascii="Arial" w:hAnsi="Arial" w:cs="Arial"/>
          <w:sz w:val="20"/>
        </w:rPr>
        <w:t xml:space="preserve">Solicitation # </w:t>
      </w:r>
      <w:r w:rsidR="00B927C5">
        <w:rPr>
          <w:rFonts w:ascii="Arial" w:hAnsi="Arial" w:cs="Arial"/>
          <w:sz w:val="20"/>
        </w:rPr>
        <w:t>25DPP01157</w:t>
      </w:r>
    </w:p>
    <w:p w14:paraId="6EF17CBC" w14:textId="69123E41" w:rsidR="003069D9" w:rsidRDefault="00A70CB2" w:rsidP="00A70CB2">
      <w:pPr>
        <w:ind w:left="720"/>
        <w:rPr>
          <w:rFonts w:ascii="Arial" w:hAnsi="Arial" w:cs="Arial"/>
          <w:b/>
        </w:rPr>
      </w:pPr>
      <w:r w:rsidRPr="00A70CB2">
        <w:rPr>
          <w:rFonts w:ascii="Arial" w:hAnsi="Arial" w:cs="Arial"/>
          <w:b/>
        </w:rPr>
        <w:t>T0</w:t>
      </w:r>
      <w:r w:rsidR="00B927C5">
        <w:rPr>
          <w:rFonts w:ascii="Arial" w:hAnsi="Arial" w:cs="Arial"/>
          <w:b/>
        </w:rPr>
        <w:t>121 Breakaway U-Post Sign Supports- Statewide</w:t>
      </w:r>
    </w:p>
    <w:p w14:paraId="064504CB" w14:textId="77777777" w:rsidR="00A70CB2" w:rsidRPr="00A70CB2" w:rsidRDefault="00A70CB2" w:rsidP="00A70CB2">
      <w:pPr>
        <w:ind w:left="720"/>
        <w:rPr>
          <w:rFonts w:ascii="Arial" w:hAnsi="Arial" w:cs="Arial"/>
          <w:b/>
        </w:rPr>
      </w:pPr>
    </w:p>
    <w:p w14:paraId="6CC17CB4" w14:textId="2E333D55" w:rsidR="001F0040" w:rsidRPr="00F667DB" w:rsidRDefault="001F0040" w:rsidP="001F0040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F667DB">
        <w:rPr>
          <w:rFonts w:ascii="Arial" w:hAnsi="Arial" w:cs="Arial"/>
          <w:b/>
          <w:strike/>
        </w:rPr>
        <w:t xml:space="preserve">Quote Submission Due Date: June </w:t>
      </w:r>
      <w:r>
        <w:rPr>
          <w:rFonts w:ascii="Arial" w:hAnsi="Arial" w:cs="Arial"/>
          <w:b/>
          <w:strike/>
        </w:rPr>
        <w:t>10</w:t>
      </w:r>
      <w:r w:rsidRPr="00F667DB">
        <w:rPr>
          <w:rFonts w:ascii="Arial" w:hAnsi="Arial" w:cs="Arial"/>
          <w:b/>
          <w:strike/>
        </w:rPr>
        <w:t>, 2025 (2:00 p.m. Eastern Time)</w:t>
      </w:r>
    </w:p>
    <w:p w14:paraId="55D9EC6B" w14:textId="77777777" w:rsidR="001F0040" w:rsidRPr="00F667DB" w:rsidRDefault="001F0040" w:rsidP="001F0040">
      <w:pPr>
        <w:tabs>
          <w:tab w:val="left" w:pos="0"/>
        </w:tabs>
        <w:outlineLvl w:val="0"/>
        <w:rPr>
          <w:rFonts w:ascii="Arial" w:hAnsi="Arial" w:cs="Arial"/>
          <w:b/>
          <w:color w:val="FF0000"/>
          <w:u w:val="single"/>
        </w:rPr>
      </w:pPr>
      <w:r w:rsidRPr="00F667DB">
        <w:rPr>
          <w:rFonts w:ascii="Arial" w:hAnsi="Arial" w:cs="Arial"/>
          <w:b/>
          <w:color w:val="FF0000"/>
        </w:rPr>
        <w:t>REVISED Quote Opening Date:</w:t>
      </w:r>
      <w:r w:rsidRPr="00F667DB">
        <w:rPr>
          <w:rFonts w:ascii="Arial" w:hAnsi="Arial" w:cs="Arial"/>
          <w:b/>
          <w:color w:val="FF0000"/>
          <w:u w:val="single"/>
        </w:rPr>
        <w:t xml:space="preserve"> June 27, 2025</w:t>
      </w:r>
      <w:r w:rsidRPr="00F667DB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Pr="00B927C5" w:rsidRDefault="00364A22" w:rsidP="002420F8">
      <w:pPr>
        <w:rPr>
          <w:color w:val="F79646" w:themeColor="accent6"/>
        </w:rPr>
      </w:pPr>
    </w:p>
    <w:p w14:paraId="414B3AF9" w14:textId="77777777" w:rsidR="003069D9" w:rsidRPr="008918DF" w:rsidRDefault="003069D9" w:rsidP="002420F8"/>
    <w:p w14:paraId="03C6B419" w14:textId="65A5EDB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927C5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DBFB662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</w:t>
      </w:r>
      <w:r w:rsidR="00474DC5">
        <w:rPr>
          <w:rFonts w:ascii="Arial" w:hAnsi="Arial" w:cs="Arial"/>
        </w:rPr>
        <w:t>w</w:t>
      </w:r>
      <w:r w:rsidR="00B927C5">
        <w:rPr>
          <w:rFonts w:ascii="Arial" w:hAnsi="Arial" w:cs="Arial"/>
        </w:rPr>
        <w:t>ing constitutes Bid Amendment #1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231240A" w14:textId="77777777" w:rsidR="00246552" w:rsidRDefault="00246552" w:rsidP="0061113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Quote Opening Date; </w:t>
      </w:r>
    </w:p>
    <w:p w14:paraId="7221F6DE" w14:textId="0A091F0D" w:rsidR="00246552" w:rsidRDefault="00246552" w:rsidP="0061113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</w:t>
      </w:r>
      <w:r w:rsidR="00B927C5">
        <w:rPr>
          <w:rFonts w:ascii="Arial" w:hAnsi="Arial" w:cs="Arial"/>
        </w:rPr>
        <w:t xml:space="preserve">isions to the Bid Solicitation </w:t>
      </w:r>
      <w:r>
        <w:rPr>
          <w:rFonts w:ascii="Arial" w:hAnsi="Arial" w:cs="Arial"/>
        </w:rPr>
        <w:t xml:space="preserve"> </w:t>
      </w:r>
    </w:p>
    <w:p w14:paraId="03C6B426" w14:textId="6E588C7C" w:rsidR="007D1D98" w:rsidRPr="003622DF" w:rsidRDefault="00246552" w:rsidP="00163723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622DF">
        <w:rPr>
          <w:rFonts w:ascii="Arial" w:hAnsi="Arial" w:cs="Arial"/>
        </w:rPr>
        <w:t>Please note that for all additions, deletions, clarifications, and modifications to the Bid Solicitation, please refer to the Revised Bid So</w:t>
      </w:r>
      <w:r w:rsidR="00B927C5" w:rsidRPr="003622DF">
        <w:rPr>
          <w:rFonts w:ascii="Arial" w:hAnsi="Arial" w:cs="Arial"/>
        </w:rPr>
        <w:t>licitation titled “</w:t>
      </w:r>
      <w:r w:rsidR="00CB2E2F" w:rsidRPr="003622DF">
        <w:rPr>
          <w:rFonts w:ascii="Arial" w:hAnsi="Arial" w:cs="Arial"/>
        </w:rPr>
        <w:t>T0121 25DPP01157 Revised Bid Solicitation 5.23.2025</w:t>
      </w:r>
      <w:r w:rsidRPr="003622DF">
        <w:rPr>
          <w:rFonts w:ascii="Arial" w:hAnsi="Arial" w:cs="Arial"/>
        </w:rPr>
        <w:t xml:space="preserve">” </w:t>
      </w:r>
      <w:r w:rsidR="004F1A00" w:rsidRPr="003622DF">
        <w:rPr>
          <w:rFonts w:ascii="Arial" w:hAnsi="Arial" w:cs="Arial"/>
        </w:rPr>
        <w:t xml:space="preserve"> </w:t>
      </w:r>
    </w:p>
    <w:p w14:paraId="1A9DC274" w14:textId="77777777" w:rsidR="00B927C5" w:rsidRDefault="00B927C5" w:rsidP="00B927C5">
      <w:pPr>
        <w:tabs>
          <w:tab w:val="left" w:pos="0"/>
        </w:tabs>
        <w:jc w:val="both"/>
        <w:rPr>
          <w:rFonts w:ascii="Arial" w:hAnsi="Arial" w:cs="Arial"/>
        </w:rPr>
      </w:pPr>
    </w:p>
    <w:p w14:paraId="313999A8" w14:textId="77777777" w:rsidR="00B927C5" w:rsidRPr="006E1E1D" w:rsidRDefault="00B927C5" w:rsidP="00B927C5">
      <w:pPr>
        <w:tabs>
          <w:tab w:val="left" w:pos="0"/>
        </w:tabs>
        <w:jc w:val="both"/>
        <w:rPr>
          <w:rFonts w:ascii="Arial" w:hAnsi="Arial" w:cs="Arial"/>
          <w:b/>
          <w:color w:val="FF0000"/>
        </w:rPr>
      </w:pPr>
      <w:r w:rsidRPr="006E1E1D">
        <w:rPr>
          <w:rFonts w:ascii="Arial" w:hAnsi="Arial" w:cs="Arial"/>
          <w:b/>
          <w:color w:val="FF0000"/>
        </w:rPr>
        <w:t xml:space="preserve">Questions that were received during the Electronic Question and Answer period will be addressed in a future amendment prior to Bid Opening. </w:t>
      </w:r>
    </w:p>
    <w:p w14:paraId="70CE8B9A" w14:textId="77777777" w:rsidR="00B927C5" w:rsidRPr="00246552" w:rsidRDefault="00B927C5" w:rsidP="00246552">
      <w:pPr>
        <w:tabs>
          <w:tab w:val="left" w:pos="0"/>
        </w:tabs>
        <w:jc w:val="both"/>
        <w:rPr>
          <w:rFonts w:ascii="Arial" w:hAnsi="Arial" w:cs="Arial"/>
        </w:rPr>
      </w:pPr>
    </w:p>
    <w:p w14:paraId="4117979B" w14:textId="77777777" w:rsidR="000D0887" w:rsidRPr="008918DF" w:rsidRDefault="000D0887" w:rsidP="000D088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V</w:t>
      </w:r>
      <w:r>
        <w:rPr>
          <w:rFonts w:ascii="Arial" w:hAnsi="Arial" w:cs="Arial"/>
        </w:rPr>
        <w:t>endor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411FE089" w14:textId="77777777" w:rsidR="000D0887" w:rsidRPr="008918DF" w:rsidRDefault="000D0887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7EF5CFB1" w14:textId="2E9817C5" w:rsidR="000D0887" w:rsidRDefault="000D0887" w:rsidP="000D088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BD4A85A" w14:textId="484B389F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08C800E2" w14:textId="7BD69EC3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739595AC" w14:textId="4C9BEAFC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149296FF" w14:textId="56B7791F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57AE74D9" w14:textId="5AC599D3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69AB0A31" w14:textId="336B7525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3C79CD1B" w14:textId="77777777" w:rsidR="003622DF" w:rsidRDefault="003622DF" w:rsidP="000D0887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28FFF79E" w14:textId="7ECB2623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52830054" w14:textId="06B07AD9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3B6592A0" w14:textId="42B6DC04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7C2361C3" w14:textId="746A6DA6" w:rsidR="00246552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0BB90A76" w14:textId="0BE90094" w:rsidR="00B927C5" w:rsidRPr="0017075D" w:rsidRDefault="00B927C5" w:rsidP="00B927C5">
      <w:pPr>
        <w:jc w:val="center"/>
        <w:rPr>
          <w:rFonts w:ascii="Arial" w:hAnsi="Arial" w:cs="Arial"/>
          <w:b/>
        </w:rPr>
      </w:pPr>
      <w:r w:rsidRPr="0017075D">
        <w:rPr>
          <w:rFonts w:ascii="Arial" w:hAnsi="Arial" w:cs="Arial"/>
          <w:b/>
        </w:rPr>
        <w:lastRenderedPageBreak/>
        <w:t>Bid Solicitation #</w:t>
      </w:r>
      <w:r>
        <w:rPr>
          <w:rFonts w:ascii="Arial" w:hAnsi="Arial" w:cs="Arial"/>
          <w:b/>
        </w:rPr>
        <w:t>25DPP01157</w:t>
      </w:r>
    </w:p>
    <w:p w14:paraId="7412E8CE" w14:textId="08513D9F" w:rsidR="00A9635C" w:rsidRPr="00A9635C" w:rsidRDefault="00B927C5" w:rsidP="003622DF">
      <w:pPr>
        <w:jc w:val="center"/>
        <w:rPr>
          <w:rFonts w:ascii="Arial" w:hAnsi="Arial" w:cs="Arial"/>
        </w:rPr>
      </w:pPr>
      <w:r w:rsidRPr="0087481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0121 Breakaway U-Post Sign Supports- Statewide</w:t>
      </w:r>
    </w:p>
    <w:p w14:paraId="4B421236" w14:textId="77777777" w:rsidR="00246552" w:rsidRDefault="00246552" w:rsidP="00246552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246552" w:rsidRPr="00142130" w14:paraId="77C3BE02" w14:textId="77777777" w:rsidTr="00FA7E76"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7FE1" w14:textId="77777777" w:rsidR="00246552" w:rsidRPr="00142130" w:rsidRDefault="00246552" w:rsidP="00FA7E7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45481A" w14:textId="77777777" w:rsidR="00246552" w:rsidRDefault="00246552" w:rsidP="003622D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Part 1 - Revisions to the Bid Solicitation</w:t>
            </w:r>
          </w:p>
          <w:p w14:paraId="2A82D21F" w14:textId="070D3F62" w:rsidR="003622DF" w:rsidRPr="00142130" w:rsidRDefault="003622DF" w:rsidP="003622DF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</w:tr>
      <w:tr w:rsidR="00246552" w:rsidRPr="00D6765B" w14:paraId="7A722C53" w14:textId="77777777" w:rsidTr="003622D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B5D4F42" w14:textId="77777777" w:rsidR="00246552" w:rsidRPr="00C04488" w:rsidRDefault="00246552" w:rsidP="00FA7E76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5B66C9F" w14:textId="77777777" w:rsidR="00246552" w:rsidRDefault="00246552" w:rsidP="00FA7E7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3271DAD7" w14:textId="77777777" w:rsidR="00246552" w:rsidRPr="00780355" w:rsidRDefault="00246552" w:rsidP="00FA7E7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4E54418" w14:textId="2566C435" w:rsidR="00246552" w:rsidRPr="00D6765B" w:rsidRDefault="003622DF" w:rsidP="00FA7E7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 xml:space="preserve">Bid Solicitation </w:t>
            </w:r>
            <w:r w:rsidR="00246552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246552" w:rsidRPr="00362F00" w14:paraId="45037367" w14:textId="77777777" w:rsidTr="003622D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63AB" w14:textId="77777777" w:rsidR="00246552" w:rsidRPr="00C04488" w:rsidRDefault="00246552" w:rsidP="00FA7E76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B3E0" w14:textId="1D99A28F" w:rsidR="00246552" w:rsidRPr="003622DF" w:rsidRDefault="00246552" w:rsidP="003622D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 w:cstheme="minorHAnsi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DB21" w14:textId="21AB60D3" w:rsidR="00246552" w:rsidRPr="003622DF" w:rsidRDefault="00246552" w:rsidP="003622D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/>
                <w:b/>
              </w:rPr>
            </w:pPr>
            <w:r w:rsidRPr="003622DF">
              <w:rPr>
                <w:rFonts w:asciiTheme="minorHAnsi" w:hAnsiTheme="minorHAnsi" w:cstheme="minorHAnsi"/>
                <w:b/>
              </w:rPr>
              <w:t xml:space="preserve">The Quote Opening Date has been changed from </w:t>
            </w:r>
            <w:r w:rsidR="00B927C5" w:rsidRPr="003622DF">
              <w:rPr>
                <w:rFonts w:asciiTheme="minorHAnsi" w:hAnsiTheme="minorHAnsi" w:cstheme="minorHAnsi"/>
                <w:b/>
              </w:rPr>
              <w:t>June 10, 2025</w:t>
            </w:r>
            <w:r w:rsidR="00A820E5" w:rsidRPr="003622DF">
              <w:rPr>
                <w:rFonts w:asciiTheme="minorHAnsi" w:hAnsiTheme="minorHAnsi" w:cstheme="minorHAnsi"/>
                <w:b/>
              </w:rPr>
              <w:t xml:space="preserve"> to </w:t>
            </w:r>
            <w:r w:rsidR="00B927C5" w:rsidRPr="003622DF">
              <w:rPr>
                <w:rFonts w:asciiTheme="minorHAnsi" w:hAnsiTheme="minorHAnsi" w:cstheme="minorHAnsi"/>
                <w:b/>
              </w:rPr>
              <w:t>June 27</w:t>
            </w:r>
            <w:r w:rsidR="00A820E5" w:rsidRPr="003622DF">
              <w:rPr>
                <w:rFonts w:asciiTheme="minorHAnsi" w:hAnsiTheme="minorHAnsi" w:cstheme="minorHAnsi"/>
                <w:b/>
              </w:rPr>
              <w:t>, 2025</w:t>
            </w:r>
            <w:r w:rsidR="003622DF" w:rsidRPr="003622DF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77B35478" w14:textId="77777777" w:rsidR="00246552" w:rsidRPr="000D0887" w:rsidRDefault="00246552" w:rsidP="00246552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29D499F0" w14:textId="77777777" w:rsidR="00246552" w:rsidRPr="008918DF" w:rsidRDefault="00246552" w:rsidP="000D0887">
      <w:pPr>
        <w:tabs>
          <w:tab w:val="left" w:pos="0"/>
        </w:tabs>
        <w:jc w:val="both"/>
        <w:rPr>
          <w:rFonts w:ascii="Arial" w:hAnsi="Arial" w:cs="Arial"/>
        </w:rPr>
      </w:pPr>
    </w:p>
    <w:p w14:paraId="52DA8A9C" w14:textId="25045BEA" w:rsidR="000D0887" w:rsidRDefault="000D0887" w:rsidP="000D088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346E04C" w14:textId="77777777" w:rsidR="000D0887" w:rsidRPr="000D0887" w:rsidRDefault="000D0887" w:rsidP="000D088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sectPr w:rsidR="000D0887" w:rsidRPr="000D0887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FCEB7" w14:textId="77777777" w:rsidR="00F91F94" w:rsidRDefault="00F91F94">
      <w:r>
        <w:separator/>
      </w:r>
    </w:p>
  </w:endnote>
  <w:endnote w:type="continuationSeparator" w:id="0">
    <w:p w14:paraId="0895604C" w14:textId="77777777" w:rsidR="00F91F94" w:rsidRDefault="00F9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5659B8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22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D3928" w14:textId="77777777" w:rsidR="00F91F94" w:rsidRDefault="00F91F94">
      <w:r>
        <w:separator/>
      </w:r>
    </w:p>
  </w:footnote>
  <w:footnote w:type="continuationSeparator" w:id="0">
    <w:p w14:paraId="5546E088" w14:textId="77777777" w:rsidR="00F91F94" w:rsidRDefault="00F91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E92418"/>
    <w:multiLevelType w:val="hybridMultilevel"/>
    <w:tmpl w:val="CE147E5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EDC"/>
    <w:rsid w:val="000178AC"/>
    <w:rsid w:val="00017E0E"/>
    <w:rsid w:val="0004455E"/>
    <w:rsid w:val="00047D91"/>
    <w:rsid w:val="00052193"/>
    <w:rsid w:val="00052433"/>
    <w:rsid w:val="0005320C"/>
    <w:rsid w:val="000555F2"/>
    <w:rsid w:val="0005560D"/>
    <w:rsid w:val="0006149B"/>
    <w:rsid w:val="00080562"/>
    <w:rsid w:val="00086DFC"/>
    <w:rsid w:val="00087AC7"/>
    <w:rsid w:val="000B5C3F"/>
    <w:rsid w:val="000C3964"/>
    <w:rsid w:val="000C7991"/>
    <w:rsid w:val="000D0811"/>
    <w:rsid w:val="000D0887"/>
    <w:rsid w:val="000F21AF"/>
    <w:rsid w:val="001036B6"/>
    <w:rsid w:val="001130EC"/>
    <w:rsid w:val="001236A1"/>
    <w:rsid w:val="001265C6"/>
    <w:rsid w:val="00150771"/>
    <w:rsid w:val="001524C0"/>
    <w:rsid w:val="00160E56"/>
    <w:rsid w:val="0018457E"/>
    <w:rsid w:val="00194DDF"/>
    <w:rsid w:val="001A6CBA"/>
    <w:rsid w:val="001C38B6"/>
    <w:rsid w:val="001D1ABC"/>
    <w:rsid w:val="001F0040"/>
    <w:rsid w:val="001F1C18"/>
    <w:rsid w:val="001F34F3"/>
    <w:rsid w:val="0020175D"/>
    <w:rsid w:val="00202F19"/>
    <w:rsid w:val="002420F8"/>
    <w:rsid w:val="00246552"/>
    <w:rsid w:val="00246785"/>
    <w:rsid w:val="00257D6E"/>
    <w:rsid w:val="00260851"/>
    <w:rsid w:val="00271544"/>
    <w:rsid w:val="002745C5"/>
    <w:rsid w:val="00285BF3"/>
    <w:rsid w:val="002B11C5"/>
    <w:rsid w:val="002C1484"/>
    <w:rsid w:val="002C54B7"/>
    <w:rsid w:val="002C7420"/>
    <w:rsid w:val="002E2C94"/>
    <w:rsid w:val="002F1449"/>
    <w:rsid w:val="00303506"/>
    <w:rsid w:val="003048CF"/>
    <w:rsid w:val="00305B6D"/>
    <w:rsid w:val="003069D9"/>
    <w:rsid w:val="00312D7D"/>
    <w:rsid w:val="00322697"/>
    <w:rsid w:val="00326DC4"/>
    <w:rsid w:val="0032707C"/>
    <w:rsid w:val="0034222F"/>
    <w:rsid w:val="003622DF"/>
    <w:rsid w:val="00364A22"/>
    <w:rsid w:val="00367244"/>
    <w:rsid w:val="00372C16"/>
    <w:rsid w:val="0037646A"/>
    <w:rsid w:val="00391DE8"/>
    <w:rsid w:val="0039648D"/>
    <w:rsid w:val="003A76EC"/>
    <w:rsid w:val="003B1D63"/>
    <w:rsid w:val="003D02FC"/>
    <w:rsid w:val="003D0724"/>
    <w:rsid w:val="003D747D"/>
    <w:rsid w:val="003E1CBA"/>
    <w:rsid w:val="003E2C30"/>
    <w:rsid w:val="003F2A90"/>
    <w:rsid w:val="003F6F7A"/>
    <w:rsid w:val="003F7837"/>
    <w:rsid w:val="00417A2E"/>
    <w:rsid w:val="004259E4"/>
    <w:rsid w:val="004315E8"/>
    <w:rsid w:val="004355EF"/>
    <w:rsid w:val="0043667E"/>
    <w:rsid w:val="00436D34"/>
    <w:rsid w:val="00437030"/>
    <w:rsid w:val="00446F52"/>
    <w:rsid w:val="00474DC5"/>
    <w:rsid w:val="00476106"/>
    <w:rsid w:val="00490B0F"/>
    <w:rsid w:val="004A0576"/>
    <w:rsid w:val="004A121D"/>
    <w:rsid w:val="004A7DA7"/>
    <w:rsid w:val="004B096A"/>
    <w:rsid w:val="004C13A5"/>
    <w:rsid w:val="004C417C"/>
    <w:rsid w:val="004D39D7"/>
    <w:rsid w:val="004E32C5"/>
    <w:rsid w:val="004E725B"/>
    <w:rsid w:val="004F1A00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66FF"/>
    <w:rsid w:val="005E3AEA"/>
    <w:rsid w:val="005E7D9D"/>
    <w:rsid w:val="005F3A74"/>
    <w:rsid w:val="00610AAA"/>
    <w:rsid w:val="00610ADE"/>
    <w:rsid w:val="00646784"/>
    <w:rsid w:val="00670FCB"/>
    <w:rsid w:val="0067251F"/>
    <w:rsid w:val="00677C40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68B7"/>
    <w:rsid w:val="007C06FF"/>
    <w:rsid w:val="007C2585"/>
    <w:rsid w:val="007C31B3"/>
    <w:rsid w:val="007C3B8D"/>
    <w:rsid w:val="007C56C0"/>
    <w:rsid w:val="007D1D98"/>
    <w:rsid w:val="007D29E3"/>
    <w:rsid w:val="007E2D30"/>
    <w:rsid w:val="007E3791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5029"/>
    <w:rsid w:val="00990CED"/>
    <w:rsid w:val="00993884"/>
    <w:rsid w:val="009B3246"/>
    <w:rsid w:val="009B63E6"/>
    <w:rsid w:val="009C0858"/>
    <w:rsid w:val="009C4E02"/>
    <w:rsid w:val="009C76AA"/>
    <w:rsid w:val="009D198D"/>
    <w:rsid w:val="009D2175"/>
    <w:rsid w:val="009D2BCF"/>
    <w:rsid w:val="009D676C"/>
    <w:rsid w:val="009F1316"/>
    <w:rsid w:val="009F228C"/>
    <w:rsid w:val="009F527D"/>
    <w:rsid w:val="00A0222F"/>
    <w:rsid w:val="00A02297"/>
    <w:rsid w:val="00A02DC4"/>
    <w:rsid w:val="00A233DA"/>
    <w:rsid w:val="00A255CB"/>
    <w:rsid w:val="00A30216"/>
    <w:rsid w:val="00A40774"/>
    <w:rsid w:val="00A51E71"/>
    <w:rsid w:val="00A527F9"/>
    <w:rsid w:val="00A6113F"/>
    <w:rsid w:val="00A70CB2"/>
    <w:rsid w:val="00A8091E"/>
    <w:rsid w:val="00A820E5"/>
    <w:rsid w:val="00A84B37"/>
    <w:rsid w:val="00A8549A"/>
    <w:rsid w:val="00A9635C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75F22"/>
    <w:rsid w:val="00B842BD"/>
    <w:rsid w:val="00B927C5"/>
    <w:rsid w:val="00B92AC8"/>
    <w:rsid w:val="00B9391C"/>
    <w:rsid w:val="00B94666"/>
    <w:rsid w:val="00BC21C1"/>
    <w:rsid w:val="00BC4F10"/>
    <w:rsid w:val="00BC7C61"/>
    <w:rsid w:val="00BD378C"/>
    <w:rsid w:val="00BD693F"/>
    <w:rsid w:val="00BE39D2"/>
    <w:rsid w:val="00BE3ACE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0EC8"/>
    <w:rsid w:val="00C56198"/>
    <w:rsid w:val="00C564E7"/>
    <w:rsid w:val="00C60DC5"/>
    <w:rsid w:val="00C62F1E"/>
    <w:rsid w:val="00C83977"/>
    <w:rsid w:val="00CA54E8"/>
    <w:rsid w:val="00CA7DBC"/>
    <w:rsid w:val="00CB2E2F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1D81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5676C"/>
    <w:rsid w:val="00E61D3A"/>
    <w:rsid w:val="00E64C53"/>
    <w:rsid w:val="00E67791"/>
    <w:rsid w:val="00E76F39"/>
    <w:rsid w:val="00E807AB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1F94"/>
    <w:rsid w:val="00FA0A5A"/>
    <w:rsid w:val="00FA1383"/>
    <w:rsid w:val="00FA59AD"/>
    <w:rsid w:val="00FA7242"/>
    <w:rsid w:val="00FB2462"/>
    <w:rsid w:val="00FB6B05"/>
    <w:rsid w:val="00FC529C"/>
    <w:rsid w:val="00FE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1C38B6"/>
  </w:style>
  <w:style w:type="character" w:styleId="Hyperlink">
    <w:name w:val="Hyperlink"/>
    <w:uiPriority w:val="99"/>
    <w:rsid w:val="00E807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9D4CCB8-BDAC-4DAE-9B5E-B59EFFC35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31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Brittany [TREAS]</cp:lastModifiedBy>
  <cp:revision>4</cp:revision>
  <cp:lastPrinted>2016-08-03T15:29:00Z</cp:lastPrinted>
  <dcterms:created xsi:type="dcterms:W3CDTF">2025-05-23T14:51:00Z</dcterms:created>
  <dcterms:modified xsi:type="dcterms:W3CDTF">2025-05-23T17:56:00Z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