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244E988" w:rsidR="00364A22" w:rsidRPr="00ED5669" w:rsidRDefault="00040D94" w:rsidP="00ED5669">
      <w:pPr>
        <w:jc w:val="center"/>
        <w:rPr>
          <w:rFonts w:ascii="Arial" w:hAnsi="Arial" w:cs="Arial"/>
          <w:b/>
        </w:rPr>
      </w:pPr>
      <w:r w:rsidRPr="008628C7">
        <w:rPr>
          <w:rFonts w:ascii="Arial" w:hAnsi="Arial" w:cs="Arial"/>
          <w:b/>
        </w:rPr>
        <w:t xml:space="preserve">April </w:t>
      </w:r>
      <w:r w:rsidR="00014FC3" w:rsidRPr="008628C7">
        <w:rPr>
          <w:rFonts w:ascii="Arial" w:hAnsi="Arial" w:cs="Arial"/>
          <w:b/>
        </w:rPr>
        <w:t>2</w:t>
      </w:r>
      <w:r w:rsidR="00014FC3">
        <w:rPr>
          <w:rFonts w:ascii="Arial" w:hAnsi="Arial" w:cs="Arial"/>
          <w:b/>
        </w:rPr>
        <w:t>8</w:t>
      </w:r>
      <w:r w:rsidRPr="008628C7">
        <w:rPr>
          <w:rFonts w:ascii="Arial" w:hAnsi="Arial" w:cs="Arial"/>
          <w:b/>
        </w:rPr>
        <w:t>, 2025</w:t>
      </w:r>
    </w:p>
    <w:p w14:paraId="03C6B40E" w14:textId="77777777" w:rsidR="00364A22" w:rsidRPr="00ED5669" w:rsidRDefault="00364A22" w:rsidP="00364A22">
      <w:pPr>
        <w:rPr>
          <w:rFonts w:ascii="Arial" w:hAnsi="Arial" w:cs="Arial"/>
          <w:b/>
        </w:rPr>
      </w:pPr>
    </w:p>
    <w:p w14:paraId="03C6B40F" w14:textId="77777777" w:rsidR="00364A22" w:rsidRPr="00ED5669" w:rsidRDefault="00364A22" w:rsidP="00364A22">
      <w:pPr>
        <w:rPr>
          <w:rFonts w:ascii="Arial" w:hAnsi="Arial" w:cs="Arial"/>
          <w:b/>
        </w:rPr>
      </w:pPr>
    </w:p>
    <w:p w14:paraId="03C6B410" w14:textId="41618A9C" w:rsidR="007D1D98" w:rsidRPr="00ED5669" w:rsidRDefault="007D1D98" w:rsidP="00ED5669">
      <w:pPr>
        <w:rPr>
          <w:rFonts w:ascii="Arial" w:hAnsi="Arial" w:cs="Arial"/>
          <w:b/>
        </w:rPr>
      </w:pPr>
      <w:r w:rsidRPr="00ED5669">
        <w:rPr>
          <w:rFonts w:ascii="Arial" w:hAnsi="Arial" w:cs="Arial"/>
          <w:b/>
        </w:rPr>
        <w:t>To:</w:t>
      </w:r>
      <w:r w:rsidR="008918DF" w:rsidRPr="00ED5669">
        <w:rPr>
          <w:rFonts w:ascii="Arial" w:hAnsi="Arial" w:cs="Arial"/>
          <w:b/>
        </w:rPr>
        <w:tab/>
      </w:r>
      <w:r w:rsidRPr="00ED5669">
        <w:rPr>
          <w:rFonts w:ascii="Arial" w:hAnsi="Arial" w:cs="Arial"/>
          <w:b/>
        </w:rPr>
        <w:t xml:space="preserve">All Interested </w:t>
      </w:r>
      <w:r w:rsidR="00873AB9" w:rsidRPr="00ED5669">
        <w:rPr>
          <w:rFonts w:ascii="Arial" w:hAnsi="Arial" w:cs="Arial"/>
          <w:b/>
        </w:rPr>
        <w:t xml:space="preserve">Bidders </w:t>
      </w:r>
      <w:r w:rsidRPr="00ED5669">
        <w:rPr>
          <w:rFonts w:ascii="Arial" w:hAnsi="Arial" w:cs="Arial"/>
          <w:b/>
        </w:rPr>
        <w:t xml:space="preserve"> </w:t>
      </w:r>
    </w:p>
    <w:p w14:paraId="03C6B411" w14:textId="77777777" w:rsidR="007D1D98" w:rsidRPr="00ED5669" w:rsidRDefault="007D1D98" w:rsidP="00ED5669">
      <w:pPr>
        <w:rPr>
          <w:rFonts w:ascii="Arial" w:hAnsi="Arial" w:cs="Arial"/>
          <w:b/>
        </w:rPr>
      </w:pPr>
    </w:p>
    <w:p w14:paraId="03C6B412" w14:textId="77777777" w:rsidR="007D1D98" w:rsidRPr="00ED5669" w:rsidRDefault="007D1D98" w:rsidP="00ED5669">
      <w:pPr>
        <w:rPr>
          <w:rFonts w:ascii="Arial" w:hAnsi="Arial" w:cs="Arial"/>
          <w:b/>
        </w:rPr>
      </w:pPr>
      <w:bookmarkStart w:id="0" w:name="_GoBack"/>
      <w:bookmarkEnd w:id="0"/>
    </w:p>
    <w:p w14:paraId="6F83CB5D" w14:textId="4C717395" w:rsidR="008918DF" w:rsidRPr="00ED5669" w:rsidRDefault="00721BC8" w:rsidP="00ED5669">
      <w:pPr>
        <w:ind w:left="720" w:hanging="720"/>
        <w:rPr>
          <w:rFonts w:ascii="Arial" w:hAnsi="Arial" w:cs="Arial"/>
          <w:b/>
          <w:caps/>
          <w:sz w:val="22"/>
        </w:rPr>
      </w:pPr>
      <w:r w:rsidRPr="00ED5669">
        <w:rPr>
          <w:rFonts w:ascii="Arial" w:hAnsi="Arial" w:cs="Arial"/>
          <w:b/>
        </w:rPr>
        <w:t>Re:</w:t>
      </w:r>
      <w:r w:rsidR="008918DF" w:rsidRPr="00ED5669">
        <w:rPr>
          <w:rFonts w:ascii="Arial" w:hAnsi="Arial" w:cs="Arial"/>
          <w:b/>
        </w:rPr>
        <w:tab/>
      </w:r>
      <w:r w:rsidR="00DA44B8" w:rsidRPr="00ED5669">
        <w:rPr>
          <w:rFonts w:ascii="Arial" w:hAnsi="Arial" w:cs="Arial"/>
          <w:b/>
        </w:rPr>
        <w:t>Bid Solicitation #</w:t>
      </w:r>
      <w:r w:rsidR="00601D99" w:rsidRPr="00ED5669">
        <w:rPr>
          <w:rFonts w:ascii="Arial" w:hAnsi="Arial" w:cs="Arial"/>
          <w:b/>
        </w:rPr>
        <w:t>2</w:t>
      </w:r>
      <w:r w:rsidR="00C32D41" w:rsidRPr="00ED5669">
        <w:rPr>
          <w:rFonts w:ascii="Arial" w:hAnsi="Arial" w:cs="Arial"/>
          <w:b/>
        </w:rPr>
        <w:t>5DPP01122</w:t>
      </w:r>
      <w:r w:rsidR="0076252D" w:rsidRPr="00ED5669">
        <w:rPr>
          <w:rFonts w:ascii="Arial" w:hAnsi="Arial" w:cs="Arial"/>
          <w:b/>
        </w:rPr>
        <w:br/>
      </w:r>
      <w:r w:rsidR="00C32D41" w:rsidRPr="00ED5669">
        <w:rPr>
          <w:rFonts w:ascii="Arial" w:hAnsi="Arial" w:cs="Arial"/>
          <w:b/>
        </w:rPr>
        <w:t>T1466</w:t>
      </w:r>
      <w:r w:rsidR="0076252D" w:rsidRPr="00ED5669">
        <w:rPr>
          <w:rFonts w:ascii="Arial" w:hAnsi="Arial" w:cs="Arial"/>
          <w:b/>
        </w:rPr>
        <w:t xml:space="preserve"> </w:t>
      </w:r>
      <w:r w:rsidR="00EB63BE" w:rsidRPr="00ED5669">
        <w:rPr>
          <w:rFonts w:ascii="Arial" w:hAnsi="Arial" w:cs="Arial"/>
          <w:b/>
        </w:rPr>
        <w:t>–</w:t>
      </w:r>
      <w:r w:rsidR="0076252D" w:rsidRPr="00ED5669">
        <w:rPr>
          <w:rFonts w:ascii="Arial" w:hAnsi="Arial" w:cs="Arial"/>
          <w:b/>
        </w:rPr>
        <w:t xml:space="preserve"> </w:t>
      </w:r>
      <w:r w:rsidR="00ED5669" w:rsidRPr="00ED5669">
        <w:rPr>
          <w:rFonts w:ascii="Arial" w:hAnsi="Arial" w:cs="Arial"/>
          <w:b/>
        </w:rPr>
        <w:t>Video Teleconferencing Equipment &amp; Services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1279F32C" w14:textId="77777777" w:rsidR="00F247D2" w:rsidRDefault="00F247D2" w:rsidP="008918DF">
      <w:pPr>
        <w:ind w:firstLine="720"/>
        <w:rPr>
          <w:rFonts w:ascii="Arial" w:hAnsi="Arial" w:cs="Arial"/>
          <w:b/>
        </w:rPr>
      </w:pPr>
    </w:p>
    <w:p w14:paraId="6EF17CBC" w14:textId="21BF8390" w:rsidR="003069D9" w:rsidRPr="008918DF" w:rsidRDefault="00ED566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</w:t>
      </w:r>
      <w:r w:rsidR="00F247D2">
        <w:rPr>
          <w:rFonts w:ascii="Arial" w:hAnsi="Arial" w:cs="Arial"/>
          <w:b/>
        </w:rPr>
        <w:t xml:space="preserve">Quote Submission Due Date: </w:t>
      </w:r>
      <w:r w:rsidR="00040D94" w:rsidRPr="00FB4F9C">
        <w:rPr>
          <w:rFonts w:ascii="Arial" w:hAnsi="Arial" w:cs="Arial"/>
          <w:b/>
        </w:rPr>
        <w:t>May 21, 2025</w:t>
      </w:r>
      <w:r w:rsidR="00F247D2">
        <w:rPr>
          <w:rFonts w:ascii="Arial" w:hAnsi="Arial" w:cs="Arial"/>
          <w:b/>
        </w:rPr>
        <w:t xml:space="preserve"> (2:00 p.m. Eastern Time)</w:t>
      </w:r>
    </w:p>
    <w:p w14:paraId="03C6B416" w14:textId="4B0FC32E" w:rsidR="007D1D98" w:rsidRPr="00FB4F9C" w:rsidRDefault="000A2AB8" w:rsidP="00ED5669">
      <w:pPr>
        <w:rPr>
          <w:rFonts w:ascii="Arial" w:hAnsi="Arial" w:cs="Arial"/>
          <w:b/>
          <w:color w:val="FF0000"/>
        </w:rPr>
      </w:pPr>
      <w:r>
        <w:tab/>
      </w:r>
      <w:r w:rsidRPr="00FB4F9C">
        <w:rPr>
          <w:rFonts w:ascii="Arial" w:hAnsi="Arial" w:cs="Arial"/>
          <w:b/>
          <w:color w:val="FF0000"/>
        </w:rPr>
        <w:t>REVISED Quote Submission Due Date: June 25, 2025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CD60EB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33DA8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ED9FF0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33DA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  <w:r w:rsidR="00191B40">
        <w:rPr>
          <w:rFonts w:ascii="Arial" w:hAnsi="Arial" w:cs="Arial"/>
        </w:rPr>
        <w:t xml:space="preserve"> 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D625F60" w14:textId="3817B2B7" w:rsidR="000A2AB8" w:rsidRDefault="00ED5669" w:rsidP="00566B4C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8B4FF4">
        <w:rPr>
          <w:rFonts w:ascii="Arial" w:hAnsi="Arial" w:cs="Arial"/>
        </w:rPr>
        <w:t xml:space="preserve">Optional Pre-Quote Conference Attendee List; </w:t>
      </w:r>
    </w:p>
    <w:p w14:paraId="002FD7F9" w14:textId="77777777" w:rsidR="000A2AB8" w:rsidRDefault="000A2AB8" w:rsidP="008B4FF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A4B8AE6" w14:textId="3A17A4BD" w:rsidR="00ED5669" w:rsidRPr="008B4FF4" w:rsidRDefault="000A2AB8" w:rsidP="00566B4C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8B4FF4">
        <w:rPr>
          <w:rFonts w:ascii="Arial" w:hAnsi="Arial" w:cs="Arial"/>
          <w:color w:val="FF0000"/>
        </w:rPr>
        <w:t>The Quote Submission Due Date has been revised from May 21, 2025 to June 25, 2025 at 2:00 p.m. Eastern Time</w:t>
      </w:r>
      <w:r>
        <w:rPr>
          <w:rFonts w:ascii="Arial" w:hAnsi="Arial" w:cs="Arial"/>
        </w:rPr>
        <w:t xml:space="preserve">; </w:t>
      </w:r>
      <w:r w:rsidR="00ED5669" w:rsidRPr="008B4FF4">
        <w:rPr>
          <w:rFonts w:ascii="Arial" w:hAnsi="Arial" w:cs="Arial"/>
        </w:rPr>
        <w:t>and</w:t>
      </w:r>
    </w:p>
    <w:p w14:paraId="50DD1D6E" w14:textId="2FA77B30" w:rsidR="00ED5669" w:rsidRPr="008B4FF4" w:rsidRDefault="00ED5669" w:rsidP="008B4FF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  <w:r w:rsidRPr="008B4FF4">
        <w:rPr>
          <w:rFonts w:ascii="Arial" w:hAnsi="Arial" w:cs="Arial"/>
        </w:rPr>
        <w:t xml:space="preserve"> </w:t>
      </w:r>
    </w:p>
    <w:p w14:paraId="0412EEAF" w14:textId="7DCFFC3B" w:rsidR="00F247D2" w:rsidRPr="001E116C" w:rsidRDefault="00ED5669" w:rsidP="00566B4C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8B4FF4">
        <w:rPr>
          <w:rFonts w:ascii="Arial" w:hAnsi="Arial" w:cs="Arial"/>
        </w:rPr>
        <w:t>Electronic Bidder questions will be asked in a forthcoming Bid Amendment.</w:t>
      </w:r>
      <w:r>
        <w:rPr>
          <w:rFonts w:ascii="Arial" w:hAnsi="Arial" w:cs="Arial"/>
          <w:b/>
        </w:rPr>
        <w:t xml:space="preserve"> </w:t>
      </w:r>
      <w:r w:rsidR="00DA44B8" w:rsidRPr="001E116C">
        <w:rPr>
          <w:rFonts w:ascii="Arial" w:hAnsi="Arial" w:cs="Arial"/>
          <w:b/>
        </w:rPr>
        <w:t xml:space="preserve"> </w:t>
      </w:r>
      <w:r w:rsidR="00F247D2" w:rsidRPr="001E116C">
        <w:rPr>
          <w:rFonts w:ascii="Arial" w:hAnsi="Arial" w:cs="Arial"/>
          <w:b/>
        </w:rPr>
        <w:t xml:space="preserve"> </w:t>
      </w:r>
    </w:p>
    <w:p w14:paraId="015123AE" w14:textId="77777777" w:rsidR="00566B4C" w:rsidRDefault="00566B4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C0318F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6A11E2B8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FD096A">
        <w:rPr>
          <w:rFonts w:ascii="Arial" w:hAnsi="Arial" w:cs="Arial"/>
          <w:sz w:val="20"/>
        </w:rPr>
        <w:t xml:space="preserve"> </w:t>
      </w:r>
      <w:r w:rsidR="00FD096A" w:rsidRPr="00601D99">
        <w:rPr>
          <w:rFonts w:ascii="Arial" w:hAnsi="Arial" w:cs="Arial"/>
          <w:sz w:val="20"/>
        </w:rPr>
        <w:t>2</w:t>
      </w:r>
      <w:r w:rsidR="00FD096A">
        <w:rPr>
          <w:rFonts w:ascii="Arial" w:hAnsi="Arial" w:cs="Arial"/>
          <w:sz w:val="20"/>
        </w:rPr>
        <w:t>5DPP01122</w:t>
      </w:r>
    </w:p>
    <w:p w14:paraId="03C6B429" w14:textId="361AB289" w:rsidR="00364A22" w:rsidRPr="000A2AB8" w:rsidRDefault="00FD096A" w:rsidP="000A2AB8">
      <w:pPr>
        <w:jc w:val="center"/>
        <w:rPr>
          <w:rFonts w:ascii="Arial" w:hAnsi="Arial" w:cs="Arial"/>
          <w:b/>
        </w:rPr>
      </w:pPr>
      <w:r w:rsidRPr="000A2AB8">
        <w:rPr>
          <w:rFonts w:ascii="Arial" w:hAnsi="Arial" w:cs="Arial"/>
          <w:b/>
        </w:rPr>
        <w:t xml:space="preserve">T1466 – </w:t>
      </w:r>
      <w:r w:rsidR="000A2AB8">
        <w:rPr>
          <w:rFonts w:ascii="Arial" w:hAnsi="Arial" w:cs="Arial"/>
          <w:b/>
        </w:rPr>
        <w:t>Video Teleconferencing Equipment and Services</w:t>
      </w:r>
    </w:p>
    <w:p w14:paraId="58A71DF0" w14:textId="77777777" w:rsidR="00FD096A" w:rsidRDefault="00FD096A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tbl>
      <w:tblPr>
        <w:tblStyle w:val="TableGrid"/>
        <w:tblW w:w="9270" w:type="dxa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80"/>
        <w:gridCol w:w="4590"/>
      </w:tblGrid>
      <w:tr w:rsidR="000F2430" w:rsidRPr="00713172" w14:paraId="0E7AF57E" w14:textId="77777777" w:rsidTr="00F709D0">
        <w:trPr>
          <w:trHeight w:val="476"/>
          <w:jc w:val="center"/>
        </w:trPr>
        <w:tc>
          <w:tcPr>
            <w:tcW w:w="9270" w:type="dxa"/>
            <w:gridSpan w:val="2"/>
            <w:shd w:val="clear" w:color="auto" w:fill="CCFFCC"/>
            <w:vAlign w:val="center"/>
          </w:tcPr>
          <w:p w14:paraId="31CC879A" w14:textId="420FD842" w:rsidR="000F2430" w:rsidRDefault="000F2430" w:rsidP="000F2430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Optional Pre-Quote Conference</w:t>
            </w:r>
          </w:p>
        </w:tc>
      </w:tr>
      <w:tr w:rsidR="00902BF4" w:rsidRPr="00713172" w14:paraId="676E0708" w14:textId="076778AD" w:rsidTr="000968F3">
        <w:trPr>
          <w:trHeight w:val="288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CCFFCC"/>
            <w:vAlign w:val="center"/>
          </w:tcPr>
          <w:p w14:paraId="4C16AC2A" w14:textId="11817DF8" w:rsidR="00902BF4" w:rsidRPr="008B7227" w:rsidRDefault="00902BF4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Representative</w:t>
            </w:r>
          </w:p>
        </w:tc>
        <w:tc>
          <w:tcPr>
            <w:tcW w:w="4590" w:type="dxa"/>
            <w:shd w:val="clear" w:color="auto" w:fill="CCFFCC"/>
            <w:vAlign w:val="center"/>
          </w:tcPr>
          <w:p w14:paraId="3CDB7872" w14:textId="6B2BD588" w:rsidR="00902BF4" w:rsidRPr="008B7227" w:rsidRDefault="00902BF4" w:rsidP="000F243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0000"/>
              </w:rPr>
              <w:t>Firm</w:t>
            </w:r>
          </w:p>
        </w:tc>
      </w:tr>
      <w:tr w:rsidR="00501564" w:rsidRPr="00713172" w14:paraId="74AF9461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AECE1F9" w14:textId="52A3D450" w:rsidR="00501564" w:rsidRPr="003A3B5B" w:rsidRDefault="00501564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Danielle Lyle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2CA5EE31" w14:textId="1939E751" w:rsidR="00501564" w:rsidRPr="00501564" w:rsidRDefault="00501564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1564">
              <w:rPr>
                <w:rFonts w:ascii="Arial" w:hAnsi="Arial" w:cs="Arial"/>
                <w:color w:val="000000"/>
                <w:sz w:val="18"/>
                <w:szCs w:val="18"/>
              </w:rPr>
              <w:t>Black Box</w:t>
            </w:r>
          </w:p>
        </w:tc>
      </w:tr>
      <w:tr w:rsidR="000968F3" w:rsidRPr="00713172" w14:paraId="76B9B2CD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1C5D668" w14:textId="245A8117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Samantha Queen</w:t>
            </w:r>
          </w:p>
        </w:tc>
        <w:tc>
          <w:tcPr>
            <w:tcW w:w="4590" w:type="dxa"/>
            <w:vMerge w:val="restart"/>
            <w:shd w:val="clear" w:color="auto" w:fill="auto"/>
            <w:vAlign w:val="center"/>
          </w:tcPr>
          <w:p w14:paraId="0DBF15F3" w14:textId="2A49E89D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Cisco</w:t>
            </w:r>
          </w:p>
        </w:tc>
      </w:tr>
      <w:tr w:rsidR="000968F3" w:rsidRPr="00713172" w14:paraId="07BCB12D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B9F121D" w14:textId="0F5188ED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Jeanie McClellan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4086A034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3A321A91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C243BB" w14:textId="268C293A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Bryan Nesfeder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32AD3760" w14:textId="582593A4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2D2E4270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B9FFAF6" w14:textId="1009E180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Jay Horman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636B79D8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64CE9C19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38297AE" w14:textId="7DC75607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Frank Antico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5401D17D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60D74598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6ED30B5" w14:textId="29AA7006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Pablo Adam</w:t>
            </w:r>
          </w:p>
        </w:tc>
        <w:tc>
          <w:tcPr>
            <w:tcW w:w="4590" w:type="dxa"/>
            <w:vMerge w:val="restart"/>
            <w:shd w:val="clear" w:color="auto" w:fill="auto"/>
            <w:vAlign w:val="center"/>
          </w:tcPr>
          <w:p w14:paraId="74725296" w14:textId="472760D3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ConnX, Inc.</w:t>
            </w:r>
          </w:p>
        </w:tc>
      </w:tr>
      <w:tr w:rsidR="000968F3" w:rsidRPr="00713172" w14:paraId="73647948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E8EFD5" w14:textId="28105555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Ravi Adap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25456C9D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53C383DB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8FB70B" w14:textId="04F09500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Srikanth VannemReddy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776E0BB1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0AC1F0FC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0226A0" w14:textId="32A3BE30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David Taurisano</w:t>
            </w:r>
          </w:p>
        </w:tc>
        <w:tc>
          <w:tcPr>
            <w:tcW w:w="4590" w:type="dxa"/>
            <w:vMerge w:val="restart"/>
            <w:shd w:val="clear" w:color="auto" w:fill="auto"/>
            <w:vAlign w:val="center"/>
          </w:tcPr>
          <w:p w14:paraId="1F90A2CA" w14:textId="4884FD76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ConvergeOne</w:t>
            </w:r>
          </w:p>
        </w:tc>
      </w:tr>
      <w:tr w:rsidR="000968F3" w:rsidRPr="00713172" w14:paraId="5D2B69CB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141F90" w14:textId="6DC272AE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 Sherman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3E0B93A1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1623CBAF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EC5F9F9" w14:textId="124ACA80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Sherri Dinges</w:t>
            </w:r>
          </w:p>
        </w:tc>
        <w:tc>
          <w:tcPr>
            <w:tcW w:w="4590" w:type="dxa"/>
            <w:vMerge w:val="restart"/>
            <w:shd w:val="clear" w:color="auto" w:fill="auto"/>
            <w:vAlign w:val="center"/>
          </w:tcPr>
          <w:p w14:paraId="7C13940E" w14:textId="46DDFBD5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Bluum</w:t>
            </w:r>
          </w:p>
        </w:tc>
      </w:tr>
      <w:tr w:rsidR="000968F3" w:rsidRPr="00713172" w14:paraId="143BE0CB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E780AC" w14:textId="525FEC4E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Frank Cermatori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014020ED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7F8A4A3F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B5EBF14" w14:textId="2E08B5A2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Gabriela Zamorano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5CD5577D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7DBC852D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6A15DD" w14:textId="2D56E9B2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Trista Reuter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4AD58E2F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5A2FD055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324F4B4" w14:textId="22FF3F29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Paul Cantwell</w:t>
            </w:r>
          </w:p>
        </w:tc>
        <w:tc>
          <w:tcPr>
            <w:tcW w:w="4590" w:type="dxa"/>
            <w:vMerge w:val="restart"/>
            <w:shd w:val="clear" w:color="auto" w:fill="auto"/>
            <w:vAlign w:val="center"/>
          </w:tcPr>
          <w:p w14:paraId="2BCC5D9B" w14:textId="614958CB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Yorktel</w:t>
            </w:r>
          </w:p>
        </w:tc>
      </w:tr>
      <w:tr w:rsidR="000968F3" w:rsidRPr="00713172" w14:paraId="68B9246F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48D25A" w14:textId="37041808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Stevens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43BA9A2A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3C388FEC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DAFAF4" w14:textId="6E8554A5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Erica Doscher</w:t>
            </w:r>
          </w:p>
        </w:tc>
        <w:tc>
          <w:tcPr>
            <w:tcW w:w="4590" w:type="dxa"/>
            <w:vMerge w:val="restart"/>
            <w:shd w:val="clear" w:color="auto" w:fill="auto"/>
            <w:vAlign w:val="center"/>
          </w:tcPr>
          <w:p w14:paraId="30DA27E0" w14:textId="1DB9B30E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Cenero, LLC</w:t>
            </w:r>
          </w:p>
        </w:tc>
      </w:tr>
      <w:tr w:rsidR="000968F3" w:rsidRPr="00713172" w14:paraId="1DCDE6DB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068151" w14:textId="28F739F2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Brian Kurtulik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159C073A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10945F9A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4C46BC6" w14:textId="2CC80A41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Destiny Iosso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6E676B82" w14:textId="77777777" w:rsidR="000968F3" w:rsidRPr="00501564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638E7" w:rsidRPr="00713172" w14:paraId="0D775521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12D245FF" w14:textId="0564E6E9" w:rsidR="002638E7" w:rsidRDefault="002638E7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Ledia Janji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27D41005" w14:textId="122F2048" w:rsidR="002638E7" w:rsidRPr="00501564" w:rsidRDefault="002638E7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CTCI Technology</w:t>
            </w:r>
          </w:p>
        </w:tc>
      </w:tr>
      <w:tr w:rsidR="000968F3" w:rsidRPr="00713172" w14:paraId="13578087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337A6669" w14:textId="4C24184A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3B5B">
              <w:rPr>
                <w:rFonts w:ascii="Arial" w:hAnsi="Arial" w:cs="Arial"/>
                <w:sz w:val="18"/>
                <w:szCs w:val="18"/>
              </w:rPr>
              <w:t>Ken Ogborn</w:t>
            </w:r>
          </w:p>
        </w:tc>
        <w:tc>
          <w:tcPr>
            <w:tcW w:w="4590" w:type="dxa"/>
            <w:vMerge w:val="restart"/>
            <w:shd w:val="clear" w:color="auto" w:fill="auto"/>
            <w:vAlign w:val="center"/>
          </w:tcPr>
          <w:p w14:paraId="79B79837" w14:textId="77B6E2ED" w:rsidR="000968F3" w:rsidRDefault="004256E1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Firms</w:t>
            </w:r>
            <w:r w:rsidR="000A2AB8">
              <w:rPr>
                <w:rFonts w:ascii="Arial" w:hAnsi="Arial" w:cs="Arial"/>
                <w:color w:val="000000"/>
                <w:sz w:val="18"/>
                <w:szCs w:val="18"/>
              </w:rPr>
              <w:t>/Names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Unlisted</w:t>
            </w:r>
          </w:p>
        </w:tc>
      </w:tr>
      <w:tr w:rsidR="000968F3" w:rsidRPr="00713172" w14:paraId="246E3EFF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141BDE3B" w14:textId="729F0561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Melody Conference Room PBNJ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0C2938A1" w14:textId="77777777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48815019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26077B3A" w14:textId="677FC5B8" w:rsidR="000968F3" w:rsidRPr="003A3B5B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12014030342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080F2815" w14:textId="45986A4E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0D7BE841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76CEFD94" w14:textId="1760AB4F" w:rsidR="000968F3" w:rsidRPr="003A3B5B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19732775556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7DE32128" w14:textId="77777777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297438A2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2EADF384" w14:textId="27F0A003" w:rsidR="000968F3" w:rsidRPr="003A3B5B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19082005672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6263CB1E" w14:textId="77777777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5D290673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5298CEB9" w14:textId="6A0C2809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3B5B">
              <w:rPr>
                <w:rFonts w:ascii="Arial" w:hAnsi="Arial" w:cs="Arial"/>
                <w:sz w:val="18"/>
                <w:szCs w:val="18"/>
              </w:rPr>
              <w:t>Guest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4B3F799B" w14:textId="77777777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27B1F005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242F6A94" w14:textId="655D678E" w:rsidR="000968F3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3B5B">
              <w:rPr>
                <w:rFonts w:ascii="Arial" w:hAnsi="Arial" w:cs="Arial"/>
                <w:sz w:val="18"/>
                <w:szCs w:val="18"/>
              </w:rPr>
              <w:t>Guest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4A18779F" w14:textId="77777777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24662566" w14:textId="77777777" w:rsidTr="000968F3">
        <w:trPr>
          <w:trHeight w:val="360"/>
          <w:jc w:val="center"/>
        </w:trPr>
        <w:tc>
          <w:tcPr>
            <w:tcW w:w="4680" w:type="dxa"/>
            <w:shd w:val="clear" w:color="auto" w:fill="auto"/>
            <w:vAlign w:val="center"/>
          </w:tcPr>
          <w:p w14:paraId="55FB4B50" w14:textId="5A983323" w:rsidR="000968F3" w:rsidRPr="003A3B5B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Guest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24852EEE" w14:textId="77777777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968F3" w:rsidRPr="00713172" w14:paraId="0371DCD5" w14:textId="77777777" w:rsidTr="000968F3">
        <w:trPr>
          <w:trHeight w:val="360"/>
          <w:jc w:val="center"/>
        </w:trPr>
        <w:tc>
          <w:tcPr>
            <w:tcW w:w="46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10E3D7" w14:textId="0BC599CF" w:rsidR="000968F3" w:rsidRPr="003A3B5B" w:rsidRDefault="000968F3" w:rsidP="000F243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Guest</w:t>
            </w:r>
          </w:p>
        </w:tc>
        <w:tc>
          <w:tcPr>
            <w:tcW w:w="4590" w:type="dxa"/>
            <w:vMerge/>
            <w:shd w:val="clear" w:color="auto" w:fill="auto"/>
            <w:vAlign w:val="center"/>
          </w:tcPr>
          <w:p w14:paraId="4F01644E" w14:textId="77777777" w:rsidR="000968F3" w:rsidRDefault="000968F3" w:rsidP="000F243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E408FE2" w14:textId="77777777" w:rsidR="002B5A7A" w:rsidRDefault="002B5A7A" w:rsidP="000968F3">
      <w:pPr>
        <w:tabs>
          <w:tab w:val="left" w:pos="0"/>
        </w:tabs>
        <w:rPr>
          <w:rFonts w:ascii="Arial" w:hAnsi="Arial" w:cs="Arial"/>
        </w:rPr>
      </w:pPr>
    </w:p>
    <w:sectPr w:rsidR="002B5A7A" w:rsidSect="00024B95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7B559" w14:textId="77777777" w:rsidR="002B5A7A" w:rsidRDefault="002B5A7A">
      <w:r>
        <w:separator/>
      </w:r>
    </w:p>
  </w:endnote>
  <w:endnote w:type="continuationSeparator" w:id="0">
    <w:p w14:paraId="0C145940" w14:textId="77777777" w:rsidR="002B5A7A" w:rsidRDefault="002B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8A8E8CA" w:rsidR="002B5A7A" w:rsidRDefault="002B5A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4F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B5A7A" w:rsidRDefault="002B5A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B5A7A" w:rsidRDefault="002B5A7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B5A7A" w:rsidRPr="003048CF" w:rsidRDefault="002B5A7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B5A7A" w:rsidRPr="003048CF" w:rsidRDefault="002B5A7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458C5" w14:textId="77777777" w:rsidR="002B5A7A" w:rsidRDefault="002B5A7A">
      <w:r>
        <w:separator/>
      </w:r>
    </w:p>
  </w:footnote>
  <w:footnote w:type="continuationSeparator" w:id="0">
    <w:p w14:paraId="0AD85116" w14:textId="77777777" w:rsidR="002B5A7A" w:rsidRDefault="002B5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B5A7A" w14:paraId="0F26F833" w14:textId="77777777" w:rsidTr="00560DCD">
      <w:trPr>
        <w:trHeight w:val="1080"/>
        <w:jc w:val="center"/>
      </w:trPr>
      <w:tc>
        <w:tcPr>
          <w:tcW w:w="2880" w:type="dxa"/>
        </w:tcPr>
        <w:p w14:paraId="3BD5B027" w14:textId="77777777" w:rsidR="002B5A7A" w:rsidRDefault="002B5A7A" w:rsidP="00E242AB"/>
      </w:tc>
      <w:tc>
        <w:tcPr>
          <w:tcW w:w="5760" w:type="dxa"/>
          <w:vAlign w:val="center"/>
        </w:tcPr>
        <w:p w14:paraId="0FD38982" w14:textId="77777777" w:rsidR="002B5A7A" w:rsidRDefault="002B5A7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B5A7A" w:rsidRDefault="002B5A7A" w:rsidP="00E242AB"/>
      </w:tc>
    </w:tr>
    <w:tr w:rsidR="002B5A7A" w14:paraId="1D957A5A" w14:textId="77777777" w:rsidTr="00560DCD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B5A7A" w:rsidRPr="00DE79FE" w:rsidRDefault="002B5A7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B5A7A" w:rsidRPr="006359DD" w:rsidRDefault="002B5A7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B5A7A" w:rsidRPr="00952B78" w:rsidRDefault="002B5A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B5A7A" w:rsidRPr="00CD2155" w:rsidRDefault="002B5A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B5A7A" w:rsidRPr="00CD2155" w:rsidRDefault="002B5A7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B5A7A" w:rsidRPr="00CD2155" w:rsidRDefault="002B5A7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B5A7A" w:rsidRPr="00CD2155" w:rsidRDefault="002B5A7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B5A7A" w:rsidRPr="00CD2155" w:rsidRDefault="002B5A7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B5A7A" w:rsidRPr="006359DD" w:rsidRDefault="002B5A7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B5A7A" w:rsidRPr="006359DD" w:rsidRDefault="002B5A7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2B5A7A" w:rsidRPr="006359DD" w:rsidRDefault="002B5A7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B5A7A" w14:paraId="4315D963" w14:textId="77777777" w:rsidTr="00560DCD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2B5A7A" w:rsidRDefault="002B5A7A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2B5A7A" w:rsidRPr="006359DD" w:rsidRDefault="002B5A7A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B5A7A" w:rsidRPr="006359DD" w:rsidRDefault="002B5A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B5A7A" w:rsidRDefault="002B5A7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B5A7A" w:rsidRPr="006359DD" w:rsidRDefault="002B5A7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B5A7A" w14:paraId="15BC600F" w14:textId="77777777" w:rsidTr="00560DCD">
      <w:trPr>
        <w:jc w:val="center"/>
      </w:trPr>
      <w:tc>
        <w:tcPr>
          <w:tcW w:w="2880" w:type="dxa"/>
        </w:tcPr>
        <w:p w14:paraId="38418747" w14:textId="77777777" w:rsidR="002B5A7A" w:rsidRPr="006359DD" w:rsidRDefault="002B5A7A" w:rsidP="00E242AB"/>
      </w:tc>
      <w:tc>
        <w:tcPr>
          <w:tcW w:w="5760" w:type="dxa"/>
        </w:tcPr>
        <w:p w14:paraId="44EF803D" w14:textId="77777777" w:rsidR="002B5A7A" w:rsidRPr="00CD2155" w:rsidRDefault="002B5A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B5A7A" w:rsidRPr="006359DD" w:rsidRDefault="002B5A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B5A7A" w:rsidRPr="006359DD" w:rsidRDefault="002B5A7A" w:rsidP="00E242AB"/>
      </w:tc>
    </w:tr>
  </w:tbl>
  <w:p w14:paraId="03C6B4BB" w14:textId="017E7320" w:rsidR="002B5A7A" w:rsidRDefault="002B5A7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F2809"/>
    <w:multiLevelType w:val="hybridMultilevel"/>
    <w:tmpl w:val="BD7EFB00"/>
    <w:lvl w:ilvl="0" w:tplc="D3666936">
      <w:start w:val="1"/>
      <w:numFmt w:val="low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" w15:restartNumberingAfterBreak="0">
    <w:nsid w:val="2418651F"/>
    <w:multiLevelType w:val="hybridMultilevel"/>
    <w:tmpl w:val="515C9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01D9F"/>
    <w:multiLevelType w:val="hybridMultilevel"/>
    <w:tmpl w:val="515C9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C543F"/>
    <w:multiLevelType w:val="hybridMultilevel"/>
    <w:tmpl w:val="9CEA3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FC3"/>
    <w:rsid w:val="000172BA"/>
    <w:rsid w:val="000178AC"/>
    <w:rsid w:val="00017E0E"/>
    <w:rsid w:val="00024B95"/>
    <w:rsid w:val="00027310"/>
    <w:rsid w:val="00030675"/>
    <w:rsid w:val="00033858"/>
    <w:rsid w:val="00040D94"/>
    <w:rsid w:val="0004455E"/>
    <w:rsid w:val="00047D91"/>
    <w:rsid w:val="00052193"/>
    <w:rsid w:val="00052433"/>
    <w:rsid w:val="000555F2"/>
    <w:rsid w:val="00056054"/>
    <w:rsid w:val="00056B1F"/>
    <w:rsid w:val="0006149B"/>
    <w:rsid w:val="000706E3"/>
    <w:rsid w:val="00080562"/>
    <w:rsid w:val="00084898"/>
    <w:rsid w:val="00087AC7"/>
    <w:rsid w:val="000968F3"/>
    <w:rsid w:val="000A2AB8"/>
    <w:rsid w:val="000A7972"/>
    <w:rsid w:val="000B5015"/>
    <w:rsid w:val="000B65BB"/>
    <w:rsid w:val="000C3964"/>
    <w:rsid w:val="000C7991"/>
    <w:rsid w:val="000D0811"/>
    <w:rsid w:val="000D38D8"/>
    <w:rsid w:val="000D65F5"/>
    <w:rsid w:val="000E5868"/>
    <w:rsid w:val="000F21AF"/>
    <w:rsid w:val="000F2430"/>
    <w:rsid w:val="001036B6"/>
    <w:rsid w:val="00110C96"/>
    <w:rsid w:val="001130EC"/>
    <w:rsid w:val="00122147"/>
    <w:rsid w:val="001236A1"/>
    <w:rsid w:val="001265C6"/>
    <w:rsid w:val="00135E7E"/>
    <w:rsid w:val="00160E56"/>
    <w:rsid w:val="001706D7"/>
    <w:rsid w:val="00187192"/>
    <w:rsid w:val="00190A71"/>
    <w:rsid w:val="00191B40"/>
    <w:rsid w:val="00194DDF"/>
    <w:rsid w:val="001978C9"/>
    <w:rsid w:val="001A6CBA"/>
    <w:rsid w:val="001C486F"/>
    <w:rsid w:val="001C6749"/>
    <w:rsid w:val="001D1ABC"/>
    <w:rsid w:val="001D576E"/>
    <w:rsid w:val="001E116C"/>
    <w:rsid w:val="001E5595"/>
    <w:rsid w:val="001E6E13"/>
    <w:rsid w:val="001F34F3"/>
    <w:rsid w:val="001F46EA"/>
    <w:rsid w:val="001F740A"/>
    <w:rsid w:val="0020175D"/>
    <w:rsid w:val="00202F19"/>
    <w:rsid w:val="00221984"/>
    <w:rsid w:val="00232BC4"/>
    <w:rsid w:val="002372B3"/>
    <w:rsid w:val="002420F8"/>
    <w:rsid w:val="00247AFB"/>
    <w:rsid w:val="00257D6E"/>
    <w:rsid w:val="00260851"/>
    <w:rsid w:val="002638E7"/>
    <w:rsid w:val="00271544"/>
    <w:rsid w:val="002745C5"/>
    <w:rsid w:val="00275FD6"/>
    <w:rsid w:val="00285BF3"/>
    <w:rsid w:val="002A081D"/>
    <w:rsid w:val="002A413A"/>
    <w:rsid w:val="002A6BC5"/>
    <w:rsid w:val="002B5A7A"/>
    <w:rsid w:val="002C1484"/>
    <w:rsid w:val="002C54B7"/>
    <w:rsid w:val="002C6C02"/>
    <w:rsid w:val="002D0CF7"/>
    <w:rsid w:val="002E03D4"/>
    <w:rsid w:val="002E1758"/>
    <w:rsid w:val="002F0A4E"/>
    <w:rsid w:val="002F1449"/>
    <w:rsid w:val="003048CF"/>
    <w:rsid w:val="00305B6D"/>
    <w:rsid w:val="003069D9"/>
    <w:rsid w:val="00307AE1"/>
    <w:rsid w:val="00312D7D"/>
    <w:rsid w:val="00322697"/>
    <w:rsid w:val="00326DC4"/>
    <w:rsid w:val="0032707C"/>
    <w:rsid w:val="00334566"/>
    <w:rsid w:val="0034222F"/>
    <w:rsid w:val="00342C20"/>
    <w:rsid w:val="00346CC4"/>
    <w:rsid w:val="00347F3A"/>
    <w:rsid w:val="00362E89"/>
    <w:rsid w:val="00364A22"/>
    <w:rsid w:val="00372C16"/>
    <w:rsid w:val="0037646A"/>
    <w:rsid w:val="00391DE8"/>
    <w:rsid w:val="00394C7C"/>
    <w:rsid w:val="0039648D"/>
    <w:rsid w:val="003A3B5B"/>
    <w:rsid w:val="003A6760"/>
    <w:rsid w:val="003A6850"/>
    <w:rsid w:val="003A76EC"/>
    <w:rsid w:val="003B1D63"/>
    <w:rsid w:val="003C3713"/>
    <w:rsid w:val="003D02FC"/>
    <w:rsid w:val="003D747D"/>
    <w:rsid w:val="003E0C0F"/>
    <w:rsid w:val="003E41D8"/>
    <w:rsid w:val="003F1560"/>
    <w:rsid w:val="003F2A90"/>
    <w:rsid w:val="003F7837"/>
    <w:rsid w:val="00400782"/>
    <w:rsid w:val="00413250"/>
    <w:rsid w:val="00414065"/>
    <w:rsid w:val="00415156"/>
    <w:rsid w:val="00417A2E"/>
    <w:rsid w:val="00421BE2"/>
    <w:rsid w:val="0042229D"/>
    <w:rsid w:val="004240D9"/>
    <w:rsid w:val="004256E1"/>
    <w:rsid w:val="00425866"/>
    <w:rsid w:val="004315E8"/>
    <w:rsid w:val="004355EF"/>
    <w:rsid w:val="0043667E"/>
    <w:rsid w:val="00436D34"/>
    <w:rsid w:val="00437030"/>
    <w:rsid w:val="0043737A"/>
    <w:rsid w:val="0044138A"/>
    <w:rsid w:val="00446F52"/>
    <w:rsid w:val="00462B35"/>
    <w:rsid w:val="00473969"/>
    <w:rsid w:val="00476106"/>
    <w:rsid w:val="00486E38"/>
    <w:rsid w:val="00490B0F"/>
    <w:rsid w:val="00492B51"/>
    <w:rsid w:val="00495676"/>
    <w:rsid w:val="00497756"/>
    <w:rsid w:val="004A0576"/>
    <w:rsid w:val="004A121D"/>
    <w:rsid w:val="004A50E7"/>
    <w:rsid w:val="004A5101"/>
    <w:rsid w:val="004A7DA7"/>
    <w:rsid w:val="004B18BC"/>
    <w:rsid w:val="004B44A2"/>
    <w:rsid w:val="004B504F"/>
    <w:rsid w:val="004C13A5"/>
    <w:rsid w:val="004C417C"/>
    <w:rsid w:val="004D39D7"/>
    <w:rsid w:val="004E1937"/>
    <w:rsid w:val="004E32C5"/>
    <w:rsid w:val="004E725B"/>
    <w:rsid w:val="004F3C89"/>
    <w:rsid w:val="004F542C"/>
    <w:rsid w:val="004F58DA"/>
    <w:rsid w:val="004F6261"/>
    <w:rsid w:val="004F6EBD"/>
    <w:rsid w:val="00501564"/>
    <w:rsid w:val="00502120"/>
    <w:rsid w:val="0051664D"/>
    <w:rsid w:val="005175DC"/>
    <w:rsid w:val="005271D3"/>
    <w:rsid w:val="0053372D"/>
    <w:rsid w:val="0054305C"/>
    <w:rsid w:val="005466E4"/>
    <w:rsid w:val="0054794A"/>
    <w:rsid w:val="0055217D"/>
    <w:rsid w:val="00560578"/>
    <w:rsid w:val="00560DCD"/>
    <w:rsid w:val="00563394"/>
    <w:rsid w:val="005654E0"/>
    <w:rsid w:val="005663AD"/>
    <w:rsid w:val="00566B4C"/>
    <w:rsid w:val="00567F16"/>
    <w:rsid w:val="00572F24"/>
    <w:rsid w:val="005748C4"/>
    <w:rsid w:val="00581130"/>
    <w:rsid w:val="0058187A"/>
    <w:rsid w:val="005840EA"/>
    <w:rsid w:val="0058635F"/>
    <w:rsid w:val="005A3B1E"/>
    <w:rsid w:val="005A6245"/>
    <w:rsid w:val="005B1B49"/>
    <w:rsid w:val="005B2AE5"/>
    <w:rsid w:val="005B7B28"/>
    <w:rsid w:val="005D1FD3"/>
    <w:rsid w:val="005D5F8B"/>
    <w:rsid w:val="005E3AEA"/>
    <w:rsid w:val="005E45A9"/>
    <w:rsid w:val="005E5FC9"/>
    <w:rsid w:val="005E7450"/>
    <w:rsid w:val="005E7D9D"/>
    <w:rsid w:val="005F3A74"/>
    <w:rsid w:val="00601D99"/>
    <w:rsid w:val="00605F9A"/>
    <w:rsid w:val="00610AAA"/>
    <w:rsid w:val="00610ADE"/>
    <w:rsid w:val="00616F49"/>
    <w:rsid w:val="00617E01"/>
    <w:rsid w:val="006230EE"/>
    <w:rsid w:val="00624D5E"/>
    <w:rsid w:val="0062504E"/>
    <w:rsid w:val="00626623"/>
    <w:rsid w:val="00646784"/>
    <w:rsid w:val="0066117F"/>
    <w:rsid w:val="00670FCB"/>
    <w:rsid w:val="006848B7"/>
    <w:rsid w:val="00687681"/>
    <w:rsid w:val="00690AF9"/>
    <w:rsid w:val="0069302F"/>
    <w:rsid w:val="006A3DE5"/>
    <w:rsid w:val="006B3833"/>
    <w:rsid w:val="006B58E6"/>
    <w:rsid w:val="006C37AB"/>
    <w:rsid w:val="006C41A2"/>
    <w:rsid w:val="006C5427"/>
    <w:rsid w:val="006D2967"/>
    <w:rsid w:val="006D3CB3"/>
    <w:rsid w:val="006D6C3D"/>
    <w:rsid w:val="006D6EE7"/>
    <w:rsid w:val="006E3B68"/>
    <w:rsid w:val="006E6FF8"/>
    <w:rsid w:val="007015B0"/>
    <w:rsid w:val="00712058"/>
    <w:rsid w:val="00713172"/>
    <w:rsid w:val="0071384F"/>
    <w:rsid w:val="00721BC8"/>
    <w:rsid w:val="00742F49"/>
    <w:rsid w:val="0076252D"/>
    <w:rsid w:val="00763182"/>
    <w:rsid w:val="007677A8"/>
    <w:rsid w:val="00776521"/>
    <w:rsid w:val="00776D84"/>
    <w:rsid w:val="00780679"/>
    <w:rsid w:val="007814D7"/>
    <w:rsid w:val="007826CD"/>
    <w:rsid w:val="00784E8D"/>
    <w:rsid w:val="00785AFC"/>
    <w:rsid w:val="007A173B"/>
    <w:rsid w:val="007A178E"/>
    <w:rsid w:val="007A4524"/>
    <w:rsid w:val="007A5014"/>
    <w:rsid w:val="007A59FC"/>
    <w:rsid w:val="007A5F35"/>
    <w:rsid w:val="007A772C"/>
    <w:rsid w:val="007B0B10"/>
    <w:rsid w:val="007B4F22"/>
    <w:rsid w:val="007C06FF"/>
    <w:rsid w:val="007C2585"/>
    <w:rsid w:val="007C2ADF"/>
    <w:rsid w:val="007C31B3"/>
    <w:rsid w:val="007C3B8D"/>
    <w:rsid w:val="007C56C0"/>
    <w:rsid w:val="007D1780"/>
    <w:rsid w:val="007D1D98"/>
    <w:rsid w:val="007D29E3"/>
    <w:rsid w:val="007D40C1"/>
    <w:rsid w:val="007D7AA7"/>
    <w:rsid w:val="007E25C3"/>
    <w:rsid w:val="007E2D30"/>
    <w:rsid w:val="007E2ED2"/>
    <w:rsid w:val="007E56C8"/>
    <w:rsid w:val="007F2ABB"/>
    <w:rsid w:val="007F7F95"/>
    <w:rsid w:val="008049AC"/>
    <w:rsid w:val="00804A53"/>
    <w:rsid w:val="008062EE"/>
    <w:rsid w:val="00807D98"/>
    <w:rsid w:val="008137DB"/>
    <w:rsid w:val="00815E39"/>
    <w:rsid w:val="00816EA4"/>
    <w:rsid w:val="0082019A"/>
    <w:rsid w:val="00825654"/>
    <w:rsid w:val="00830791"/>
    <w:rsid w:val="00832CCE"/>
    <w:rsid w:val="00841482"/>
    <w:rsid w:val="00860AAF"/>
    <w:rsid w:val="008628C7"/>
    <w:rsid w:val="00873AB9"/>
    <w:rsid w:val="0088034E"/>
    <w:rsid w:val="00883737"/>
    <w:rsid w:val="00883CA0"/>
    <w:rsid w:val="00884C9E"/>
    <w:rsid w:val="008918DF"/>
    <w:rsid w:val="008B38F0"/>
    <w:rsid w:val="008B4FF4"/>
    <w:rsid w:val="008B7227"/>
    <w:rsid w:val="008D0A68"/>
    <w:rsid w:val="008D3A86"/>
    <w:rsid w:val="008D43BA"/>
    <w:rsid w:val="008D4E75"/>
    <w:rsid w:val="008E13EA"/>
    <w:rsid w:val="008E41FB"/>
    <w:rsid w:val="008E4BC5"/>
    <w:rsid w:val="008E50C7"/>
    <w:rsid w:val="008F75E9"/>
    <w:rsid w:val="00902BF4"/>
    <w:rsid w:val="00910385"/>
    <w:rsid w:val="0091092B"/>
    <w:rsid w:val="00917A01"/>
    <w:rsid w:val="009225CB"/>
    <w:rsid w:val="00922819"/>
    <w:rsid w:val="00923970"/>
    <w:rsid w:val="009301FC"/>
    <w:rsid w:val="00934725"/>
    <w:rsid w:val="00936469"/>
    <w:rsid w:val="00936FFA"/>
    <w:rsid w:val="00954320"/>
    <w:rsid w:val="00954529"/>
    <w:rsid w:val="00963B9C"/>
    <w:rsid w:val="0098018B"/>
    <w:rsid w:val="00980AC4"/>
    <w:rsid w:val="00981FAC"/>
    <w:rsid w:val="00990CED"/>
    <w:rsid w:val="00993884"/>
    <w:rsid w:val="009B0DBE"/>
    <w:rsid w:val="009B63E6"/>
    <w:rsid w:val="009C0858"/>
    <w:rsid w:val="009C4E02"/>
    <w:rsid w:val="009C76AA"/>
    <w:rsid w:val="009D198D"/>
    <w:rsid w:val="009D2175"/>
    <w:rsid w:val="009D3495"/>
    <w:rsid w:val="009D676C"/>
    <w:rsid w:val="009E0473"/>
    <w:rsid w:val="009F1316"/>
    <w:rsid w:val="009F46D4"/>
    <w:rsid w:val="009F4C7E"/>
    <w:rsid w:val="009F527D"/>
    <w:rsid w:val="009F6C0B"/>
    <w:rsid w:val="00A0222F"/>
    <w:rsid w:val="00A02297"/>
    <w:rsid w:val="00A10C4F"/>
    <w:rsid w:val="00A233DA"/>
    <w:rsid w:val="00A255CB"/>
    <w:rsid w:val="00A30216"/>
    <w:rsid w:val="00A312C5"/>
    <w:rsid w:val="00A33A9F"/>
    <w:rsid w:val="00A40774"/>
    <w:rsid w:val="00A51E71"/>
    <w:rsid w:val="00A527F9"/>
    <w:rsid w:val="00A6113F"/>
    <w:rsid w:val="00A62EDA"/>
    <w:rsid w:val="00A63901"/>
    <w:rsid w:val="00A8091E"/>
    <w:rsid w:val="00A84B37"/>
    <w:rsid w:val="00A8549A"/>
    <w:rsid w:val="00A94F51"/>
    <w:rsid w:val="00A97BA2"/>
    <w:rsid w:val="00A97F08"/>
    <w:rsid w:val="00AA10C1"/>
    <w:rsid w:val="00AA2C37"/>
    <w:rsid w:val="00AA3920"/>
    <w:rsid w:val="00AB0C4E"/>
    <w:rsid w:val="00AB1CB8"/>
    <w:rsid w:val="00AB527F"/>
    <w:rsid w:val="00AB72B8"/>
    <w:rsid w:val="00AC609F"/>
    <w:rsid w:val="00AD3D3C"/>
    <w:rsid w:val="00AD48B1"/>
    <w:rsid w:val="00AD76B1"/>
    <w:rsid w:val="00AE052F"/>
    <w:rsid w:val="00B00CC2"/>
    <w:rsid w:val="00B0120D"/>
    <w:rsid w:val="00B06DCE"/>
    <w:rsid w:val="00B1392F"/>
    <w:rsid w:val="00B2669F"/>
    <w:rsid w:val="00B37398"/>
    <w:rsid w:val="00B3763D"/>
    <w:rsid w:val="00B432C3"/>
    <w:rsid w:val="00B53D8B"/>
    <w:rsid w:val="00B54579"/>
    <w:rsid w:val="00B555FD"/>
    <w:rsid w:val="00B55897"/>
    <w:rsid w:val="00B5752E"/>
    <w:rsid w:val="00B664C5"/>
    <w:rsid w:val="00B7192C"/>
    <w:rsid w:val="00B842BD"/>
    <w:rsid w:val="00B84942"/>
    <w:rsid w:val="00B92AC8"/>
    <w:rsid w:val="00B9391C"/>
    <w:rsid w:val="00B94666"/>
    <w:rsid w:val="00BA2DB7"/>
    <w:rsid w:val="00BC0121"/>
    <w:rsid w:val="00BC21C1"/>
    <w:rsid w:val="00BC48C7"/>
    <w:rsid w:val="00BC4F10"/>
    <w:rsid w:val="00BC58B4"/>
    <w:rsid w:val="00BC7C61"/>
    <w:rsid w:val="00BD1F72"/>
    <w:rsid w:val="00BD378C"/>
    <w:rsid w:val="00BD693F"/>
    <w:rsid w:val="00BF41CE"/>
    <w:rsid w:val="00BF5170"/>
    <w:rsid w:val="00BF72A2"/>
    <w:rsid w:val="00C021F8"/>
    <w:rsid w:val="00C06423"/>
    <w:rsid w:val="00C12204"/>
    <w:rsid w:val="00C12A48"/>
    <w:rsid w:val="00C13B65"/>
    <w:rsid w:val="00C16006"/>
    <w:rsid w:val="00C162F6"/>
    <w:rsid w:val="00C32D41"/>
    <w:rsid w:val="00C34732"/>
    <w:rsid w:val="00C41CB6"/>
    <w:rsid w:val="00C43559"/>
    <w:rsid w:val="00C45AB4"/>
    <w:rsid w:val="00C46811"/>
    <w:rsid w:val="00C56198"/>
    <w:rsid w:val="00C564E7"/>
    <w:rsid w:val="00C60DC5"/>
    <w:rsid w:val="00C83977"/>
    <w:rsid w:val="00CA15BC"/>
    <w:rsid w:val="00CA7436"/>
    <w:rsid w:val="00CA7DBC"/>
    <w:rsid w:val="00CB2C88"/>
    <w:rsid w:val="00CC2CBB"/>
    <w:rsid w:val="00CC3D29"/>
    <w:rsid w:val="00CC690F"/>
    <w:rsid w:val="00CE1914"/>
    <w:rsid w:val="00CF3A94"/>
    <w:rsid w:val="00CF3D21"/>
    <w:rsid w:val="00CF405E"/>
    <w:rsid w:val="00CF70F9"/>
    <w:rsid w:val="00D057E9"/>
    <w:rsid w:val="00D202F7"/>
    <w:rsid w:val="00D2037F"/>
    <w:rsid w:val="00D22C5A"/>
    <w:rsid w:val="00D320DD"/>
    <w:rsid w:val="00D33B5E"/>
    <w:rsid w:val="00D3787F"/>
    <w:rsid w:val="00D45752"/>
    <w:rsid w:val="00D51B0E"/>
    <w:rsid w:val="00D55DDC"/>
    <w:rsid w:val="00D705AB"/>
    <w:rsid w:val="00D722EC"/>
    <w:rsid w:val="00D75306"/>
    <w:rsid w:val="00D76EF4"/>
    <w:rsid w:val="00D8184D"/>
    <w:rsid w:val="00D91263"/>
    <w:rsid w:val="00D91B32"/>
    <w:rsid w:val="00D948EA"/>
    <w:rsid w:val="00D97188"/>
    <w:rsid w:val="00DA44B8"/>
    <w:rsid w:val="00DB14BE"/>
    <w:rsid w:val="00DB15FD"/>
    <w:rsid w:val="00DC0A8F"/>
    <w:rsid w:val="00DC72EC"/>
    <w:rsid w:val="00DD6116"/>
    <w:rsid w:val="00DE46F8"/>
    <w:rsid w:val="00DE4F09"/>
    <w:rsid w:val="00DF446E"/>
    <w:rsid w:val="00DF4E98"/>
    <w:rsid w:val="00E001C4"/>
    <w:rsid w:val="00E02D77"/>
    <w:rsid w:val="00E03B40"/>
    <w:rsid w:val="00E06153"/>
    <w:rsid w:val="00E1253F"/>
    <w:rsid w:val="00E14372"/>
    <w:rsid w:val="00E14B7B"/>
    <w:rsid w:val="00E242AB"/>
    <w:rsid w:val="00E24738"/>
    <w:rsid w:val="00E33DA8"/>
    <w:rsid w:val="00E35E58"/>
    <w:rsid w:val="00E4652C"/>
    <w:rsid w:val="00E53A00"/>
    <w:rsid w:val="00E5475A"/>
    <w:rsid w:val="00E61D3A"/>
    <w:rsid w:val="00E64C53"/>
    <w:rsid w:val="00E67791"/>
    <w:rsid w:val="00E76F39"/>
    <w:rsid w:val="00E807AD"/>
    <w:rsid w:val="00E87B35"/>
    <w:rsid w:val="00E90D91"/>
    <w:rsid w:val="00E92ADD"/>
    <w:rsid w:val="00E945C1"/>
    <w:rsid w:val="00E970B3"/>
    <w:rsid w:val="00E97321"/>
    <w:rsid w:val="00EA133D"/>
    <w:rsid w:val="00EA157A"/>
    <w:rsid w:val="00EA330C"/>
    <w:rsid w:val="00EA4B87"/>
    <w:rsid w:val="00EB09CF"/>
    <w:rsid w:val="00EB3E79"/>
    <w:rsid w:val="00EB557F"/>
    <w:rsid w:val="00EB63BE"/>
    <w:rsid w:val="00EB71F9"/>
    <w:rsid w:val="00EC5F73"/>
    <w:rsid w:val="00ED058F"/>
    <w:rsid w:val="00ED3B68"/>
    <w:rsid w:val="00ED5669"/>
    <w:rsid w:val="00EE31B0"/>
    <w:rsid w:val="00EE3F2B"/>
    <w:rsid w:val="00EF0EE9"/>
    <w:rsid w:val="00EF3A08"/>
    <w:rsid w:val="00EF7D4E"/>
    <w:rsid w:val="00F026B9"/>
    <w:rsid w:val="00F043D3"/>
    <w:rsid w:val="00F05D01"/>
    <w:rsid w:val="00F247D2"/>
    <w:rsid w:val="00F3434F"/>
    <w:rsid w:val="00F34973"/>
    <w:rsid w:val="00F401B4"/>
    <w:rsid w:val="00F405B0"/>
    <w:rsid w:val="00F40A08"/>
    <w:rsid w:val="00F4565C"/>
    <w:rsid w:val="00F462EE"/>
    <w:rsid w:val="00F4662A"/>
    <w:rsid w:val="00F47276"/>
    <w:rsid w:val="00F473EB"/>
    <w:rsid w:val="00F52E4E"/>
    <w:rsid w:val="00F62549"/>
    <w:rsid w:val="00F63FC7"/>
    <w:rsid w:val="00F646C8"/>
    <w:rsid w:val="00F709D0"/>
    <w:rsid w:val="00F75EFF"/>
    <w:rsid w:val="00F83197"/>
    <w:rsid w:val="00F83287"/>
    <w:rsid w:val="00F848A4"/>
    <w:rsid w:val="00FA0A5A"/>
    <w:rsid w:val="00FA1383"/>
    <w:rsid w:val="00FA59AD"/>
    <w:rsid w:val="00FA7242"/>
    <w:rsid w:val="00FB2462"/>
    <w:rsid w:val="00FB4F9C"/>
    <w:rsid w:val="00FB6B05"/>
    <w:rsid w:val="00FC504C"/>
    <w:rsid w:val="00FC529C"/>
    <w:rsid w:val="00FD096A"/>
    <w:rsid w:val="00FE3482"/>
    <w:rsid w:val="00FF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."/>
  <w:listSeparator w:val=","/>
  <w14:docId w14:val="03C6B40C"/>
  <w15:docId w15:val="{4B021311-E225-48B8-B4E9-A93A1396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uiPriority w:val="99"/>
    <w:rsid w:val="00CF70F9"/>
    <w:rPr>
      <w:color w:val="0000FF"/>
      <w:u w:val="single"/>
    </w:rPr>
  </w:style>
  <w:style w:type="character" w:styleId="IntenseEmphasis">
    <w:name w:val="Intense Emphasis"/>
    <w:basedOn w:val="DefaultParagraphFont"/>
    <w:uiPriority w:val="21"/>
    <w:qFormat/>
    <w:rsid w:val="006D3CB3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semiHidden/>
    <w:unhideWhenUsed/>
    <w:rsid w:val="005166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4a2393ed-911e-4c9b-9d18-84f1fe0b670e"/>
    <ds:schemaRef ds:uri="d4e5d782-6a70-4577-82ee-b2c87f6aa0d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C174C69F-16E0-4C70-85E4-B4FD6BEC8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2</Pages>
  <Words>236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Quin, Christina [TREAS]</cp:lastModifiedBy>
  <cp:revision>8</cp:revision>
  <cp:lastPrinted>2016-08-03T15:29:00Z</cp:lastPrinted>
  <dcterms:created xsi:type="dcterms:W3CDTF">2025-04-23T13:42:00Z</dcterms:created>
  <dcterms:modified xsi:type="dcterms:W3CDTF">2025-04-23T19:13:00Z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