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569FCF53" w:rsidR="00364A22" w:rsidRPr="00CE549F" w:rsidRDefault="00936315" w:rsidP="00716DC4">
      <w:pPr>
        <w:jc w:val="center"/>
        <w:rPr>
          <w:rFonts w:ascii="Arial" w:hAnsi="Arial" w:cs="Arial"/>
          <w:b/>
        </w:rPr>
      </w:pPr>
      <w:r w:rsidRPr="00C03A10">
        <w:rPr>
          <w:rFonts w:ascii="Arial" w:hAnsi="Arial" w:cs="Arial"/>
          <w:b/>
        </w:rPr>
        <w:t>June</w:t>
      </w:r>
      <w:r w:rsidR="002213DB" w:rsidRPr="00C03A10">
        <w:rPr>
          <w:rFonts w:ascii="Arial" w:hAnsi="Arial" w:cs="Arial"/>
          <w:b/>
        </w:rPr>
        <w:t xml:space="preserve"> </w:t>
      </w:r>
      <w:r w:rsidR="00C03A10" w:rsidRPr="00C03A10">
        <w:rPr>
          <w:rFonts w:ascii="Arial" w:hAnsi="Arial" w:cs="Arial"/>
          <w:b/>
        </w:rPr>
        <w:t>11</w:t>
      </w:r>
      <w:r w:rsidR="00AB3B4F" w:rsidRPr="00C03A10">
        <w:rPr>
          <w:rFonts w:ascii="Arial" w:hAnsi="Arial" w:cs="Arial"/>
          <w:b/>
        </w:rPr>
        <w:t>,</w:t>
      </w:r>
      <w:r w:rsidR="00AB3B4F" w:rsidRPr="00CE549F">
        <w:rPr>
          <w:rFonts w:ascii="Arial" w:hAnsi="Arial" w:cs="Arial"/>
          <w:b/>
        </w:rPr>
        <w:t xml:space="preserve"> </w:t>
      </w:r>
      <w:r w:rsidR="00D92094" w:rsidRPr="00CE549F">
        <w:rPr>
          <w:rFonts w:ascii="Arial" w:hAnsi="Arial" w:cs="Arial"/>
          <w:b/>
        </w:rPr>
        <w:t>2025</w:t>
      </w:r>
    </w:p>
    <w:p w14:paraId="03C6B40E" w14:textId="77777777" w:rsidR="00364A22" w:rsidRPr="00716DC4" w:rsidRDefault="00364A22" w:rsidP="00364A22">
      <w:pPr>
        <w:rPr>
          <w:rFonts w:ascii="Arial" w:hAnsi="Arial" w:cs="Arial"/>
          <w:b/>
        </w:rPr>
      </w:pPr>
    </w:p>
    <w:p w14:paraId="03C6B40F" w14:textId="77777777" w:rsidR="00364A22" w:rsidRPr="00716DC4" w:rsidRDefault="00364A22" w:rsidP="00364A22">
      <w:pPr>
        <w:rPr>
          <w:rFonts w:ascii="Arial" w:hAnsi="Arial" w:cs="Arial"/>
          <w:b/>
        </w:rPr>
      </w:pPr>
    </w:p>
    <w:p w14:paraId="03C6B410" w14:textId="072D68F1" w:rsidR="007D1D98" w:rsidRPr="00716DC4" w:rsidRDefault="007D1D98" w:rsidP="00716DC4">
      <w:pPr>
        <w:rPr>
          <w:rFonts w:ascii="Arial" w:hAnsi="Arial" w:cs="Arial"/>
          <w:b/>
        </w:rPr>
      </w:pPr>
      <w:r w:rsidRPr="00716DC4">
        <w:rPr>
          <w:rFonts w:ascii="Arial" w:hAnsi="Arial" w:cs="Arial"/>
          <w:b/>
        </w:rPr>
        <w:t>To:</w:t>
      </w:r>
      <w:r w:rsidR="008918DF" w:rsidRPr="00716DC4">
        <w:rPr>
          <w:rFonts w:ascii="Arial" w:hAnsi="Arial" w:cs="Arial"/>
          <w:b/>
        </w:rPr>
        <w:tab/>
      </w:r>
      <w:r w:rsidRPr="00716DC4">
        <w:rPr>
          <w:rFonts w:ascii="Arial" w:hAnsi="Arial" w:cs="Arial"/>
          <w:b/>
        </w:rPr>
        <w:t xml:space="preserve">All Interested </w:t>
      </w:r>
      <w:r w:rsidR="00873AB9" w:rsidRPr="00716DC4">
        <w:rPr>
          <w:rFonts w:ascii="Arial" w:hAnsi="Arial" w:cs="Arial"/>
          <w:b/>
        </w:rPr>
        <w:t xml:space="preserve">Bidders </w:t>
      </w:r>
      <w:r w:rsidRPr="00716DC4">
        <w:rPr>
          <w:rFonts w:ascii="Arial" w:hAnsi="Arial" w:cs="Arial"/>
          <w:b/>
        </w:rPr>
        <w:t xml:space="preserve"> </w:t>
      </w:r>
    </w:p>
    <w:p w14:paraId="03C6B411" w14:textId="77777777" w:rsidR="007D1D98" w:rsidRPr="00716DC4" w:rsidRDefault="007D1D98" w:rsidP="007D1D98">
      <w:pPr>
        <w:rPr>
          <w:rFonts w:ascii="Arial" w:hAnsi="Arial" w:cs="Arial"/>
          <w:b/>
        </w:rPr>
      </w:pPr>
    </w:p>
    <w:p w14:paraId="03C6B412" w14:textId="77777777" w:rsidR="007D1D98" w:rsidRPr="00716DC4" w:rsidRDefault="007D1D98" w:rsidP="007D1D98">
      <w:pPr>
        <w:tabs>
          <w:tab w:val="left" w:pos="0"/>
        </w:tabs>
        <w:rPr>
          <w:rFonts w:ascii="Arial" w:hAnsi="Arial" w:cs="Arial"/>
          <w:b/>
        </w:rPr>
      </w:pPr>
    </w:p>
    <w:p w14:paraId="03C6B413" w14:textId="55241951" w:rsidR="007D1D98" w:rsidRPr="00716DC4" w:rsidRDefault="00721BC8" w:rsidP="00716DC4">
      <w:pPr>
        <w:rPr>
          <w:rFonts w:ascii="Arial" w:hAnsi="Arial" w:cs="Arial"/>
          <w:b/>
        </w:rPr>
      </w:pPr>
      <w:r w:rsidRPr="00716DC4">
        <w:rPr>
          <w:rFonts w:ascii="Arial" w:hAnsi="Arial" w:cs="Arial"/>
          <w:b/>
        </w:rPr>
        <w:t>Re:</w:t>
      </w:r>
      <w:r w:rsidR="008918DF" w:rsidRPr="00716DC4">
        <w:rPr>
          <w:rFonts w:ascii="Arial" w:hAnsi="Arial" w:cs="Arial"/>
          <w:b/>
        </w:rPr>
        <w:tab/>
      </w:r>
      <w:r w:rsidR="002472A4" w:rsidRPr="00716DC4">
        <w:rPr>
          <w:rFonts w:ascii="Arial" w:hAnsi="Arial" w:cs="Arial"/>
          <w:b/>
        </w:rPr>
        <w:t xml:space="preserve">Bid Solicitation # </w:t>
      </w:r>
      <w:r w:rsidR="00B43864" w:rsidRPr="00716DC4">
        <w:rPr>
          <w:rFonts w:ascii="Arial" w:hAnsi="Arial" w:cs="Arial"/>
          <w:b/>
        </w:rPr>
        <w:t>25</w:t>
      </w:r>
      <w:r w:rsidR="007D1D98" w:rsidRPr="00716DC4">
        <w:rPr>
          <w:rFonts w:ascii="Arial" w:hAnsi="Arial" w:cs="Arial"/>
          <w:b/>
        </w:rPr>
        <w:t>DPP</w:t>
      </w:r>
      <w:r w:rsidR="00B43864" w:rsidRPr="00716DC4">
        <w:rPr>
          <w:rFonts w:ascii="Arial" w:hAnsi="Arial" w:cs="Arial"/>
          <w:b/>
        </w:rPr>
        <w:t>01122</w:t>
      </w:r>
    </w:p>
    <w:p w14:paraId="6F83CB5D" w14:textId="7E036226" w:rsidR="008918DF" w:rsidRPr="00716DC4" w:rsidRDefault="005D6293" w:rsidP="008918DF">
      <w:pPr>
        <w:ind w:firstLine="720"/>
        <w:rPr>
          <w:rFonts w:ascii="Arial" w:hAnsi="Arial" w:cs="Arial"/>
          <w:b/>
        </w:rPr>
      </w:pPr>
      <w:r w:rsidRPr="00716DC4">
        <w:rPr>
          <w:rFonts w:ascii="Arial" w:hAnsi="Arial" w:cs="Arial"/>
          <w:b/>
        </w:rPr>
        <w:t xml:space="preserve">T1466 </w:t>
      </w:r>
      <w:r w:rsidR="0082517D" w:rsidRPr="00716DC4">
        <w:rPr>
          <w:rFonts w:ascii="Arial" w:hAnsi="Arial" w:cs="Arial"/>
          <w:b/>
        </w:rPr>
        <w:t>–</w:t>
      </w:r>
      <w:r w:rsidR="008918DF" w:rsidRPr="00716DC4">
        <w:rPr>
          <w:rFonts w:ascii="Arial" w:hAnsi="Arial" w:cs="Arial"/>
          <w:b/>
        </w:rPr>
        <w:t xml:space="preserve"> </w:t>
      </w:r>
      <w:r w:rsidR="0082517D" w:rsidRPr="00716DC4">
        <w:rPr>
          <w:rFonts w:ascii="Arial" w:hAnsi="Arial" w:cs="Arial"/>
          <w:b/>
        </w:rPr>
        <w:t>Video Teleconferencing Equipment and Services</w:t>
      </w:r>
    </w:p>
    <w:p w14:paraId="03C6B415" w14:textId="6CA776C1" w:rsidR="007D1D98" w:rsidRPr="00716DC4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716DC4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37B078C0" w:rsidR="007D1D98" w:rsidRDefault="008918DF" w:rsidP="00716DC4">
      <w:pPr>
        <w:rPr>
          <w:rFonts w:ascii="Arial" w:hAnsi="Arial" w:cs="Arial"/>
          <w:b/>
        </w:rPr>
      </w:pPr>
      <w:r w:rsidRPr="00716DC4">
        <w:rPr>
          <w:rFonts w:ascii="Arial" w:hAnsi="Arial" w:cs="Arial"/>
          <w:b/>
        </w:rPr>
        <w:tab/>
      </w:r>
      <w:r w:rsidR="00877821">
        <w:rPr>
          <w:rFonts w:ascii="Arial" w:hAnsi="Arial" w:cs="Arial"/>
          <w:b/>
        </w:rPr>
        <w:t xml:space="preserve">Original </w:t>
      </w:r>
      <w:r w:rsidR="002420F8" w:rsidRPr="00716DC4">
        <w:rPr>
          <w:rFonts w:ascii="Arial" w:hAnsi="Arial" w:cs="Arial"/>
          <w:b/>
        </w:rPr>
        <w:t xml:space="preserve">Quote </w:t>
      </w:r>
      <w:r w:rsidR="007D1D98" w:rsidRPr="00716DC4">
        <w:rPr>
          <w:rFonts w:ascii="Arial" w:hAnsi="Arial" w:cs="Arial"/>
          <w:b/>
        </w:rPr>
        <w:t>Submission Due Date</w:t>
      </w:r>
      <w:r w:rsidR="007D1D98" w:rsidRPr="00877821">
        <w:rPr>
          <w:rFonts w:ascii="Arial" w:hAnsi="Arial" w:cs="Arial"/>
          <w:b/>
        </w:rPr>
        <w:t xml:space="preserve">: </w:t>
      </w:r>
      <w:r w:rsidR="00716DC4" w:rsidRPr="00877821">
        <w:rPr>
          <w:rFonts w:ascii="Arial" w:hAnsi="Arial" w:cs="Arial"/>
          <w:b/>
          <w:u w:val="single"/>
        </w:rPr>
        <w:t>June 25</w:t>
      </w:r>
      <w:r w:rsidR="001B79D3" w:rsidRPr="00CE549F">
        <w:rPr>
          <w:rFonts w:ascii="Arial" w:hAnsi="Arial" w:cs="Arial"/>
          <w:b/>
          <w:u w:val="single"/>
        </w:rPr>
        <w:t>, 2025</w:t>
      </w:r>
      <w:r w:rsidR="0053372D" w:rsidRPr="00716DC4">
        <w:rPr>
          <w:rFonts w:ascii="Arial" w:hAnsi="Arial" w:cs="Arial"/>
          <w:b/>
        </w:rPr>
        <w:t xml:space="preserve"> (2:00 p.m. E</w:t>
      </w:r>
      <w:r w:rsidR="003069D9" w:rsidRPr="00716DC4">
        <w:rPr>
          <w:rFonts w:ascii="Arial" w:hAnsi="Arial" w:cs="Arial"/>
          <w:b/>
        </w:rPr>
        <w:t xml:space="preserve">astern </w:t>
      </w:r>
      <w:r w:rsidR="007D1D98" w:rsidRPr="00716DC4">
        <w:rPr>
          <w:rFonts w:ascii="Arial" w:hAnsi="Arial" w:cs="Arial"/>
          <w:b/>
        </w:rPr>
        <w:t>T</w:t>
      </w:r>
      <w:r w:rsidR="003069D9" w:rsidRPr="00716DC4">
        <w:rPr>
          <w:rFonts w:ascii="Arial" w:hAnsi="Arial" w:cs="Arial"/>
          <w:b/>
        </w:rPr>
        <w:t>ime</w:t>
      </w:r>
      <w:r w:rsidR="007D1D98" w:rsidRPr="00716DC4">
        <w:rPr>
          <w:rFonts w:ascii="Arial" w:hAnsi="Arial" w:cs="Arial"/>
          <w:b/>
        </w:rPr>
        <w:t>)</w:t>
      </w:r>
    </w:p>
    <w:p w14:paraId="0815380B" w14:textId="4BE18DC6" w:rsidR="00F92E03" w:rsidRPr="00F92E03" w:rsidRDefault="00F92E03" w:rsidP="00716DC4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</w:rPr>
        <w:tab/>
      </w:r>
      <w:r w:rsidRPr="00F92E03">
        <w:rPr>
          <w:rFonts w:ascii="Arial" w:hAnsi="Arial" w:cs="Arial"/>
          <w:b/>
          <w:color w:val="FF0000"/>
          <w:sz w:val="22"/>
          <w:szCs w:val="22"/>
        </w:rPr>
        <w:t xml:space="preserve">REVISED Quote Submission Due Date: </w:t>
      </w:r>
      <w:r w:rsidR="00C03A10">
        <w:rPr>
          <w:rFonts w:ascii="Arial" w:hAnsi="Arial" w:cs="Arial"/>
          <w:b/>
          <w:color w:val="FF0000"/>
          <w:sz w:val="22"/>
          <w:szCs w:val="22"/>
        </w:rPr>
        <w:t>July 23</w:t>
      </w:r>
      <w:r w:rsidRPr="00F92E03">
        <w:rPr>
          <w:rFonts w:ascii="Arial" w:hAnsi="Arial" w:cs="Arial"/>
          <w:b/>
          <w:color w:val="FF0000"/>
          <w:sz w:val="22"/>
          <w:szCs w:val="22"/>
        </w:rPr>
        <w:t>, 2025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43B8837C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EE12C7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7CA9A3B0" w:rsidR="00A233DA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EE12C7">
        <w:rPr>
          <w:rFonts w:ascii="Arial" w:hAnsi="Arial" w:cs="Arial"/>
        </w:rPr>
        <w:t>2</w:t>
      </w:r>
      <w:r w:rsidRPr="008918DF">
        <w:rPr>
          <w:rFonts w:ascii="Arial" w:hAnsi="Arial" w:cs="Arial"/>
        </w:rPr>
        <w:t xml:space="preserve"> to the above refe</w:t>
      </w:r>
      <w:bookmarkStart w:id="0" w:name="_GoBack"/>
      <w:bookmarkEnd w:id="0"/>
      <w:r w:rsidRPr="008918DF">
        <w:rPr>
          <w:rFonts w:ascii="Arial" w:hAnsi="Arial" w:cs="Arial"/>
        </w:rPr>
        <w:t xml:space="preserve">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12F989A8" w14:textId="0A22A91B" w:rsidR="00A56593" w:rsidRDefault="00A56593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48F182C" w14:textId="2708D0FA" w:rsidR="00CB4473" w:rsidRDefault="00A56593" w:rsidP="00A56593">
      <w:pPr>
        <w:pStyle w:val="ListParagraph"/>
        <w:numPr>
          <w:ilvl w:val="0"/>
          <w:numId w:val="2"/>
        </w:numPr>
        <w:tabs>
          <w:tab w:val="left" w:pos="0"/>
        </w:tabs>
        <w:jc w:val="both"/>
        <w:rPr>
          <w:rFonts w:ascii="Arial" w:hAnsi="Arial" w:cs="Arial"/>
          <w:color w:val="FF0000"/>
        </w:rPr>
      </w:pPr>
      <w:r w:rsidRPr="00572AA1">
        <w:rPr>
          <w:rFonts w:ascii="Arial" w:hAnsi="Arial" w:cs="Arial"/>
          <w:color w:val="FF0000"/>
        </w:rPr>
        <w:t xml:space="preserve">The Quote Submission Due Date has been extended from June 25, 2025 to </w:t>
      </w:r>
      <w:r w:rsidR="00C03A10">
        <w:rPr>
          <w:rFonts w:ascii="Arial" w:hAnsi="Arial" w:cs="Arial"/>
          <w:color w:val="FF0000"/>
        </w:rPr>
        <w:t>July 23</w:t>
      </w:r>
      <w:r w:rsidRPr="00572AA1">
        <w:rPr>
          <w:rFonts w:ascii="Arial" w:hAnsi="Arial" w:cs="Arial"/>
          <w:color w:val="FF0000"/>
        </w:rPr>
        <w:t>, 2025</w:t>
      </w:r>
      <w:r w:rsidR="00CB4473">
        <w:rPr>
          <w:rFonts w:ascii="Arial" w:hAnsi="Arial" w:cs="Arial"/>
          <w:color w:val="FF0000"/>
        </w:rPr>
        <w:t>;</w:t>
      </w:r>
      <w:r w:rsidR="00C03A10">
        <w:rPr>
          <w:rFonts w:ascii="Arial" w:hAnsi="Arial" w:cs="Arial"/>
          <w:color w:val="FF0000"/>
        </w:rPr>
        <w:t xml:space="preserve"> and</w:t>
      </w:r>
    </w:p>
    <w:p w14:paraId="6D4F2ED1" w14:textId="77777777" w:rsidR="00CB4473" w:rsidRPr="00CB4473" w:rsidRDefault="00CB4473" w:rsidP="00CB4473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6EBE37B0" w14:textId="1845DDD1" w:rsidR="00A56593" w:rsidRPr="00CB4473" w:rsidRDefault="00C03A10" w:rsidP="00A56593">
      <w:pPr>
        <w:pStyle w:val="ListParagraph"/>
        <w:numPr>
          <w:ilvl w:val="0"/>
          <w:numId w:val="2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Answers to Bidder electronic questions will be provided in a forthcoming Bid Amendment</w:t>
      </w:r>
      <w:r w:rsidR="00015F07">
        <w:rPr>
          <w:rFonts w:ascii="Arial" w:hAnsi="Arial" w:cs="Arial"/>
        </w:rPr>
        <w:t>.</w:t>
      </w:r>
    </w:p>
    <w:p w14:paraId="03C6B41D" w14:textId="77777777" w:rsidR="00A233DA" w:rsidRPr="00CB4473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CB4473">
        <w:rPr>
          <w:rFonts w:ascii="Arial" w:hAnsi="Arial" w:cs="Arial"/>
        </w:rPr>
        <w:t xml:space="preserve">  </w:t>
      </w: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261F348" w14:textId="18912333" w:rsidR="00721BC8" w:rsidRPr="002A1DE4" w:rsidRDefault="007D1D98" w:rsidP="00CB4473">
      <w:pPr>
        <w:tabs>
          <w:tab w:val="left" w:pos="0"/>
        </w:tabs>
        <w:outlineLvl w:val="0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21BC8" w:rsidRPr="002A1DE4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BE1B275" w16cex:dateUtc="2025-05-28T20:04:00Z"/>
  <w16cex:commentExtensible w16cex:durableId="2BE1B40E" w16cex:dateUtc="2025-05-28T20:10:00Z"/>
  <w16cex:commentExtensible w16cex:durableId="2BE1B423" w16cex:dateUtc="2025-05-28T20:11:00Z"/>
  <w16cex:commentExtensible w16cex:durableId="2BE1B447" w16cex:dateUtc="2025-05-28T20:11:00Z"/>
  <w16cex:commentExtensible w16cex:durableId="2BE1B4DA" w16cex:dateUtc="2025-05-28T20:14:00Z"/>
  <w16cex:commentExtensible w16cex:durableId="2BE1B582" w16cex:dateUtc="2025-05-28T20:17:00Z"/>
  <w16cex:commentExtensible w16cex:durableId="2BE1B609" w16cex:dateUtc="2025-05-28T20:19:00Z"/>
  <w16cex:commentExtensible w16cex:durableId="2BE1B678" w16cex:dateUtc="2025-05-28T20:21:00Z"/>
  <w16cex:commentExtensible w16cex:durableId="2BE1B6D2" w16cex:dateUtc="2025-05-28T20:22:00Z"/>
  <w16cex:commentExtensible w16cex:durableId="2BE1B71C" w16cex:dateUtc="2025-05-28T20:23:00Z"/>
  <w16cex:commentExtensible w16cex:durableId="2BE1B79C" w16cex:dateUtc="2025-05-28T20:26:00Z"/>
  <w16cex:commentExtensible w16cex:durableId="2BE1B862" w16cex:dateUtc="2025-05-28T20:29:00Z"/>
  <w16cex:commentExtensible w16cex:durableId="2BE1B8C7" w16cex:dateUtc="2025-05-28T20:31:00Z"/>
  <w16cex:commentExtensible w16cex:durableId="2BE1B98B" w16cex:dateUtc="2025-05-28T20:34:00Z"/>
  <w16cex:commentExtensible w16cex:durableId="2BE1B9E2" w16cex:dateUtc="2025-05-28T20:35:00Z"/>
  <w16cex:commentExtensible w16cex:durableId="2BE1BA15" w16cex:dateUtc="2025-05-28T20:36:00Z"/>
  <w16cex:commentExtensible w16cex:durableId="2BE1BAC7" w16cex:dateUtc="2025-05-28T20:39:00Z"/>
  <w16cex:commentExtensible w16cex:durableId="2BE1BB21" w16cex:dateUtc="2025-05-28T20:41:00Z"/>
  <w16cex:commentExtensible w16cex:durableId="2BE1BB71" w16cex:dateUtc="2025-05-28T20:42:00Z"/>
  <w16cex:commentExtensible w16cex:durableId="2BE1BBCE" w16cex:dateUtc="2025-05-28T20:43:00Z"/>
  <w16cex:commentExtensible w16cex:durableId="2BE1BC92" w16cex:dateUtc="2025-05-28T20:47:00Z"/>
  <w16cex:commentExtensible w16cex:durableId="2BE1BCDC" w16cex:dateUtc="2025-05-28T20:48:00Z"/>
  <w16cex:commentExtensible w16cex:durableId="2BE1BD4C" w16cex:dateUtc="2025-05-28T20:50:00Z"/>
  <w16cex:commentExtensible w16cex:durableId="2BE1BD7D" w16cex:dateUtc="2025-05-28T20:51:00Z"/>
  <w16cex:commentExtensible w16cex:durableId="2BE1BDF2" w16cex:dateUtc="2025-05-28T20:53:00Z"/>
  <w16cex:commentExtensible w16cex:durableId="2BE2AC0F" w16cex:dateUtc="2025-05-29T13:49:00Z"/>
  <w16cex:commentExtensible w16cex:durableId="2BE2AC93" w16cex:dateUtc="2025-05-29T13:51:00Z"/>
  <w16cex:commentExtensible w16cex:durableId="2BE2ACC8" w16cex:dateUtc="2025-05-29T13:52:00Z"/>
  <w16cex:commentExtensible w16cex:durableId="2BE2AD00" w16cex:dateUtc="2025-05-29T13:53:00Z"/>
  <w16cex:commentExtensible w16cex:durableId="2BE2AD41" w16cex:dateUtc="2025-05-29T13:54:00Z"/>
  <w16cex:commentExtensible w16cex:durableId="2BE2AD8A" w16cex:dateUtc="2025-05-29T13:55:00Z"/>
  <w16cex:commentExtensible w16cex:durableId="2BE2C78B" w16cex:dateUtc="2025-05-29T15:46:00Z"/>
  <w16cex:commentExtensible w16cex:durableId="2BE2C7C7" w16cex:dateUtc="2025-05-29T15:47:00Z"/>
  <w16cex:commentExtensible w16cex:durableId="2BE2C880" w16cex:dateUtc="2025-05-29T15:50:00Z"/>
  <w16cex:commentExtensible w16cex:durableId="2BE2C8C5" w16cex:dateUtc="2025-05-29T15:51:00Z"/>
  <w16cex:commentExtensible w16cex:durableId="2BE2C84D" w16cex:dateUtc="2025-05-29T15:49:00Z"/>
  <w16cex:commentExtensible w16cex:durableId="2BE2C8F5" w16cex:dateUtc="2025-05-29T15:5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38FE92C" w16cid:durableId="2BE1B275"/>
  <w16cid:commentId w16cid:paraId="51B5ABDE" w16cid:durableId="2BE1B40E"/>
  <w16cid:commentId w16cid:paraId="39CA47EA" w16cid:durableId="2BE1B423"/>
  <w16cid:commentId w16cid:paraId="427ED564" w16cid:durableId="2BE1B194"/>
  <w16cid:commentId w16cid:paraId="49208566" w16cid:durableId="2BE1B447"/>
  <w16cid:commentId w16cid:paraId="735215CA" w16cid:durableId="2BE1B195"/>
  <w16cid:commentId w16cid:paraId="1E940D33" w16cid:durableId="2BE1B4DA"/>
  <w16cid:commentId w16cid:paraId="7E1AF4E6" w16cid:durableId="2BE1B582"/>
  <w16cid:commentId w16cid:paraId="727D10B8" w16cid:durableId="2BE1B609"/>
  <w16cid:commentId w16cid:paraId="260CFC3F" w16cid:durableId="2BE1B196"/>
  <w16cid:commentId w16cid:paraId="5B35CD95" w16cid:durableId="2BE1B197"/>
  <w16cid:commentId w16cid:paraId="3A1CBF05" w16cid:durableId="2BE1B198"/>
  <w16cid:commentId w16cid:paraId="7BD90040" w16cid:durableId="2BE1B199"/>
  <w16cid:commentId w16cid:paraId="355DB651" w16cid:durableId="2BE1B19A"/>
  <w16cid:commentId w16cid:paraId="517E4857" w16cid:durableId="2BE1B678"/>
  <w16cid:commentId w16cid:paraId="30A8CBA4" w16cid:durableId="2BE1B19B"/>
  <w16cid:commentId w16cid:paraId="569911F7" w16cid:durableId="2BE1B19C"/>
  <w16cid:commentId w16cid:paraId="08C53B21" w16cid:durableId="2BE1B19D"/>
  <w16cid:commentId w16cid:paraId="76092A83" w16cid:durableId="2BE1B19E"/>
  <w16cid:commentId w16cid:paraId="58B0DA0D" w16cid:durableId="2BE1B19F"/>
  <w16cid:commentId w16cid:paraId="46577113" w16cid:durableId="2BE1B1A0"/>
  <w16cid:commentId w16cid:paraId="0B845AA5" w16cid:durableId="2BE1B6D2"/>
  <w16cid:commentId w16cid:paraId="07E5F8D5" w16cid:durableId="2BE1B71C"/>
  <w16cid:commentId w16cid:paraId="4752DD19" w16cid:durableId="2BE1B1A1"/>
  <w16cid:commentId w16cid:paraId="773A740E" w16cid:durableId="2BE1B1A2"/>
  <w16cid:commentId w16cid:paraId="6F7E390A" w16cid:durableId="2BE1B1A3"/>
  <w16cid:commentId w16cid:paraId="585F210E" w16cid:durableId="2BE1B1A4"/>
  <w16cid:commentId w16cid:paraId="5483E9A1" w16cid:durableId="2BE1B1A5"/>
  <w16cid:commentId w16cid:paraId="6E6EB4F0" w16cid:durableId="2BE1B1A6"/>
  <w16cid:commentId w16cid:paraId="3F90FCD3" w16cid:durableId="2BE1B79C"/>
  <w16cid:commentId w16cid:paraId="77207219" w16cid:durableId="2BE1B1A7"/>
  <w16cid:commentId w16cid:paraId="584161EB" w16cid:durableId="2BE1B1A8"/>
  <w16cid:commentId w16cid:paraId="59E0219A" w16cid:durableId="2BE1B862"/>
  <w16cid:commentId w16cid:paraId="1451F645" w16cid:durableId="2BE1B8C7"/>
  <w16cid:commentId w16cid:paraId="4BB609A5" w16cid:durableId="2BE1B98B"/>
  <w16cid:commentId w16cid:paraId="7412CD25" w16cid:durableId="2BE1B1A9"/>
  <w16cid:commentId w16cid:paraId="10550399" w16cid:durableId="2BE1B1AA"/>
  <w16cid:commentId w16cid:paraId="1A08F2FB" w16cid:durableId="2BE1B9E2"/>
  <w16cid:commentId w16cid:paraId="79734DFC" w16cid:durableId="2BE1B1AB"/>
  <w16cid:commentId w16cid:paraId="5783C118" w16cid:durableId="2BE1B1AC"/>
  <w16cid:commentId w16cid:paraId="74939BFE" w16cid:durableId="2BE1B1AD"/>
  <w16cid:commentId w16cid:paraId="0483805F" w16cid:durableId="2BE1BA15"/>
  <w16cid:commentId w16cid:paraId="1A62B10D" w16cid:durableId="2BE1BAC7"/>
  <w16cid:commentId w16cid:paraId="60D16FF6" w16cid:durableId="2BE1B1AE"/>
  <w16cid:commentId w16cid:paraId="5DC1113F" w16cid:durableId="2BE1B1AF"/>
  <w16cid:commentId w16cid:paraId="7B83AA9C" w16cid:durableId="2BE1B1B0"/>
  <w16cid:commentId w16cid:paraId="05351A7C" w16cid:durableId="2BE1B1B1"/>
  <w16cid:commentId w16cid:paraId="1EF94C41" w16cid:durableId="2BE1B1B2"/>
  <w16cid:commentId w16cid:paraId="486575E2" w16cid:durableId="2BE1BB21"/>
  <w16cid:commentId w16cid:paraId="2AB1DBC3" w16cid:durableId="2BE1BB71"/>
  <w16cid:commentId w16cid:paraId="31A628AC" w16cid:durableId="2BE1B1B3"/>
  <w16cid:commentId w16cid:paraId="4E7315E4" w16cid:durableId="2BE1B1B4"/>
  <w16cid:commentId w16cid:paraId="301BB524" w16cid:durableId="2BE1B1B5"/>
  <w16cid:commentId w16cid:paraId="408D6A7A" w16cid:durableId="2BE1BBCE"/>
  <w16cid:commentId w16cid:paraId="4C5298E5" w16cid:durableId="2BE1B1B6"/>
  <w16cid:commentId w16cid:paraId="4A165892" w16cid:durableId="2BE1BC92"/>
  <w16cid:commentId w16cid:paraId="7391A974" w16cid:durableId="2BE1B1B7"/>
  <w16cid:commentId w16cid:paraId="744279E9" w16cid:durableId="2BE1B1B8"/>
  <w16cid:commentId w16cid:paraId="5A482CDD" w16cid:durableId="2BE1BCDC"/>
  <w16cid:commentId w16cid:paraId="2386F1A9" w16cid:durableId="2BE1B1B9"/>
  <w16cid:commentId w16cid:paraId="040C62A6" w16cid:durableId="2BE1BD4C"/>
  <w16cid:commentId w16cid:paraId="232D84CE" w16cid:durableId="2BE1B1BA"/>
  <w16cid:commentId w16cid:paraId="244C8C4F" w16cid:durableId="2BE1B1BB"/>
  <w16cid:commentId w16cid:paraId="27AF7264" w16cid:durableId="2BE1B1BC"/>
  <w16cid:commentId w16cid:paraId="10C428F1" w16cid:durableId="2BE1B1BD"/>
  <w16cid:commentId w16cid:paraId="7E508185" w16cid:durableId="2BE1BD7D"/>
  <w16cid:commentId w16cid:paraId="66725244" w16cid:durableId="2BE1B1BE"/>
  <w16cid:commentId w16cid:paraId="4ACAF01E" w16cid:durableId="2BE1B1BF"/>
  <w16cid:commentId w16cid:paraId="666A7A93" w16cid:durableId="2BE1B1C0"/>
  <w16cid:commentId w16cid:paraId="4251CAEB" w16cid:durableId="2BE1B1C1"/>
  <w16cid:commentId w16cid:paraId="60A77BBD" w16cid:durableId="2BE1B1C2"/>
  <w16cid:commentId w16cid:paraId="5CAF299C" w16cid:durableId="2BE1B1C3"/>
  <w16cid:commentId w16cid:paraId="2D9279CB" w16cid:durableId="2BE1BDF2"/>
  <w16cid:commentId w16cid:paraId="2B9ECD02" w16cid:durableId="2BE1B1C4"/>
  <w16cid:commentId w16cid:paraId="24262BF6" w16cid:durableId="2BE2AC0F"/>
  <w16cid:commentId w16cid:paraId="29C58ADA" w16cid:durableId="2BE1B1C5"/>
  <w16cid:commentId w16cid:paraId="51FD08EE" w16cid:durableId="2BE2AC93"/>
  <w16cid:commentId w16cid:paraId="7869BB49" w16cid:durableId="2BE1B1C6"/>
  <w16cid:commentId w16cid:paraId="19AC95FE" w16cid:durableId="2BE1B1C7"/>
  <w16cid:commentId w16cid:paraId="477EA115" w16cid:durableId="2BE2ACC8"/>
  <w16cid:commentId w16cid:paraId="6A612991" w16cid:durableId="2BE2AD00"/>
  <w16cid:commentId w16cid:paraId="4E3B49A6" w16cid:durableId="2BE1B1C8"/>
  <w16cid:commentId w16cid:paraId="344A5ABC" w16cid:durableId="2BE1B1C9"/>
  <w16cid:commentId w16cid:paraId="0D330C44" w16cid:durableId="2BE1B1CA"/>
  <w16cid:commentId w16cid:paraId="2C59001B" w16cid:durableId="2BE2AD41"/>
  <w16cid:commentId w16cid:paraId="182B135D" w16cid:durableId="2BE1B1CB"/>
  <w16cid:commentId w16cid:paraId="130F71BC" w16cid:durableId="2BE1B1CC"/>
  <w16cid:commentId w16cid:paraId="2EA938F6" w16cid:durableId="2BE2AD8A"/>
  <w16cid:commentId w16cid:paraId="00846DF3" w16cid:durableId="2BE1B1CD"/>
  <w16cid:commentId w16cid:paraId="4DCCDA71" w16cid:durableId="2BE1B1CE"/>
  <w16cid:commentId w16cid:paraId="77E6F117" w16cid:durableId="2BE1B1CF"/>
  <w16cid:commentId w16cid:paraId="78A4C3CE" w16cid:durableId="2BE1B1D0"/>
  <w16cid:commentId w16cid:paraId="6DC072AB" w16cid:durableId="2BE1B1D1"/>
  <w16cid:commentId w16cid:paraId="0AFBE9E2" w16cid:durableId="2BE1B1D2"/>
  <w16cid:commentId w16cid:paraId="7D483BF8" w16cid:durableId="2BE1B1D3"/>
  <w16cid:commentId w16cid:paraId="24E768B0" w16cid:durableId="2BE1B1D4"/>
  <w16cid:commentId w16cid:paraId="4B8A3347" w16cid:durableId="2BE1B1D5"/>
  <w16cid:commentId w16cid:paraId="344810B4" w16cid:durableId="2BE1B1D6"/>
  <w16cid:commentId w16cid:paraId="40AF4E9D" w16cid:durableId="2BE1B1D7"/>
  <w16cid:commentId w16cid:paraId="27ED6D51" w16cid:durableId="2BE1B1D8"/>
  <w16cid:commentId w16cid:paraId="37F3CA04" w16cid:durableId="2BE1B1D9"/>
  <w16cid:commentId w16cid:paraId="5F195706" w16cid:durableId="2BE1B1DA"/>
  <w16cid:commentId w16cid:paraId="722689D0" w16cid:durableId="2BE1B1DB"/>
  <w16cid:commentId w16cid:paraId="0EE9C46F" w16cid:durableId="2BE1B1DC"/>
  <w16cid:commentId w16cid:paraId="439E2725" w16cid:durableId="2BE1B1DD"/>
  <w16cid:commentId w16cid:paraId="75442A52" w16cid:durableId="2BE2C78B"/>
  <w16cid:commentId w16cid:paraId="56AE4AA1" w16cid:durableId="2BE2C7C7"/>
  <w16cid:commentId w16cid:paraId="38334E68" w16cid:durableId="2BE2C880"/>
  <w16cid:commentId w16cid:paraId="45F33E6B" w16cid:durableId="2BE2C8C5"/>
  <w16cid:commentId w16cid:paraId="495BBFDB" w16cid:durableId="2BE2C84D"/>
  <w16cid:commentId w16cid:paraId="1711181A" w16cid:durableId="2BE2C8F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4A21B0" w:rsidRDefault="004A21B0">
      <w:r>
        <w:separator/>
      </w:r>
    </w:p>
  </w:endnote>
  <w:endnote w:type="continuationSeparator" w:id="0">
    <w:p w14:paraId="03C6B4AF" w14:textId="77777777" w:rsidR="004A21B0" w:rsidRDefault="004A2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39316B78" w:rsidR="004A21B0" w:rsidRDefault="004A21B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B447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4A21B0" w:rsidRDefault="004A21B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4A21B0" w:rsidRDefault="004A21B0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4A21B0" w:rsidRPr="003048CF" w:rsidRDefault="004A21B0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" stroked="f">
              <v:textbox style="mso-fit-shape-to-text:t">
                <w:txbxContent>
                  <w:p w14:paraId="03C6B4C1" w14:textId="77777777" w:rsidR="001345D2" w:rsidRPr="003048CF" w:rsidRDefault="001345D2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4A21B0" w:rsidRDefault="004A21B0">
      <w:r>
        <w:separator/>
      </w:r>
    </w:p>
  </w:footnote>
  <w:footnote w:type="continuationSeparator" w:id="0">
    <w:p w14:paraId="03C6B4AD" w14:textId="77777777" w:rsidR="004A21B0" w:rsidRDefault="004A21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4A21B0" w14:paraId="0F26F833" w14:textId="77777777" w:rsidTr="00C25235">
      <w:trPr>
        <w:trHeight w:val="1080"/>
        <w:jc w:val="center"/>
      </w:trPr>
      <w:tc>
        <w:tcPr>
          <w:tcW w:w="2880" w:type="dxa"/>
        </w:tcPr>
        <w:p w14:paraId="3BD5B027" w14:textId="77777777" w:rsidR="004A21B0" w:rsidRDefault="004A21B0" w:rsidP="00E242AB"/>
      </w:tc>
      <w:tc>
        <w:tcPr>
          <w:tcW w:w="5760" w:type="dxa"/>
          <w:vAlign w:val="center"/>
        </w:tcPr>
        <w:p w14:paraId="0FD38982" w14:textId="77777777" w:rsidR="004A21B0" w:rsidRDefault="004A21B0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4A21B0" w:rsidRDefault="004A21B0" w:rsidP="00E242AB"/>
      </w:tc>
    </w:tr>
    <w:tr w:rsidR="004A21B0" w14:paraId="1D957A5A" w14:textId="77777777" w:rsidTr="00C25235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4A21B0" w:rsidRPr="00DE79FE" w:rsidRDefault="004A21B0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4A21B0" w:rsidRPr="006359DD" w:rsidRDefault="004A21B0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4A21B0" w:rsidRPr="00952B78" w:rsidRDefault="004A21B0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4A21B0" w:rsidRPr="00CD2155" w:rsidRDefault="004A21B0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4A21B0" w:rsidRPr="00CD2155" w:rsidRDefault="004A21B0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4A21B0" w:rsidRPr="00CD2155" w:rsidRDefault="004A21B0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4A21B0" w:rsidRPr="00CD2155" w:rsidRDefault="004A21B0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4A21B0" w:rsidRPr="00CD2155" w:rsidRDefault="004A21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4A21B0" w:rsidRPr="006359DD" w:rsidRDefault="004A21B0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4A21B0" w:rsidRPr="006359DD" w:rsidRDefault="004A21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4A21B0" w:rsidRPr="006359DD" w:rsidRDefault="004A21B0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4A21B0" w14:paraId="4315D963" w14:textId="77777777" w:rsidTr="00C25235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4A21B0" w:rsidRDefault="004A21B0" w:rsidP="00873AB9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4A21B0" w:rsidRPr="006359DD" w:rsidRDefault="004A21B0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4A21B0" w:rsidRPr="006359DD" w:rsidRDefault="004A21B0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4A21B0" w:rsidRDefault="004A21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4A21B0" w:rsidRPr="006359DD" w:rsidRDefault="004A21B0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4A21B0" w14:paraId="15BC600F" w14:textId="77777777" w:rsidTr="00C25235">
      <w:trPr>
        <w:jc w:val="center"/>
      </w:trPr>
      <w:tc>
        <w:tcPr>
          <w:tcW w:w="2880" w:type="dxa"/>
        </w:tcPr>
        <w:p w14:paraId="38418747" w14:textId="77777777" w:rsidR="004A21B0" w:rsidRPr="006359DD" w:rsidRDefault="004A21B0" w:rsidP="00E242AB"/>
      </w:tc>
      <w:tc>
        <w:tcPr>
          <w:tcW w:w="5760" w:type="dxa"/>
        </w:tcPr>
        <w:p w14:paraId="44EF803D" w14:textId="77777777" w:rsidR="004A21B0" w:rsidRPr="00CD2155" w:rsidRDefault="004A21B0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4A21B0" w:rsidRPr="006359DD" w:rsidRDefault="004A21B0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4A21B0" w:rsidRPr="006359DD" w:rsidRDefault="004A21B0" w:rsidP="00E242AB"/>
      </w:tc>
    </w:tr>
  </w:tbl>
  <w:p w14:paraId="03C6B4BB" w14:textId="017E7320" w:rsidR="004A21B0" w:rsidRDefault="004A21B0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B3A9C"/>
    <w:multiLevelType w:val="hybridMultilevel"/>
    <w:tmpl w:val="6D3E65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2579"/>
    <w:rsid w:val="0000304C"/>
    <w:rsid w:val="00004A74"/>
    <w:rsid w:val="00006334"/>
    <w:rsid w:val="000066DC"/>
    <w:rsid w:val="000108A0"/>
    <w:rsid w:val="000109C3"/>
    <w:rsid w:val="000120BD"/>
    <w:rsid w:val="000125FB"/>
    <w:rsid w:val="0001369B"/>
    <w:rsid w:val="00013DD8"/>
    <w:rsid w:val="0001402E"/>
    <w:rsid w:val="000145BD"/>
    <w:rsid w:val="00015454"/>
    <w:rsid w:val="00015F07"/>
    <w:rsid w:val="000178AC"/>
    <w:rsid w:val="00017E0E"/>
    <w:rsid w:val="00023F9F"/>
    <w:rsid w:val="000263F3"/>
    <w:rsid w:val="00026450"/>
    <w:rsid w:val="00030B09"/>
    <w:rsid w:val="000343C2"/>
    <w:rsid w:val="00034643"/>
    <w:rsid w:val="00035EEF"/>
    <w:rsid w:val="000364CC"/>
    <w:rsid w:val="00040496"/>
    <w:rsid w:val="0004115B"/>
    <w:rsid w:val="00041B47"/>
    <w:rsid w:val="000423ED"/>
    <w:rsid w:val="00043244"/>
    <w:rsid w:val="0004455E"/>
    <w:rsid w:val="00047D91"/>
    <w:rsid w:val="000500DA"/>
    <w:rsid w:val="00050342"/>
    <w:rsid w:val="00052193"/>
    <w:rsid w:val="00052433"/>
    <w:rsid w:val="00052D36"/>
    <w:rsid w:val="000531C5"/>
    <w:rsid w:val="000555F2"/>
    <w:rsid w:val="00055B9E"/>
    <w:rsid w:val="0006149B"/>
    <w:rsid w:val="000641FF"/>
    <w:rsid w:val="00064410"/>
    <w:rsid w:val="000650D0"/>
    <w:rsid w:val="0006546E"/>
    <w:rsid w:val="00067786"/>
    <w:rsid w:val="00070181"/>
    <w:rsid w:val="00070B78"/>
    <w:rsid w:val="00073EB6"/>
    <w:rsid w:val="0007596D"/>
    <w:rsid w:val="00076975"/>
    <w:rsid w:val="0007748E"/>
    <w:rsid w:val="00077CBF"/>
    <w:rsid w:val="00080562"/>
    <w:rsid w:val="0008174C"/>
    <w:rsid w:val="00082824"/>
    <w:rsid w:val="0008588B"/>
    <w:rsid w:val="00086822"/>
    <w:rsid w:val="00087AC7"/>
    <w:rsid w:val="00090822"/>
    <w:rsid w:val="00091C35"/>
    <w:rsid w:val="00094C13"/>
    <w:rsid w:val="00097511"/>
    <w:rsid w:val="00097F1B"/>
    <w:rsid w:val="000A43A3"/>
    <w:rsid w:val="000A7D2B"/>
    <w:rsid w:val="000B17B4"/>
    <w:rsid w:val="000B1E45"/>
    <w:rsid w:val="000B220B"/>
    <w:rsid w:val="000B2CEA"/>
    <w:rsid w:val="000B6BE1"/>
    <w:rsid w:val="000B6E08"/>
    <w:rsid w:val="000C3964"/>
    <w:rsid w:val="000C4121"/>
    <w:rsid w:val="000C4D3F"/>
    <w:rsid w:val="000C4E7B"/>
    <w:rsid w:val="000C5F44"/>
    <w:rsid w:val="000C7991"/>
    <w:rsid w:val="000C7E16"/>
    <w:rsid w:val="000D0811"/>
    <w:rsid w:val="000D2E21"/>
    <w:rsid w:val="000D3A04"/>
    <w:rsid w:val="000D6C38"/>
    <w:rsid w:val="000E21BA"/>
    <w:rsid w:val="000E2212"/>
    <w:rsid w:val="000E384C"/>
    <w:rsid w:val="000E551A"/>
    <w:rsid w:val="000E743D"/>
    <w:rsid w:val="000F0458"/>
    <w:rsid w:val="000F21AF"/>
    <w:rsid w:val="000F4960"/>
    <w:rsid w:val="000F59F0"/>
    <w:rsid w:val="0010023C"/>
    <w:rsid w:val="00100A69"/>
    <w:rsid w:val="001028E0"/>
    <w:rsid w:val="0010292F"/>
    <w:rsid w:val="00102B04"/>
    <w:rsid w:val="001036B6"/>
    <w:rsid w:val="00107B54"/>
    <w:rsid w:val="001130EC"/>
    <w:rsid w:val="00116235"/>
    <w:rsid w:val="00120D87"/>
    <w:rsid w:val="00121D90"/>
    <w:rsid w:val="001236A1"/>
    <w:rsid w:val="00123B9B"/>
    <w:rsid w:val="001247A7"/>
    <w:rsid w:val="001265C6"/>
    <w:rsid w:val="00130205"/>
    <w:rsid w:val="0013240C"/>
    <w:rsid w:val="00132746"/>
    <w:rsid w:val="001345D2"/>
    <w:rsid w:val="00135404"/>
    <w:rsid w:val="00140C19"/>
    <w:rsid w:val="001421A9"/>
    <w:rsid w:val="00142885"/>
    <w:rsid w:val="00151F8F"/>
    <w:rsid w:val="00156213"/>
    <w:rsid w:val="001569B2"/>
    <w:rsid w:val="00160E56"/>
    <w:rsid w:val="00162CE5"/>
    <w:rsid w:val="00164EFA"/>
    <w:rsid w:val="00166908"/>
    <w:rsid w:val="0017048E"/>
    <w:rsid w:val="001753F5"/>
    <w:rsid w:val="00177AB7"/>
    <w:rsid w:val="00181C2E"/>
    <w:rsid w:val="00185836"/>
    <w:rsid w:val="00185C8A"/>
    <w:rsid w:val="00185E31"/>
    <w:rsid w:val="00187E67"/>
    <w:rsid w:val="001933A5"/>
    <w:rsid w:val="0019345F"/>
    <w:rsid w:val="0019356D"/>
    <w:rsid w:val="0019369B"/>
    <w:rsid w:val="00194DDF"/>
    <w:rsid w:val="00196F26"/>
    <w:rsid w:val="0019714E"/>
    <w:rsid w:val="00197959"/>
    <w:rsid w:val="00197E7F"/>
    <w:rsid w:val="001A0BC8"/>
    <w:rsid w:val="001A0EDA"/>
    <w:rsid w:val="001A6CBA"/>
    <w:rsid w:val="001B0F36"/>
    <w:rsid w:val="001B173C"/>
    <w:rsid w:val="001B1A96"/>
    <w:rsid w:val="001B3122"/>
    <w:rsid w:val="001B4DBC"/>
    <w:rsid w:val="001B79D3"/>
    <w:rsid w:val="001C54BD"/>
    <w:rsid w:val="001C6D23"/>
    <w:rsid w:val="001C7255"/>
    <w:rsid w:val="001D1ABC"/>
    <w:rsid w:val="001D2E55"/>
    <w:rsid w:val="001D3038"/>
    <w:rsid w:val="001D3F9B"/>
    <w:rsid w:val="001D7A50"/>
    <w:rsid w:val="001E1F1E"/>
    <w:rsid w:val="001E2BF6"/>
    <w:rsid w:val="001E5A64"/>
    <w:rsid w:val="001E69F4"/>
    <w:rsid w:val="001E6E88"/>
    <w:rsid w:val="001F0C40"/>
    <w:rsid w:val="001F2A6D"/>
    <w:rsid w:val="001F3379"/>
    <w:rsid w:val="001F34F3"/>
    <w:rsid w:val="001F35F1"/>
    <w:rsid w:val="001F554C"/>
    <w:rsid w:val="0020175D"/>
    <w:rsid w:val="00201AD2"/>
    <w:rsid w:val="00202E76"/>
    <w:rsid w:val="00202F19"/>
    <w:rsid w:val="0020390D"/>
    <w:rsid w:val="00203EC1"/>
    <w:rsid w:val="00205754"/>
    <w:rsid w:val="00206054"/>
    <w:rsid w:val="0020728C"/>
    <w:rsid w:val="002079DA"/>
    <w:rsid w:val="0021045C"/>
    <w:rsid w:val="00212A37"/>
    <w:rsid w:val="00212C38"/>
    <w:rsid w:val="00220B5E"/>
    <w:rsid w:val="002213DB"/>
    <w:rsid w:val="00221FDB"/>
    <w:rsid w:val="002234F0"/>
    <w:rsid w:val="002266B8"/>
    <w:rsid w:val="0023087D"/>
    <w:rsid w:val="00232B8F"/>
    <w:rsid w:val="002331D4"/>
    <w:rsid w:val="002331FC"/>
    <w:rsid w:val="00241BD8"/>
    <w:rsid w:val="002420F8"/>
    <w:rsid w:val="002472A4"/>
    <w:rsid w:val="00247D9F"/>
    <w:rsid w:val="002507A6"/>
    <w:rsid w:val="00250AA2"/>
    <w:rsid w:val="00252FC9"/>
    <w:rsid w:val="00254276"/>
    <w:rsid w:val="00257085"/>
    <w:rsid w:val="00257D6E"/>
    <w:rsid w:val="00260851"/>
    <w:rsid w:val="00261272"/>
    <w:rsid w:val="00261878"/>
    <w:rsid w:val="0026238D"/>
    <w:rsid w:val="002660CF"/>
    <w:rsid w:val="00271544"/>
    <w:rsid w:val="00272E15"/>
    <w:rsid w:val="002745C5"/>
    <w:rsid w:val="00274EF6"/>
    <w:rsid w:val="00276587"/>
    <w:rsid w:val="00277936"/>
    <w:rsid w:val="00281764"/>
    <w:rsid w:val="00281D73"/>
    <w:rsid w:val="00282CCF"/>
    <w:rsid w:val="00285BF3"/>
    <w:rsid w:val="00286A88"/>
    <w:rsid w:val="0029571A"/>
    <w:rsid w:val="002A1A7B"/>
    <w:rsid w:val="002A1DBE"/>
    <w:rsid w:val="002A1DE4"/>
    <w:rsid w:val="002A2984"/>
    <w:rsid w:val="002A2DC1"/>
    <w:rsid w:val="002B3BA0"/>
    <w:rsid w:val="002B452D"/>
    <w:rsid w:val="002C0D4C"/>
    <w:rsid w:val="002C1484"/>
    <w:rsid w:val="002C414A"/>
    <w:rsid w:val="002C54B7"/>
    <w:rsid w:val="002C5ECD"/>
    <w:rsid w:val="002C7616"/>
    <w:rsid w:val="002C7AE7"/>
    <w:rsid w:val="002D2772"/>
    <w:rsid w:val="002D46DC"/>
    <w:rsid w:val="002D670E"/>
    <w:rsid w:val="002D6D7A"/>
    <w:rsid w:val="002E217B"/>
    <w:rsid w:val="002E4976"/>
    <w:rsid w:val="002E4D83"/>
    <w:rsid w:val="002E68C0"/>
    <w:rsid w:val="002F1449"/>
    <w:rsid w:val="002F2327"/>
    <w:rsid w:val="002F2E93"/>
    <w:rsid w:val="002F4359"/>
    <w:rsid w:val="002F510D"/>
    <w:rsid w:val="002F6C5D"/>
    <w:rsid w:val="002F6F17"/>
    <w:rsid w:val="00304325"/>
    <w:rsid w:val="003048CF"/>
    <w:rsid w:val="00305B6D"/>
    <w:rsid w:val="003069D9"/>
    <w:rsid w:val="00307C36"/>
    <w:rsid w:val="003119DB"/>
    <w:rsid w:val="00312D7D"/>
    <w:rsid w:val="00316F45"/>
    <w:rsid w:val="00317AA3"/>
    <w:rsid w:val="00317F59"/>
    <w:rsid w:val="003201B6"/>
    <w:rsid w:val="00320D83"/>
    <w:rsid w:val="00321143"/>
    <w:rsid w:val="00322697"/>
    <w:rsid w:val="00326DC4"/>
    <w:rsid w:val="0032707C"/>
    <w:rsid w:val="00330234"/>
    <w:rsid w:val="00335D39"/>
    <w:rsid w:val="003411CE"/>
    <w:rsid w:val="0034222F"/>
    <w:rsid w:val="0034468A"/>
    <w:rsid w:val="00344698"/>
    <w:rsid w:val="00344AC9"/>
    <w:rsid w:val="00351141"/>
    <w:rsid w:val="00354ABF"/>
    <w:rsid w:val="00360541"/>
    <w:rsid w:val="003610CC"/>
    <w:rsid w:val="003648C3"/>
    <w:rsid w:val="00364941"/>
    <w:rsid w:val="00364A22"/>
    <w:rsid w:val="00365C29"/>
    <w:rsid w:val="00366606"/>
    <w:rsid w:val="003709D8"/>
    <w:rsid w:val="00371012"/>
    <w:rsid w:val="00372C16"/>
    <w:rsid w:val="00372C82"/>
    <w:rsid w:val="00373EB7"/>
    <w:rsid w:val="0037646A"/>
    <w:rsid w:val="00381803"/>
    <w:rsid w:val="00385862"/>
    <w:rsid w:val="0038795B"/>
    <w:rsid w:val="00391DE8"/>
    <w:rsid w:val="00391E0F"/>
    <w:rsid w:val="00392C61"/>
    <w:rsid w:val="0039648D"/>
    <w:rsid w:val="003A0DFB"/>
    <w:rsid w:val="003A7558"/>
    <w:rsid w:val="003A76EC"/>
    <w:rsid w:val="003B1D63"/>
    <w:rsid w:val="003C04C7"/>
    <w:rsid w:val="003C1098"/>
    <w:rsid w:val="003C2532"/>
    <w:rsid w:val="003C5AB6"/>
    <w:rsid w:val="003C5CF7"/>
    <w:rsid w:val="003C67F2"/>
    <w:rsid w:val="003C70ED"/>
    <w:rsid w:val="003C778E"/>
    <w:rsid w:val="003D02FC"/>
    <w:rsid w:val="003D051D"/>
    <w:rsid w:val="003D1355"/>
    <w:rsid w:val="003D1600"/>
    <w:rsid w:val="003D4460"/>
    <w:rsid w:val="003D4FF2"/>
    <w:rsid w:val="003D65CC"/>
    <w:rsid w:val="003D747D"/>
    <w:rsid w:val="003E0F06"/>
    <w:rsid w:val="003E19F8"/>
    <w:rsid w:val="003E32D9"/>
    <w:rsid w:val="003E334D"/>
    <w:rsid w:val="003E53D0"/>
    <w:rsid w:val="003F185C"/>
    <w:rsid w:val="003F2A90"/>
    <w:rsid w:val="003F2EC7"/>
    <w:rsid w:val="003F52E8"/>
    <w:rsid w:val="003F7566"/>
    <w:rsid w:val="003F7837"/>
    <w:rsid w:val="0040209D"/>
    <w:rsid w:val="00402659"/>
    <w:rsid w:val="00406DCB"/>
    <w:rsid w:val="00411D13"/>
    <w:rsid w:val="0041205E"/>
    <w:rsid w:val="00412F9F"/>
    <w:rsid w:val="00417A2E"/>
    <w:rsid w:val="0042249B"/>
    <w:rsid w:val="00422A8F"/>
    <w:rsid w:val="00425123"/>
    <w:rsid w:val="00427455"/>
    <w:rsid w:val="00430E25"/>
    <w:rsid w:val="004315E8"/>
    <w:rsid w:val="00433B5D"/>
    <w:rsid w:val="00434BEC"/>
    <w:rsid w:val="004355EF"/>
    <w:rsid w:val="0043667E"/>
    <w:rsid w:val="00436D34"/>
    <w:rsid w:val="00437030"/>
    <w:rsid w:val="00437EE4"/>
    <w:rsid w:val="0044015A"/>
    <w:rsid w:val="00442308"/>
    <w:rsid w:val="004455D6"/>
    <w:rsid w:val="004464EB"/>
    <w:rsid w:val="00446C1E"/>
    <w:rsid w:val="00446F52"/>
    <w:rsid w:val="004478B5"/>
    <w:rsid w:val="00450483"/>
    <w:rsid w:val="004519DB"/>
    <w:rsid w:val="0045340D"/>
    <w:rsid w:val="00454A52"/>
    <w:rsid w:val="00455D8A"/>
    <w:rsid w:val="00456B53"/>
    <w:rsid w:val="00456E9C"/>
    <w:rsid w:val="00461A09"/>
    <w:rsid w:val="00461D22"/>
    <w:rsid w:val="00461DA9"/>
    <w:rsid w:val="00465641"/>
    <w:rsid w:val="004656C9"/>
    <w:rsid w:val="004704D5"/>
    <w:rsid w:val="0047285E"/>
    <w:rsid w:val="00476106"/>
    <w:rsid w:val="0047634C"/>
    <w:rsid w:val="0048135F"/>
    <w:rsid w:val="0048340E"/>
    <w:rsid w:val="00485560"/>
    <w:rsid w:val="0048668A"/>
    <w:rsid w:val="004876FF"/>
    <w:rsid w:val="00490206"/>
    <w:rsid w:val="00490B0F"/>
    <w:rsid w:val="00492D6B"/>
    <w:rsid w:val="0049676F"/>
    <w:rsid w:val="00497A5B"/>
    <w:rsid w:val="00497AFB"/>
    <w:rsid w:val="004A0576"/>
    <w:rsid w:val="004A121D"/>
    <w:rsid w:val="004A1DD0"/>
    <w:rsid w:val="004A21B0"/>
    <w:rsid w:val="004A35FD"/>
    <w:rsid w:val="004A627F"/>
    <w:rsid w:val="004A70FE"/>
    <w:rsid w:val="004A7DA7"/>
    <w:rsid w:val="004B6046"/>
    <w:rsid w:val="004B7599"/>
    <w:rsid w:val="004C001E"/>
    <w:rsid w:val="004C13A5"/>
    <w:rsid w:val="004C417C"/>
    <w:rsid w:val="004C69DD"/>
    <w:rsid w:val="004D2EDC"/>
    <w:rsid w:val="004D39D7"/>
    <w:rsid w:val="004D5177"/>
    <w:rsid w:val="004D54FD"/>
    <w:rsid w:val="004E32C5"/>
    <w:rsid w:val="004E518D"/>
    <w:rsid w:val="004E725B"/>
    <w:rsid w:val="004F143D"/>
    <w:rsid w:val="004F2330"/>
    <w:rsid w:val="004F3C89"/>
    <w:rsid w:val="004F517B"/>
    <w:rsid w:val="004F542C"/>
    <w:rsid w:val="0050148B"/>
    <w:rsid w:val="00502120"/>
    <w:rsid w:val="00505A7F"/>
    <w:rsid w:val="00505C8C"/>
    <w:rsid w:val="00505FAB"/>
    <w:rsid w:val="00510B2B"/>
    <w:rsid w:val="00511832"/>
    <w:rsid w:val="00511BB9"/>
    <w:rsid w:val="00516174"/>
    <w:rsid w:val="005175DC"/>
    <w:rsid w:val="00517AC1"/>
    <w:rsid w:val="00520922"/>
    <w:rsid w:val="00523995"/>
    <w:rsid w:val="00523BFB"/>
    <w:rsid w:val="00524515"/>
    <w:rsid w:val="005271A3"/>
    <w:rsid w:val="005271D3"/>
    <w:rsid w:val="0053372D"/>
    <w:rsid w:val="005339C7"/>
    <w:rsid w:val="00533A6C"/>
    <w:rsid w:val="005355FA"/>
    <w:rsid w:val="005363E7"/>
    <w:rsid w:val="00537936"/>
    <w:rsid w:val="005379ED"/>
    <w:rsid w:val="005428C5"/>
    <w:rsid w:val="00545815"/>
    <w:rsid w:val="0054794A"/>
    <w:rsid w:val="00555909"/>
    <w:rsid w:val="00557B65"/>
    <w:rsid w:val="00560578"/>
    <w:rsid w:val="005605E5"/>
    <w:rsid w:val="00563DED"/>
    <w:rsid w:val="005654E0"/>
    <w:rsid w:val="00565D7C"/>
    <w:rsid w:val="005663AD"/>
    <w:rsid w:val="005665F9"/>
    <w:rsid w:val="00567F16"/>
    <w:rsid w:val="005700CC"/>
    <w:rsid w:val="005702AF"/>
    <w:rsid w:val="005711A8"/>
    <w:rsid w:val="00571613"/>
    <w:rsid w:val="00572AA1"/>
    <w:rsid w:val="00572F24"/>
    <w:rsid w:val="005735A5"/>
    <w:rsid w:val="005748C4"/>
    <w:rsid w:val="00575988"/>
    <w:rsid w:val="005816D1"/>
    <w:rsid w:val="0058187A"/>
    <w:rsid w:val="00581DC4"/>
    <w:rsid w:val="0058261C"/>
    <w:rsid w:val="00583045"/>
    <w:rsid w:val="005840EA"/>
    <w:rsid w:val="0058635F"/>
    <w:rsid w:val="00590001"/>
    <w:rsid w:val="00591BC7"/>
    <w:rsid w:val="00591F20"/>
    <w:rsid w:val="00592417"/>
    <w:rsid w:val="0059296C"/>
    <w:rsid w:val="00596919"/>
    <w:rsid w:val="005A4085"/>
    <w:rsid w:val="005A6B7D"/>
    <w:rsid w:val="005A7167"/>
    <w:rsid w:val="005B1B7A"/>
    <w:rsid w:val="005B1FA6"/>
    <w:rsid w:val="005B25AD"/>
    <w:rsid w:val="005B562D"/>
    <w:rsid w:val="005B7B28"/>
    <w:rsid w:val="005C2519"/>
    <w:rsid w:val="005C3644"/>
    <w:rsid w:val="005C5707"/>
    <w:rsid w:val="005C725F"/>
    <w:rsid w:val="005D0A1B"/>
    <w:rsid w:val="005D1FD3"/>
    <w:rsid w:val="005D35CC"/>
    <w:rsid w:val="005D3663"/>
    <w:rsid w:val="005D5C9E"/>
    <w:rsid w:val="005D5F8B"/>
    <w:rsid w:val="005D6293"/>
    <w:rsid w:val="005E14FE"/>
    <w:rsid w:val="005E1F73"/>
    <w:rsid w:val="005E28E0"/>
    <w:rsid w:val="005E2F0B"/>
    <w:rsid w:val="005E3AEA"/>
    <w:rsid w:val="005E4F19"/>
    <w:rsid w:val="005E7D9D"/>
    <w:rsid w:val="005F19CD"/>
    <w:rsid w:val="005F2201"/>
    <w:rsid w:val="005F2A86"/>
    <w:rsid w:val="005F3A74"/>
    <w:rsid w:val="005F3FC5"/>
    <w:rsid w:val="005F4513"/>
    <w:rsid w:val="005F558D"/>
    <w:rsid w:val="005F5A2E"/>
    <w:rsid w:val="005F6DF4"/>
    <w:rsid w:val="005F7E56"/>
    <w:rsid w:val="006029E4"/>
    <w:rsid w:val="00603F6E"/>
    <w:rsid w:val="006077D3"/>
    <w:rsid w:val="00610AAA"/>
    <w:rsid w:val="00610ADE"/>
    <w:rsid w:val="00621BD7"/>
    <w:rsid w:val="00623A68"/>
    <w:rsid w:val="00624D45"/>
    <w:rsid w:val="00625940"/>
    <w:rsid w:val="00625CC2"/>
    <w:rsid w:val="0064295B"/>
    <w:rsid w:val="00646784"/>
    <w:rsid w:val="00646F3F"/>
    <w:rsid w:val="00651273"/>
    <w:rsid w:val="00653FFB"/>
    <w:rsid w:val="0066175F"/>
    <w:rsid w:val="0066318E"/>
    <w:rsid w:val="0066586F"/>
    <w:rsid w:val="00670FCB"/>
    <w:rsid w:val="00677B13"/>
    <w:rsid w:val="006805FE"/>
    <w:rsid w:val="006816AD"/>
    <w:rsid w:val="00683B25"/>
    <w:rsid w:val="006848B7"/>
    <w:rsid w:val="006865A2"/>
    <w:rsid w:val="00692939"/>
    <w:rsid w:val="00695EE6"/>
    <w:rsid w:val="006976C5"/>
    <w:rsid w:val="006A012B"/>
    <w:rsid w:val="006A3AC0"/>
    <w:rsid w:val="006A3D4E"/>
    <w:rsid w:val="006A3DE5"/>
    <w:rsid w:val="006A63CE"/>
    <w:rsid w:val="006A68D6"/>
    <w:rsid w:val="006A79BF"/>
    <w:rsid w:val="006B3833"/>
    <w:rsid w:val="006B3D47"/>
    <w:rsid w:val="006C37AB"/>
    <w:rsid w:val="006C5427"/>
    <w:rsid w:val="006C5DC1"/>
    <w:rsid w:val="006C637F"/>
    <w:rsid w:val="006C68A6"/>
    <w:rsid w:val="006C74FB"/>
    <w:rsid w:val="006C7527"/>
    <w:rsid w:val="006D2967"/>
    <w:rsid w:val="006D30E8"/>
    <w:rsid w:val="006D41AE"/>
    <w:rsid w:val="006D50E9"/>
    <w:rsid w:val="006D6315"/>
    <w:rsid w:val="006D6EE7"/>
    <w:rsid w:val="006E101F"/>
    <w:rsid w:val="006E3414"/>
    <w:rsid w:val="006E5145"/>
    <w:rsid w:val="006E6FF8"/>
    <w:rsid w:val="006F12F8"/>
    <w:rsid w:val="006F69E2"/>
    <w:rsid w:val="007015B0"/>
    <w:rsid w:val="00701A6C"/>
    <w:rsid w:val="00702C34"/>
    <w:rsid w:val="007063B7"/>
    <w:rsid w:val="0071384F"/>
    <w:rsid w:val="00713D8A"/>
    <w:rsid w:val="00714979"/>
    <w:rsid w:val="00716DC4"/>
    <w:rsid w:val="00716F2B"/>
    <w:rsid w:val="00721351"/>
    <w:rsid w:val="00721BC8"/>
    <w:rsid w:val="00722C15"/>
    <w:rsid w:val="007238F6"/>
    <w:rsid w:val="00724B05"/>
    <w:rsid w:val="007251B5"/>
    <w:rsid w:val="0072572F"/>
    <w:rsid w:val="007311CA"/>
    <w:rsid w:val="00732F09"/>
    <w:rsid w:val="0073355B"/>
    <w:rsid w:val="007419B9"/>
    <w:rsid w:val="007500B3"/>
    <w:rsid w:val="007504CA"/>
    <w:rsid w:val="00750EAC"/>
    <w:rsid w:val="0075178D"/>
    <w:rsid w:val="00751B96"/>
    <w:rsid w:val="00753B4B"/>
    <w:rsid w:val="00756461"/>
    <w:rsid w:val="00760117"/>
    <w:rsid w:val="00761163"/>
    <w:rsid w:val="00761976"/>
    <w:rsid w:val="00762A4D"/>
    <w:rsid w:val="007630DC"/>
    <w:rsid w:val="00764CCA"/>
    <w:rsid w:val="007664B1"/>
    <w:rsid w:val="007677A8"/>
    <w:rsid w:val="007710A6"/>
    <w:rsid w:val="0077144F"/>
    <w:rsid w:val="00772171"/>
    <w:rsid w:val="00776521"/>
    <w:rsid w:val="00776D84"/>
    <w:rsid w:val="00780679"/>
    <w:rsid w:val="00782142"/>
    <w:rsid w:val="007826CD"/>
    <w:rsid w:val="00785721"/>
    <w:rsid w:val="00785AFC"/>
    <w:rsid w:val="007867E1"/>
    <w:rsid w:val="007929C8"/>
    <w:rsid w:val="00792F0E"/>
    <w:rsid w:val="007A173B"/>
    <w:rsid w:val="007A3498"/>
    <w:rsid w:val="007A4525"/>
    <w:rsid w:val="007A5014"/>
    <w:rsid w:val="007A5AF4"/>
    <w:rsid w:val="007A5F35"/>
    <w:rsid w:val="007A7ACB"/>
    <w:rsid w:val="007B22A8"/>
    <w:rsid w:val="007B3F11"/>
    <w:rsid w:val="007C06FF"/>
    <w:rsid w:val="007C2585"/>
    <w:rsid w:val="007C31B3"/>
    <w:rsid w:val="007C3B8D"/>
    <w:rsid w:val="007C4C13"/>
    <w:rsid w:val="007C51EE"/>
    <w:rsid w:val="007C56C0"/>
    <w:rsid w:val="007C76CF"/>
    <w:rsid w:val="007D1D98"/>
    <w:rsid w:val="007D29E3"/>
    <w:rsid w:val="007D34D8"/>
    <w:rsid w:val="007D7250"/>
    <w:rsid w:val="007D7CC5"/>
    <w:rsid w:val="007E24F7"/>
    <w:rsid w:val="007E2D30"/>
    <w:rsid w:val="007E56C8"/>
    <w:rsid w:val="007E7F35"/>
    <w:rsid w:val="007F2C70"/>
    <w:rsid w:val="007F558C"/>
    <w:rsid w:val="007F73C9"/>
    <w:rsid w:val="00802558"/>
    <w:rsid w:val="00802641"/>
    <w:rsid w:val="0080290B"/>
    <w:rsid w:val="008039BE"/>
    <w:rsid w:val="00803DD5"/>
    <w:rsid w:val="00804063"/>
    <w:rsid w:val="00804572"/>
    <w:rsid w:val="008049AC"/>
    <w:rsid w:val="00804A53"/>
    <w:rsid w:val="00804C4E"/>
    <w:rsid w:val="00805CE2"/>
    <w:rsid w:val="008062EE"/>
    <w:rsid w:val="00806719"/>
    <w:rsid w:val="00806DE5"/>
    <w:rsid w:val="00810FEB"/>
    <w:rsid w:val="00812742"/>
    <w:rsid w:val="008137DB"/>
    <w:rsid w:val="008144BB"/>
    <w:rsid w:val="00815E39"/>
    <w:rsid w:val="00816EA4"/>
    <w:rsid w:val="0082019A"/>
    <w:rsid w:val="00821C1D"/>
    <w:rsid w:val="0082517D"/>
    <w:rsid w:val="00825B65"/>
    <w:rsid w:val="00826605"/>
    <w:rsid w:val="008278E4"/>
    <w:rsid w:val="008350C1"/>
    <w:rsid w:val="008412EC"/>
    <w:rsid w:val="00843C30"/>
    <w:rsid w:val="00844EF2"/>
    <w:rsid w:val="0085720C"/>
    <w:rsid w:val="0086087C"/>
    <w:rsid w:val="00863804"/>
    <w:rsid w:val="00863A8C"/>
    <w:rsid w:val="008642F5"/>
    <w:rsid w:val="0087063E"/>
    <w:rsid w:val="00871A2A"/>
    <w:rsid w:val="00873AB9"/>
    <w:rsid w:val="00873CFF"/>
    <w:rsid w:val="008752D8"/>
    <w:rsid w:val="0087629B"/>
    <w:rsid w:val="00877821"/>
    <w:rsid w:val="00880F48"/>
    <w:rsid w:val="00881335"/>
    <w:rsid w:val="00883737"/>
    <w:rsid w:val="008843E3"/>
    <w:rsid w:val="00884C9E"/>
    <w:rsid w:val="008856C1"/>
    <w:rsid w:val="008863D3"/>
    <w:rsid w:val="00886C99"/>
    <w:rsid w:val="008876DE"/>
    <w:rsid w:val="008918DF"/>
    <w:rsid w:val="0089439F"/>
    <w:rsid w:val="00894CE4"/>
    <w:rsid w:val="0089523C"/>
    <w:rsid w:val="00897274"/>
    <w:rsid w:val="0089775E"/>
    <w:rsid w:val="00897825"/>
    <w:rsid w:val="008A19FB"/>
    <w:rsid w:val="008A3607"/>
    <w:rsid w:val="008A7813"/>
    <w:rsid w:val="008A7EC9"/>
    <w:rsid w:val="008B07FB"/>
    <w:rsid w:val="008B0A64"/>
    <w:rsid w:val="008B2341"/>
    <w:rsid w:val="008B7BDA"/>
    <w:rsid w:val="008B7D4C"/>
    <w:rsid w:val="008C6F20"/>
    <w:rsid w:val="008D3A86"/>
    <w:rsid w:val="008D41B7"/>
    <w:rsid w:val="008D58E8"/>
    <w:rsid w:val="008D64F2"/>
    <w:rsid w:val="008D718D"/>
    <w:rsid w:val="008E22D3"/>
    <w:rsid w:val="008E22FD"/>
    <w:rsid w:val="008E3732"/>
    <w:rsid w:val="008E50C7"/>
    <w:rsid w:val="008E71DB"/>
    <w:rsid w:val="008F0DFF"/>
    <w:rsid w:val="008F2270"/>
    <w:rsid w:val="008F279D"/>
    <w:rsid w:val="008F6693"/>
    <w:rsid w:val="008F68F0"/>
    <w:rsid w:val="008F75E9"/>
    <w:rsid w:val="0090418F"/>
    <w:rsid w:val="0090461A"/>
    <w:rsid w:val="0090481D"/>
    <w:rsid w:val="00904E2C"/>
    <w:rsid w:val="00905B94"/>
    <w:rsid w:val="0090618E"/>
    <w:rsid w:val="0091092B"/>
    <w:rsid w:val="00912FCC"/>
    <w:rsid w:val="009161CF"/>
    <w:rsid w:val="00917A01"/>
    <w:rsid w:val="00920469"/>
    <w:rsid w:val="00920649"/>
    <w:rsid w:val="00921B46"/>
    <w:rsid w:val="009225CB"/>
    <w:rsid w:val="00922819"/>
    <w:rsid w:val="00923970"/>
    <w:rsid w:val="009250A9"/>
    <w:rsid w:val="00927EE0"/>
    <w:rsid w:val="00932024"/>
    <w:rsid w:val="009327DE"/>
    <w:rsid w:val="00934725"/>
    <w:rsid w:val="00936315"/>
    <w:rsid w:val="00940BE8"/>
    <w:rsid w:val="00943263"/>
    <w:rsid w:val="00943BF2"/>
    <w:rsid w:val="00945BC5"/>
    <w:rsid w:val="0095014B"/>
    <w:rsid w:val="009522B9"/>
    <w:rsid w:val="00953A99"/>
    <w:rsid w:val="00953BBE"/>
    <w:rsid w:val="00954320"/>
    <w:rsid w:val="00954529"/>
    <w:rsid w:val="00954E24"/>
    <w:rsid w:val="00956045"/>
    <w:rsid w:val="00956AAA"/>
    <w:rsid w:val="00957768"/>
    <w:rsid w:val="00957FCE"/>
    <w:rsid w:val="0096001F"/>
    <w:rsid w:val="00960410"/>
    <w:rsid w:val="009616F2"/>
    <w:rsid w:val="00963B9C"/>
    <w:rsid w:val="009766E0"/>
    <w:rsid w:val="00976801"/>
    <w:rsid w:val="009801FE"/>
    <w:rsid w:val="00980AC4"/>
    <w:rsid w:val="009818B4"/>
    <w:rsid w:val="00982B14"/>
    <w:rsid w:val="00983410"/>
    <w:rsid w:val="00983C83"/>
    <w:rsid w:val="00985662"/>
    <w:rsid w:val="0098568F"/>
    <w:rsid w:val="00985AB0"/>
    <w:rsid w:val="009864BA"/>
    <w:rsid w:val="009876E1"/>
    <w:rsid w:val="009908D0"/>
    <w:rsid w:val="00990CED"/>
    <w:rsid w:val="00992A9C"/>
    <w:rsid w:val="00993884"/>
    <w:rsid w:val="00996B79"/>
    <w:rsid w:val="00997C6B"/>
    <w:rsid w:val="009A2231"/>
    <w:rsid w:val="009A5DF5"/>
    <w:rsid w:val="009B1F05"/>
    <w:rsid w:val="009B21B7"/>
    <w:rsid w:val="009B22AA"/>
    <w:rsid w:val="009B63E6"/>
    <w:rsid w:val="009C0858"/>
    <w:rsid w:val="009C2074"/>
    <w:rsid w:val="009C4E02"/>
    <w:rsid w:val="009C50E8"/>
    <w:rsid w:val="009C6FC1"/>
    <w:rsid w:val="009C76AA"/>
    <w:rsid w:val="009C7D77"/>
    <w:rsid w:val="009D198D"/>
    <w:rsid w:val="009D2175"/>
    <w:rsid w:val="009D21B8"/>
    <w:rsid w:val="009D2468"/>
    <w:rsid w:val="009D40AD"/>
    <w:rsid w:val="009D6415"/>
    <w:rsid w:val="009D676C"/>
    <w:rsid w:val="009E059C"/>
    <w:rsid w:val="009E41A8"/>
    <w:rsid w:val="009E4FEE"/>
    <w:rsid w:val="009E6ADB"/>
    <w:rsid w:val="009E7B4E"/>
    <w:rsid w:val="009E7C32"/>
    <w:rsid w:val="009F1316"/>
    <w:rsid w:val="009F38B0"/>
    <w:rsid w:val="009F42DA"/>
    <w:rsid w:val="009F527D"/>
    <w:rsid w:val="009F6364"/>
    <w:rsid w:val="00A004D5"/>
    <w:rsid w:val="00A0222F"/>
    <w:rsid w:val="00A02297"/>
    <w:rsid w:val="00A03DCC"/>
    <w:rsid w:val="00A05E8D"/>
    <w:rsid w:val="00A14453"/>
    <w:rsid w:val="00A15024"/>
    <w:rsid w:val="00A15627"/>
    <w:rsid w:val="00A229DD"/>
    <w:rsid w:val="00A233DA"/>
    <w:rsid w:val="00A23725"/>
    <w:rsid w:val="00A255CB"/>
    <w:rsid w:val="00A26157"/>
    <w:rsid w:val="00A26A13"/>
    <w:rsid w:val="00A26BDF"/>
    <w:rsid w:val="00A30216"/>
    <w:rsid w:val="00A32849"/>
    <w:rsid w:val="00A368AE"/>
    <w:rsid w:val="00A3734F"/>
    <w:rsid w:val="00A40774"/>
    <w:rsid w:val="00A40A0E"/>
    <w:rsid w:val="00A44D0C"/>
    <w:rsid w:val="00A51ABE"/>
    <w:rsid w:val="00A51E71"/>
    <w:rsid w:val="00A523F2"/>
    <w:rsid w:val="00A527F9"/>
    <w:rsid w:val="00A538A6"/>
    <w:rsid w:val="00A53BAD"/>
    <w:rsid w:val="00A541E7"/>
    <w:rsid w:val="00A54B2C"/>
    <w:rsid w:val="00A5541C"/>
    <w:rsid w:val="00A56593"/>
    <w:rsid w:val="00A56B58"/>
    <w:rsid w:val="00A57E54"/>
    <w:rsid w:val="00A6048F"/>
    <w:rsid w:val="00A60F7F"/>
    <w:rsid w:val="00A6113F"/>
    <w:rsid w:val="00A62303"/>
    <w:rsid w:val="00A64403"/>
    <w:rsid w:val="00A663C9"/>
    <w:rsid w:val="00A73572"/>
    <w:rsid w:val="00A77170"/>
    <w:rsid w:val="00A80715"/>
    <w:rsid w:val="00A8091E"/>
    <w:rsid w:val="00A81710"/>
    <w:rsid w:val="00A81C01"/>
    <w:rsid w:val="00A83E37"/>
    <w:rsid w:val="00A841AC"/>
    <w:rsid w:val="00A84A15"/>
    <w:rsid w:val="00A84B37"/>
    <w:rsid w:val="00A8549A"/>
    <w:rsid w:val="00A854FD"/>
    <w:rsid w:val="00A85B3D"/>
    <w:rsid w:val="00A8695E"/>
    <w:rsid w:val="00A905C5"/>
    <w:rsid w:val="00A90B5F"/>
    <w:rsid w:val="00A90EF6"/>
    <w:rsid w:val="00A9283B"/>
    <w:rsid w:val="00A93BB3"/>
    <w:rsid w:val="00A940D1"/>
    <w:rsid w:val="00A9418E"/>
    <w:rsid w:val="00A94C2C"/>
    <w:rsid w:val="00A94E85"/>
    <w:rsid w:val="00A95C1B"/>
    <w:rsid w:val="00A96296"/>
    <w:rsid w:val="00AA08DA"/>
    <w:rsid w:val="00AA20CF"/>
    <w:rsid w:val="00AA2B83"/>
    <w:rsid w:val="00AA2BC9"/>
    <w:rsid w:val="00AA2C37"/>
    <w:rsid w:val="00AA3920"/>
    <w:rsid w:val="00AA539C"/>
    <w:rsid w:val="00AA751E"/>
    <w:rsid w:val="00AA7873"/>
    <w:rsid w:val="00AA7AE0"/>
    <w:rsid w:val="00AB0275"/>
    <w:rsid w:val="00AB0ACF"/>
    <w:rsid w:val="00AB133B"/>
    <w:rsid w:val="00AB146D"/>
    <w:rsid w:val="00AB3B4F"/>
    <w:rsid w:val="00AB531F"/>
    <w:rsid w:val="00AB5807"/>
    <w:rsid w:val="00AB72B8"/>
    <w:rsid w:val="00AC0524"/>
    <w:rsid w:val="00AC063F"/>
    <w:rsid w:val="00AC467A"/>
    <w:rsid w:val="00AC609F"/>
    <w:rsid w:val="00AD0EA9"/>
    <w:rsid w:val="00AD3D3C"/>
    <w:rsid w:val="00AE0F82"/>
    <w:rsid w:val="00AE1CF3"/>
    <w:rsid w:val="00AE6403"/>
    <w:rsid w:val="00AE757C"/>
    <w:rsid w:val="00AE7EEF"/>
    <w:rsid w:val="00AF28F5"/>
    <w:rsid w:val="00AF6E32"/>
    <w:rsid w:val="00B026E4"/>
    <w:rsid w:val="00B03571"/>
    <w:rsid w:val="00B061D7"/>
    <w:rsid w:val="00B11868"/>
    <w:rsid w:val="00B1392F"/>
    <w:rsid w:val="00B2669F"/>
    <w:rsid w:val="00B27661"/>
    <w:rsid w:val="00B3107C"/>
    <w:rsid w:val="00B32729"/>
    <w:rsid w:val="00B32746"/>
    <w:rsid w:val="00B340AD"/>
    <w:rsid w:val="00B35B47"/>
    <w:rsid w:val="00B36092"/>
    <w:rsid w:val="00B36C3F"/>
    <w:rsid w:val="00B3763D"/>
    <w:rsid w:val="00B4304C"/>
    <w:rsid w:val="00B432C3"/>
    <w:rsid w:val="00B43864"/>
    <w:rsid w:val="00B46CD0"/>
    <w:rsid w:val="00B5100A"/>
    <w:rsid w:val="00B51D0B"/>
    <w:rsid w:val="00B5248B"/>
    <w:rsid w:val="00B54579"/>
    <w:rsid w:val="00B54E3D"/>
    <w:rsid w:val="00B555FD"/>
    <w:rsid w:val="00B55897"/>
    <w:rsid w:val="00B62168"/>
    <w:rsid w:val="00B63560"/>
    <w:rsid w:val="00B65EA6"/>
    <w:rsid w:val="00B664C5"/>
    <w:rsid w:val="00B66930"/>
    <w:rsid w:val="00B70354"/>
    <w:rsid w:val="00B7192C"/>
    <w:rsid w:val="00B719F5"/>
    <w:rsid w:val="00B72C33"/>
    <w:rsid w:val="00B7345E"/>
    <w:rsid w:val="00B73D3B"/>
    <w:rsid w:val="00B73D60"/>
    <w:rsid w:val="00B76004"/>
    <w:rsid w:val="00B80391"/>
    <w:rsid w:val="00B82A8C"/>
    <w:rsid w:val="00B8307B"/>
    <w:rsid w:val="00B83121"/>
    <w:rsid w:val="00B842BD"/>
    <w:rsid w:val="00B8509D"/>
    <w:rsid w:val="00B850D1"/>
    <w:rsid w:val="00B8596C"/>
    <w:rsid w:val="00B86BC5"/>
    <w:rsid w:val="00B876F7"/>
    <w:rsid w:val="00B92514"/>
    <w:rsid w:val="00B92AC8"/>
    <w:rsid w:val="00B9391C"/>
    <w:rsid w:val="00B94666"/>
    <w:rsid w:val="00B95709"/>
    <w:rsid w:val="00BA025A"/>
    <w:rsid w:val="00BA0AC3"/>
    <w:rsid w:val="00BA1268"/>
    <w:rsid w:val="00BA4868"/>
    <w:rsid w:val="00BA4E36"/>
    <w:rsid w:val="00BA6670"/>
    <w:rsid w:val="00BA6F11"/>
    <w:rsid w:val="00BB05D1"/>
    <w:rsid w:val="00BB0CBB"/>
    <w:rsid w:val="00BB15AA"/>
    <w:rsid w:val="00BB17C1"/>
    <w:rsid w:val="00BB2496"/>
    <w:rsid w:val="00BB47E7"/>
    <w:rsid w:val="00BC21C1"/>
    <w:rsid w:val="00BC2489"/>
    <w:rsid w:val="00BC37AF"/>
    <w:rsid w:val="00BC4F10"/>
    <w:rsid w:val="00BC7C61"/>
    <w:rsid w:val="00BC7FD9"/>
    <w:rsid w:val="00BD0F7D"/>
    <w:rsid w:val="00BD2780"/>
    <w:rsid w:val="00BD378C"/>
    <w:rsid w:val="00BD39B9"/>
    <w:rsid w:val="00BD5417"/>
    <w:rsid w:val="00BD6672"/>
    <w:rsid w:val="00BD693F"/>
    <w:rsid w:val="00BE17CB"/>
    <w:rsid w:val="00BE5014"/>
    <w:rsid w:val="00BE51F2"/>
    <w:rsid w:val="00BE5D66"/>
    <w:rsid w:val="00BE7351"/>
    <w:rsid w:val="00BE7E9D"/>
    <w:rsid w:val="00BF03B6"/>
    <w:rsid w:val="00BF22E2"/>
    <w:rsid w:val="00BF2AD6"/>
    <w:rsid w:val="00BF5170"/>
    <w:rsid w:val="00BF613E"/>
    <w:rsid w:val="00BF79BF"/>
    <w:rsid w:val="00C021F8"/>
    <w:rsid w:val="00C03A10"/>
    <w:rsid w:val="00C043AF"/>
    <w:rsid w:val="00C05B1E"/>
    <w:rsid w:val="00C06423"/>
    <w:rsid w:val="00C10481"/>
    <w:rsid w:val="00C12204"/>
    <w:rsid w:val="00C12A48"/>
    <w:rsid w:val="00C1315E"/>
    <w:rsid w:val="00C13B32"/>
    <w:rsid w:val="00C14714"/>
    <w:rsid w:val="00C1498B"/>
    <w:rsid w:val="00C14F6C"/>
    <w:rsid w:val="00C16006"/>
    <w:rsid w:val="00C162F6"/>
    <w:rsid w:val="00C176A9"/>
    <w:rsid w:val="00C23585"/>
    <w:rsid w:val="00C25235"/>
    <w:rsid w:val="00C2538E"/>
    <w:rsid w:val="00C25935"/>
    <w:rsid w:val="00C260F4"/>
    <w:rsid w:val="00C277B9"/>
    <w:rsid w:val="00C31F22"/>
    <w:rsid w:val="00C33456"/>
    <w:rsid w:val="00C345C4"/>
    <w:rsid w:val="00C34732"/>
    <w:rsid w:val="00C354C0"/>
    <w:rsid w:val="00C3639C"/>
    <w:rsid w:val="00C36CFD"/>
    <w:rsid w:val="00C37769"/>
    <w:rsid w:val="00C40F90"/>
    <w:rsid w:val="00C418EC"/>
    <w:rsid w:val="00C41CB6"/>
    <w:rsid w:val="00C42E52"/>
    <w:rsid w:val="00C43223"/>
    <w:rsid w:val="00C433FF"/>
    <w:rsid w:val="00C45AB4"/>
    <w:rsid w:val="00C47BD1"/>
    <w:rsid w:val="00C5044C"/>
    <w:rsid w:val="00C50668"/>
    <w:rsid w:val="00C522AC"/>
    <w:rsid w:val="00C523EC"/>
    <w:rsid w:val="00C53AFF"/>
    <w:rsid w:val="00C5570E"/>
    <w:rsid w:val="00C56198"/>
    <w:rsid w:val="00C563D0"/>
    <w:rsid w:val="00C564E7"/>
    <w:rsid w:val="00C57A11"/>
    <w:rsid w:val="00C60189"/>
    <w:rsid w:val="00C60DC5"/>
    <w:rsid w:val="00C61ACD"/>
    <w:rsid w:val="00C6478E"/>
    <w:rsid w:val="00C668AC"/>
    <w:rsid w:val="00C66C25"/>
    <w:rsid w:val="00C67543"/>
    <w:rsid w:val="00C71625"/>
    <w:rsid w:val="00C7168D"/>
    <w:rsid w:val="00C74B9D"/>
    <w:rsid w:val="00C74E9E"/>
    <w:rsid w:val="00C75C13"/>
    <w:rsid w:val="00C8234A"/>
    <w:rsid w:val="00C83977"/>
    <w:rsid w:val="00C876CB"/>
    <w:rsid w:val="00C87B4C"/>
    <w:rsid w:val="00C90667"/>
    <w:rsid w:val="00C949A0"/>
    <w:rsid w:val="00C95EE7"/>
    <w:rsid w:val="00C96D57"/>
    <w:rsid w:val="00CA0147"/>
    <w:rsid w:val="00CA4A7E"/>
    <w:rsid w:val="00CA629C"/>
    <w:rsid w:val="00CA6C3F"/>
    <w:rsid w:val="00CA7DBC"/>
    <w:rsid w:val="00CB10A1"/>
    <w:rsid w:val="00CB1A8B"/>
    <w:rsid w:val="00CB1EB8"/>
    <w:rsid w:val="00CB323F"/>
    <w:rsid w:val="00CB4473"/>
    <w:rsid w:val="00CB5AD1"/>
    <w:rsid w:val="00CB6AE1"/>
    <w:rsid w:val="00CB7DCB"/>
    <w:rsid w:val="00CB7EF6"/>
    <w:rsid w:val="00CC0118"/>
    <w:rsid w:val="00CC10DE"/>
    <w:rsid w:val="00CC18A2"/>
    <w:rsid w:val="00CC1CF8"/>
    <w:rsid w:val="00CC2CBB"/>
    <w:rsid w:val="00CC5500"/>
    <w:rsid w:val="00CD0288"/>
    <w:rsid w:val="00CD192B"/>
    <w:rsid w:val="00CD1ED3"/>
    <w:rsid w:val="00CD4542"/>
    <w:rsid w:val="00CE1914"/>
    <w:rsid w:val="00CE1958"/>
    <w:rsid w:val="00CE2FF6"/>
    <w:rsid w:val="00CE549F"/>
    <w:rsid w:val="00CE79BF"/>
    <w:rsid w:val="00CF0972"/>
    <w:rsid w:val="00CF0ABC"/>
    <w:rsid w:val="00CF3D21"/>
    <w:rsid w:val="00CF6414"/>
    <w:rsid w:val="00CF7CDD"/>
    <w:rsid w:val="00D046A2"/>
    <w:rsid w:val="00D057E9"/>
    <w:rsid w:val="00D06363"/>
    <w:rsid w:val="00D07632"/>
    <w:rsid w:val="00D10264"/>
    <w:rsid w:val="00D134F3"/>
    <w:rsid w:val="00D1520E"/>
    <w:rsid w:val="00D15D1F"/>
    <w:rsid w:val="00D16810"/>
    <w:rsid w:val="00D17141"/>
    <w:rsid w:val="00D2037F"/>
    <w:rsid w:val="00D204FE"/>
    <w:rsid w:val="00D30D10"/>
    <w:rsid w:val="00D32F6F"/>
    <w:rsid w:val="00D33707"/>
    <w:rsid w:val="00D33B5E"/>
    <w:rsid w:val="00D366EB"/>
    <w:rsid w:val="00D4028D"/>
    <w:rsid w:val="00D41D9E"/>
    <w:rsid w:val="00D41EC6"/>
    <w:rsid w:val="00D44A2A"/>
    <w:rsid w:val="00D45AC6"/>
    <w:rsid w:val="00D46CAB"/>
    <w:rsid w:val="00D474A5"/>
    <w:rsid w:val="00D47749"/>
    <w:rsid w:val="00D5324C"/>
    <w:rsid w:val="00D554C9"/>
    <w:rsid w:val="00D55DDC"/>
    <w:rsid w:val="00D56625"/>
    <w:rsid w:val="00D57FC2"/>
    <w:rsid w:val="00D60609"/>
    <w:rsid w:val="00D61550"/>
    <w:rsid w:val="00D61AF6"/>
    <w:rsid w:val="00D6291E"/>
    <w:rsid w:val="00D64B4B"/>
    <w:rsid w:val="00D665DA"/>
    <w:rsid w:val="00D66F76"/>
    <w:rsid w:val="00D705AB"/>
    <w:rsid w:val="00D722BA"/>
    <w:rsid w:val="00D7248D"/>
    <w:rsid w:val="00D74359"/>
    <w:rsid w:val="00D75306"/>
    <w:rsid w:val="00D7692F"/>
    <w:rsid w:val="00D77540"/>
    <w:rsid w:val="00D8014D"/>
    <w:rsid w:val="00D84770"/>
    <w:rsid w:val="00D847C2"/>
    <w:rsid w:val="00D8584C"/>
    <w:rsid w:val="00D90446"/>
    <w:rsid w:val="00D91263"/>
    <w:rsid w:val="00D91B32"/>
    <w:rsid w:val="00D92094"/>
    <w:rsid w:val="00D94A17"/>
    <w:rsid w:val="00D9586D"/>
    <w:rsid w:val="00D95ECC"/>
    <w:rsid w:val="00D968AD"/>
    <w:rsid w:val="00DA2EEF"/>
    <w:rsid w:val="00DA6934"/>
    <w:rsid w:val="00DC1BBF"/>
    <w:rsid w:val="00DC6BDC"/>
    <w:rsid w:val="00DC72EC"/>
    <w:rsid w:val="00DC7304"/>
    <w:rsid w:val="00DD4A79"/>
    <w:rsid w:val="00DD5AA1"/>
    <w:rsid w:val="00DD6116"/>
    <w:rsid w:val="00DE0020"/>
    <w:rsid w:val="00DE02C2"/>
    <w:rsid w:val="00DE3601"/>
    <w:rsid w:val="00DF0417"/>
    <w:rsid w:val="00DF3DF7"/>
    <w:rsid w:val="00DF4E98"/>
    <w:rsid w:val="00E001C4"/>
    <w:rsid w:val="00E02D77"/>
    <w:rsid w:val="00E04F92"/>
    <w:rsid w:val="00E060B2"/>
    <w:rsid w:val="00E1253F"/>
    <w:rsid w:val="00E14372"/>
    <w:rsid w:val="00E14A84"/>
    <w:rsid w:val="00E14B7B"/>
    <w:rsid w:val="00E1597A"/>
    <w:rsid w:val="00E15F5F"/>
    <w:rsid w:val="00E164DF"/>
    <w:rsid w:val="00E23FF9"/>
    <w:rsid w:val="00E242AB"/>
    <w:rsid w:val="00E25ABB"/>
    <w:rsid w:val="00E31461"/>
    <w:rsid w:val="00E31AEB"/>
    <w:rsid w:val="00E336E6"/>
    <w:rsid w:val="00E347C0"/>
    <w:rsid w:val="00E35E58"/>
    <w:rsid w:val="00E373FC"/>
    <w:rsid w:val="00E41E3F"/>
    <w:rsid w:val="00E428A1"/>
    <w:rsid w:val="00E43DEB"/>
    <w:rsid w:val="00E45297"/>
    <w:rsid w:val="00E45A26"/>
    <w:rsid w:val="00E45BC1"/>
    <w:rsid w:val="00E4652C"/>
    <w:rsid w:val="00E46840"/>
    <w:rsid w:val="00E5114F"/>
    <w:rsid w:val="00E51FEA"/>
    <w:rsid w:val="00E525AF"/>
    <w:rsid w:val="00E5371B"/>
    <w:rsid w:val="00E549C8"/>
    <w:rsid w:val="00E54E45"/>
    <w:rsid w:val="00E560BE"/>
    <w:rsid w:val="00E56C23"/>
    <w:rsid w:val="00E57242"/>
    <w:rsid w:val="00E61402"/>
    <w:rsid w:val="00E61D3A"/>
    <w:rsid w:val="00E64C53"/>
    <w:rsid w:val="00E650CB"/>
    <w:rsid w:val="00E65CA8"/>
    <w:rsid w:val="00E67791"/>
    <w:rsid w:val="00E747A6"/>
    <w:rsid w:val="00E74FC0"/>
    <w:rsid w:val="00E76F39"/>
    <w:rsid w:val="00E775A7"/>
    <w:rsid w:val="00E807AD"/>
    <w:rsid w:val="00E808B9"/>
    <w:rsid w:val="00E822A3"/>
    <w:rsid w:val="00E83570"/>
    <w:rsid w:val="00E853DB"/>
    <w:rsid w:val="00E85F06"/>
    <w:rsid w:val="00E8716D"/>
    <w:rsid w:val="00E872EF"/>
    <w:rsid w:val="00E90D91"/>
    <w:rsid w:val="00E92ADD"/>
    <w:rsid w:val="00E93FF1"/>
    <w:rsid w:val="00E945C1"/>
    <w:rsid w:val="00E95DCC"/>
    <w:rsid w:val="00E97321"/>
    <w:rsid w:val="00EA243C"/>
    <w:rsid w:val="00EA2B8A"/>
    <w:rsid w:val="00EA330C"/>
    <w:rsid w:val="00EA4B87"/>
    <w:rsid w:val="00EA554C"/>
    <w:rsid w:val="00EB3E79"/>
    <w:rsid w:val="00EB557F"/>
    <w:rsid w:val="00EB6E8A"/>
    <w:rsid w:val="00EC121C"/>
    <w:rsid w:val="00EC31D5"/>
    <w:rsid w:val="00EC3FD5"/>
    <w:rsid w:val="00EC512F"/>
    <w:rsid w:val="00EC5F73"/>
    <w:rsid w:val="00EC6350"/>
    <w:rsid w:val="00EC7A11"/>
    <w:rsid w:val="00ED0EFF"/>
    <w:rsid w:val="00ED20B5"/>
    <w:rsid w:val="00ED3B68"/>
    <w:rsid w:val="00ED4EC7"/>
    <w:rsid w:val="00ED5FB3"/>
    <w:rsid w:val="00ED7766"/>
    <w:rsid w:val="00EE12C7"/>
    <w:rsid w:val="00EE31B0"/>
    <w:rsid w:val="00EE32FA"/>
    <w:rsid w:val="00EE4848"/>
    <w:rsid w:val="00EE7D76"/>
    <w:rsid w:val="00EF57FE"/>
    <w:rsid w:val="00EF601E"/>
    <w:rsid w:val="00EF719E"/>
    <w:rsid w:val="00EF7261"/>
    <w:rsid w:val="00EF753A"/>
    <w:rsid w:val="00EF7D4E"/>
    <w:rsid w:val="00F0039E"/>
    <w:rsid w:val="00F00B60"/>
    <w:rsid w:val="00F02478"/>
    <w:rsid w:val="00F043D3"/>
    <w:rsid w:val="00F04F1C"/>
    <w:rsid w:val="00F05734"/>
    <w:rsid w:val="00F05D01"/>
    <w:rsid w:val="00F123E2"/>
    <w:rsid w:val="00F1312E"/>
    <w:rsid w:val="00F145C8"/>
    <w:rsid w:val="00F14E94"/>
    <w:rsid w:val="00F17328"/>
    <w:rsid w:val="00F20C98"/>
    <w:rsid w:val="00F27ABC"/>
    <w:rsid w:val="00F304CF"/>
    <w:rsid w:val="00F3164F"/>
    <w:rsid w:val="00F33E16"/>
    <w:rsid w:val="00F3434F"/>
    <w:rsid w:val="00F34973"/>
    <w:rsid w:val="00F401B4"/>
    <w:rsid w:val="00F40A08"/>
    <w:rsid w:val="00F42CBD"/>
    <w:rsid w:val="00F47276"/>
    <w:rsid w:val="00F4769E"/>
    <w:rsid w:val="00F47E5E"/>
    <w:rsid w:val="00F5101D"/>
    <w:rsid w:val="00F52E4E"/>
    <w:rsid w:val="00F545FB"/>
    <w:rsid w:val="00F54BA1"/>
    <w:rsid w:val="00F565A6"/>
    <w:rsid w:val="00F60073"/>
    <w:rsid w:val="00F606BB"/>
    <w:rsid w:val="00F61B17"/>
    <w:rsid w:val="00F62709"/>
    <w:rsid w:val="00F62DBE"/>
    <w:rsid w:val="00F652E7"/>
    <w:rsid w:val="00F656AF"/>
    <w:rsid w:val="00F75EFF"/>
    <w:rsid w:val="00F75F39"/>
    <w:rsid w:val="00F802B3"/>
    <w:rsid w:val="00F80303"/>
    <w:rsid w:val="00F82B07"/>
    <w:rsid w:val="00F84441"/>
    <w:rsid w:val="00F8457B"/>
    <w:rsid w:val="00F8642E"/>
    <w:rsid w:val="00F90636"/>
    <w:rsid w:val="00F912A5"/>
    <w:rsid w:val="00F9169B"/>
    <w:rsid w:val="00F92E03"/>
    <w:rsid w:val="00F956DD"/>
    <w:rsid w:val="00F956E3"/>
    <w:rsid w:val="00F967C9"/>
    <w:rsid w:val="00F9783D"/>
    <w:rsid w:val="00FA0A5A"/>
    <w:rsid w:val="00FA0EDB"/>
    <w:rsid w:val="00FA1383"/>
    <w:rsid w:val="00FA209C"/>
    <w:rsid w:val="00FA5625"/>
    <w:rsid w:val="00FA59AD"/>
    <w:rsid w:val="00FA6DA0"/>
    <w:rsid w:val="00FA7242"/>
    <w:rsid w:val="00FA77FC"/>
    <w:rsid w:val="00FB1C21"/>
    <w:rsid w:val="00FB2462"/>
    <w:rsid w:val="00FB6B05"/>
    <w:rsid w:val="00FB772F"/>
    <w:rsid w:val="00FC027D"/>
    <w:rsid w:val="00FC42D5"/>
    <w:rsid w:val="00FC529C"/>
    <w:rsid w:val="00FC5A5C"/>
    <w:rsid w:val="00FC5DE3"/>
    <w:rsid w:val="00FC66ED"/>
    <w:rsid w:val="00FD3166"/>
    <w:rsid w:val="00FD4D21"/>
    <w:rsid w:val="00FD5DDB"/>
    <w:rsid w:val="00FD6FE5"/>
    <w:rsid w:val="00FE272E"/>
    <w:rsid w:val="00FE3420"/>
    <w:rsid w:val="00FE380A"/>
    <w:rsid w:val="00FE5439"/>
    <w:rsid w:val="00FE69D0"/>
    <w:rsid w:val="00FE7B63"/>
    <w:rsid w:val="00FF0995"/>
    <w:rsid w:val="00FF27EF"/>
    <w:rsid w:val="00FF28A8"/>
    <w:rsid w:val="00FF3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C10481"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rsid w:val="006A79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26" Type="http://schemas.microsoft.com/office/2018/08/relationships/commentsExtensible" Target="commentsExtensi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Relationship Id="rId27" Type="http://schemas.microsoft.com/office/2016/09/relationships/commentsIds" Target="commentsId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sharepoint/v3"/>
    <ds:schemaRef ds:uri="d4e5d782-6a70-4577-82ee-b2c87f6aa0d2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4a2393ed-911e-4c9b-9d18-84f1fe0b670e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571B05CE-14B9-4886-A794-4EC30DD54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145</Words>
  <Characters>806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Pastuzyn, Juliana [TREAS]</cp:lastModifiedBy>
  <cp:revision>2</cp:revision>
  <cp:lastPrinted>2016-08-03T15:29:00Z</cp:lastPrinted>
  <dcterms:created xsi:type="dcterms:W3CDTF">2025-06-11T12:41:00Z</dcterms:created>
  <dcterms:modified xsi:type="dcterms:W3CDTF">2025-06-11T12:41:00Z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