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8A626B8" w:rsidR="00364A22" w:rsidRPr="00CE549F" w:rsidRDefault="007B345D" w:rsidP="00716DC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July 7</w:t>
      </w:r>
      <w:r w:rsidR="00AB3B4F" w:rsidRPr="00D32D9B">
        <w:rPr>
          <w:rFonts w:ascii="Arial" w:hAnsi="Arial" w:cs="Arial"/>
          <w:b/>
        </w:rPr>
        <w:t>,</w:t>
      </w:r>
      <w:r w:rsidR="00AB3B4F" w:rsidRPr="00CE549F">
        <w:rPr>
          <w:rFonts w:ascii="Arial" w:hAnsi="Arial" w:cs="Arial"/>
          <w:b/>
        </w:rPr>
        <w:t xml:space="preserve"> </w:t>
      </w:r>
      <w:r w:rsidR="00D92094" w:rsidRPr="00CE549F">
        <w:rPr>
          <w:rFonts w:ascii="Arial" w:hAnsi="Arial" w:cs="Arial"/>
          <w:b/>
        </w:rPr>
        <w:t>2025</w:t>
      </w:r>
    </w:p>
    <w:p w14:paraId="03C6B40E" w14:textId="77777777" w:rsidR="00364A22" w:rsidRPr="00716DC4" w:rsidRDefault="00364A22" w:rsidP="00364A22">
      <w:pPr>
        <w:rPr>
          <w:rFonts w:ascii="Arial" w:hAnsi="Arial" w:cs="Arial"/>
          <w:b/>
        </w:rPr>
      </w:pPr>
    </w:p>
    <w:p w14:paraId="03C6B40F" w14:textId="77777777" w:rsidR="00364A22" w:rsidRPr="00716DC4" w:rsidRDefault="00364A22" w:rsidP="00364A22">
      <w:pPr>
        <w:rPr>
          <w:rFonts w:ascii="Arial" w:hAnsi="Arial" w:cs="Arial"/>
          <w:b/>
        </w:rPr>
      </w:pPr>
    </w:p>
    <w:p w14:paraId="03C6B410" w14:textId="072D68F1" w:rsidR="007D1D98" w:rsidRPr="00716DC4" w:rsidRDefault="007D1D98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>To:</w:t>
      </w:r>
      <w:r w:rsidR="008918DF" w:rsidRPr="00716DC4">
        <w:rPr>
          <w:rFonts w:ascii="Arial" w:hAnsi="Arial" w:cs="Arial"/>
          <w:b/>
        </w:rPr>
        <w:tab/>
      </w:r>
      <w:r w:rsidRPr="00716DC4">
        <w:rPr>
          <w:rFonts w:ascii="Arial" w:hAnsi="Arial" w:cs="Arial"/>
          <w:b/>
        </w:rPr>
        <w:t xml:space="preserve">All Interested </w:t>
      </w:r>
      <w:r w:rsidR="00873AB9" w:rsidRPr="00716DC4">
        <w:rPr>
          <w:rFonts w:ascii="Arial" w:hAnsi="Arial" w:cs="Arial"/>
          <w:b/>
        </w:rPr>
        <w:t xml:space="preserve">Bidders </w:t>
      </w:r>
      <w:r w:rsidRPr="00716DC4">
        <w:rPr>
          <w:rFonts w:ascii="Arial" w:hAnsi="Arial" w:cs="Arial"/>
          <w:b/>
        </w:rPr>
        <w:t xml:space="preserve"> </w:t>
      </w:r>
    </w:p>
    <w:p w14:paraId="03C6B411" w14:textId="77777777" w:rsidR="007D1D98" w:rsidRPr="00716DC4" w:rsidRDefault="007D1D98" w:rsidP="007D1D98">
      <w:pPr>
        <w:rPr>
          <w:rFonts w:ascii="Arial" w:hAnsi="Arial" w:cs="Arial"/>
          <w:b/>
        </w:rPr>
      </w:pPr>
    </w:p>
    <w:p w14:paraId="03C6B412" w14:textId="77777777" w:rsidR="007D1D98" w:rsidRPr="00716DC4" w:rsidRDefault="007D1D98" w:rsidP="007D1D98">
      <w:pPr>
        <w:tabs>
          <w:tab w:val="left" w:pos="0"/>
        </w:tabs>
        <w:rPr>
          <w:rFonts w:ascii="Arial" w:hAnsi="Arial" w:cs="Arial"/>
          <w:b/>
        </w:rPr>
      </w:pPr>
    </w:p>
    <w:p w14:paraId="03C6B413" w14:textId="55241951" w:rsidR="007D1D98" w:rsidRPr="00716DC4" w:rsidRDefault="00721BC8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>Re:</w:t>
      </w:r>
      <w:r w:rsidR="008918DF" w:rsidRPr="00716DC4">
        <w:rPr>
          <w:rFonts w:ascii="Arial" w:hAnsi="Arial" w:cs="Arial"/>
          <w:b/>
        </w:rPr>
        <w:tab/>
      </w:r>
      <w:r w:rsidR="002472A4" w:rsidRPr="00716DC4">
        <w:rPr>
          <w:rFonts w:ascii="Arial" w:hAnsi="Arial" w:cs="Arial"/>
          <w:b/>
        </w:rPr>
        <w:t xml:space="preserve">Bid Solicitation # </w:t>
      </w:r>
      <w:r w:rsidR="00B43864" w:rsidRPr="00716DC4">
        <w:rPr>
          <w:rFonts w:ascii="Arial" w:hAnsi="Arial" w:cs="Arial"/>
          <w:b/>
        </w:rPr>
        <w:t>25</w:t>
      </w:r>
      <w:r w:rsidR="007D1D98" w:rsidRPr="00716DC4">
        <w:rPr>
          <w:rFonts w:ascii="Arial" w:hAnsi="Arial" w:cs="Arial"/>
          <w:b/>
        </w:rPr>
        <w:t>DPP</w:t>
      </w:r>
      <w:r w:rsidR="00B43864" w:rsidRPr="00716DC4">
        <w:rPr>
          <w:rFonts w:ascii="Arial" w:hAnsi="Arial" w:cs="Arial"/>
          <w:b/>
        </w:rPr>
        <w:t>01122</w:t>
      </w:r>
    </w:p>
    <w:p w14:paraId="6F83CB5D" w14:textId="7E036226" w:rsidR="008918DF" w:rsidRPr="00716DC4" w:rsidRDefault="005D6293" w:rsidP="008918DF">
      <w:pPr>
        <w:ind w:firstLine="720"/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 xml:space="preserve">T1466 </w:t>
      </w:r>
      <w:r w:rsidR="0082517D" w:rsidRPr="00716DC4">
        <w:rPr>
          <w:rFonts w:ascii="Arial" w:hAnsi="Arial" w:cs="Arial"/>
          <w:b/>
        </w:rPr>
        <w:t>–</w:t>
      </w:r>
      <w:r w:rsidR="008918DF" w:rsidRPr="00716DC4">
        <w:rPr>
          <w:rFonts w:ascii="Arial" w:hAnsi="Arial" w:cs="Arial"/>
          <w:b/>
        </w:rPr>
        <w:t xml:space="preserve"> </w:t>
      </w:r>
      <w:r w:rsidR="0082517D" w:rsidRPr="00716DC4">
        <w:rPr>
          <w:rFonts w:ascii="Arial" w:hAnsi="Arial" w:cs="Arial"/>
          <w:b/>
        </w:rPr>
        <w:t>Video Teleconferencing Equipment and Services</w:t>
      </w:r>
    </w:p>
    <w:p w14:paraId="03C6B415" w14:textId="6CA776C1" w:rsidR="007D1D98" w:rsidRPr="00716DC4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716DC4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90E9323" w:rsidR="007D1D98" w:rsidRDefault="008918DF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ab/>
      </w:r>
      <w:r w:rsidR="00591191">
        <w:rPr>
          <w:rFonts w:ascii="Arial" w:hAnsi="Arial" w:cs="Arial"/>
          <w:b/>
        </w:rPr>
        <w:t>Original</w:t>
      </w:r>
      <w:r w:rsidR="00591191">
        <w:rPr>
          <w:rFonts w:ascii="Arial" w:hAnsi="Arial" w:cs="Arial"/>
          <w:b/>
        </w:rPr>
        <w:t xml:space="preserve"> </w:t>
      </w:r>
      <w:r w:rsidR="002420F8" w:rsidRPr="00716DC4">
        <w:rPr>
          <w:rFonts w:ascii="Arial" w:hAnsi="Arial" w:cs="Arial"/>
          <w:b/>
        </w:rPr>
        <w:t xml:space="preserve">Quote </w:t>
      </w:r>
      <w:r w:rsidR="007D1D98" w:rsidRPr="00716DC4">
        <w:rPr>
          <w:rFonts w:ascii="Arial" w:hAnsi="Arial" w:cs="Arial"/>
          <w:b/>
        </w:rPr>
        <w:t>Submission Due Date</w:t>
      </w:r>
      <w:r w:rsidR="007D1D98" w:rsidRPr="00877821">
        <w:rPr>
          <w:rFonts w:ascii="Arial" w:hAnsi="Arial" w:cs="Arial"/>
          <w:b/>
        </w:rPr>
        <w:t xml:space="preserve">: </w:t>
      </w:r>
      <w:r w:rsidR="002F50EE">
        <w:rPr>
          <w:rFonts w:ascii="Arial" w:hAnsi="Arial" w:cs="Arial"/>
          <w:b/>
          <w:u w:val="single"/>
        </w:rPr>
        <w:t>July 23</w:t>
      </w:r>
      <w:r w:rsidR="001B79D3" w:rsidRPr="00CE549F">
        <w:rPr>
          <w:rFonts w:ascii="Arial" w:hAnsi="Arial" w:cs="Arial"/>
          <w:b/>
          <w:u w:val="single"/>
        </w:rPr>
        <w:t>, 2025</w:t>
      </w:r>
      <w:r w:rsidR="0053372D" w:rsidRPr="00716DC4">
        <w:rPr>
          <w:rFonts w:ascii="Arial" w:hAnsi="Arial" w:cs="Arial"/>
          <w:b/>
        </w:rPr>
        <w:t xml:space="preserve"> (2:00 p.m. E</w:t>
      </w:r>
      <w:r w:rsidR="003069D9" w:rsidRPr="00716DC4">
        <w:rPr>
          <w:rFonts w:ascii="Arial" w:hAnsi="Arial" w:cs="Arial"/>
          <w:b/>
        </w:rPr>
        <w:t xml:space="preserve">astern </w:t>
      </w:r>
      <w:r w:rsidR="007D1D98" w:rsidRPr="00716DC4">
        <w:rPr>
          <w:rFonts w:ascii="Arial" w:hAnsi="Arial" w:cs="Arial"/>
          <w:b/>
        </w:rPr>
        <w:t>T</w:t>
      </w:r>
      <w:r w:rsidR="003069D9" w:rsidRPr="00716DC4">
        <w:rPr>
          <w:rFonts w:ascii="Arial" w:hAnsi="Arial" w:cs="Arial"/>
          <w:b/>
        </w:rPr>
        <w:t>ime</w:t>
      </w:r>
      <w:r w:rsidR="007D1D98" w:rsidRPr="00716DC4">
        <w:rPr>
          <w:rFonts w:ascii="Arial" w:hAnsi="Arial" w:cs="Arial"/>
          <w:b/>
        </w:rPr>
        <w:t>)</w:t>
      </w:r>
    </w:p>
    <w:p w14:paraId="0815380B" w14:textId="7F3D855B" w:rsidR="00F92E03" w:rsidRPr="00F92E03" w:rsidRDefault="00F92E03" w:rsidP="00716D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ab/>
      </w:r>
      <w:r w:rsidRPr="00F92E03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7B345D">
        <w:rPr>
          <w:rFonts w:ascii="Arial" w:hAnsi="Arial" w:cs="Arial"/>
          <w:b/>
          <w:color w:val="FF0000"/>
          <w:sz w:val="22"/>
          <w:szCs w:val="22"/>
        </w:rPr>
        <w:t xml:space="preserve">August </w:t>
      </w:r>
      <w:r w:rsidR="009F2ECA">
        <w:rPr>
          <w:rFonts w:ascii="Arial" w:hAnsi="Arial" w:cs="Arial"/>
          <w:b/>
          <w:color w:val="FF0000"/>
          <w:sz w:val="22"/>
          <w:szCs w:val="22"/>
        </w:rPr>
        <w:t>2</w:t>
      </w:r>
      <w:r w:rsidR="007B345D">
        <w:rPr>
          <w:rFonts w:ascii="Arial" w:hAnsi="Arial" w:cs="Arial"/>
          <w:b/>
          <w:color w:val="FF0000"/>
          <w:sz w:val="22"/>
          <w:szCs w:val="22"/>
        </w:rPr>
        <w:t>1</w:t>
      </w:r>
      <w:r w:rsidRPr="00F92E03">
        <w:rPr>
          <w:rFonts w:ascii="Arial" w:hAnsi="Arial" w:cs="Arial"/>
          <w:b/>
          <w:color w:val="FF0000"/>
          <w:sz w:val="22"/>
          <w:szCs w:val="22"/>
        </w:rPr>
        <w:t>, 2025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B582B8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F42A6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6465691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F1455B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F989A8" w14:textId="0A22A91B" w:rsidR="00A56593" w:rsidRDefault="00A5659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023BADC" w14:textId="77C16110" w:rsidR="00591191" w:rsidRDefault="00591191" w:rsidP="00591191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</w:t>
      </w:r>
      <w:r w:rsidRPr="00776F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electronic questions submitted during the Electronic Question and Answer period will be provided in a forthcoming Bid Amendment</w:t>
      </w:r>
      <w:r>
        <w:rPr>
          <w:rFonts w:ascii="Arial" w:hAnsi="Arial" w:cs="Arial"/>
        </w:rPr>
        <w:t>; and</w:t>
      </w:r>
    </w:p>
    <w:p w14:paraId="4AEBF93C" w14:textId="77777777" w:rsidR="00591191" w:rsidRPr="00591191" w:rsidRDefault="00591191" w:rsidP="00591191">
      <w:pPr>
        <w:tabs>
          <w:tab w:val="left" w:pos="0"/>
        </w:tabs>
        <w:ind w:left="360"/>
        <w:jc w:val="both"/>
        <w:rPr>
          <w:rFonts w:ascii="Arial" w:hAnsi="Arial" w:cs="Arial"/>
        </w:rPr>
      </w:pPr>
    </w:p>
    <w:p w14:paraId="6D4F2ED1" w14:textId="238A3C85" w:rsidR="00CB4473" w:rsidRDefault="00A56593" w:rsidP="002E7524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FB4775">
        <w:rPr>
          <w:rFonts w:ascii="Arial" w:hAnsi="Arial" w:cs="Arial"/>
        </w:rPr>
        <w:t xml:space="preserve">The Quote Submission Due Date has been </w:t>
      </w:r>
      <w:r w:rsidR="00FB4775">
        <w:rPr>
          <w:rFonts w:ascii="Arial" w:hAnsi="Arial" w:cs="Arial"/>
        </w:rPr>
        <w:t>revised</w:t>
      </w:r>
      <w:r w:rsidR="00FB4775" w:rsidRPr="00FB4775">
        <w:rPr>
          <w:rFonts w:ascii="Arial" w:hAnsi="Arial" w:cs="Arial"/>
        </w:rPr>
        <w:t xml:space="preserve"> </w:t>
      </w:r>
      <w:r w:rsidRPr="00FB4775">
        <w:rPr>
          <w:rFonts w:ascii="Arial" w:hAnsi="Arial" w:cs="Arial"/>
        </w:rPr>
        <w:t xml:space="preserve">from </w:t>
      </w:r>
      <w:r w:rsidR="00F1455B" w:rsidRPr="00FB4775">
        <w:rPr>
          <w:rFonts w:ascii="Arial" w:hAnsi="Arial" w:cs="Arial"/>
        </w:rPr>
        <w:t>July 23</w:t>
      </w:r>
      <w:r w:rsidRPr="00FB4775">
        <w:rPr>
          <w:rFonts w:ascii="Arial" w:hAnsi="Arial" w:cs="Arial"/>
        </w:rPr>
        <w:t xml:space="preserve">, 2025 to </w:t>
      </w:r>
      <w:r w:rsidR="00F1455B" w:rsidRPr="00F017D6">
        <w:rPr>
          <w:rFonts w:ascii="Arial" w:hAnsi="Arial" w:cs="Arial"/>
          <w:b/>
          <w:color w:val="FF0000"/>
        </w:rPr>
        <w:t>August 21</w:t>
      </w:r>
      <w:r w:rsidRPr="00F017D6">
        <w:rPr>
          <w:rFonts w:ascii="Arial" w:hAnsi="Arial" w:cs="Arial"/>
          <w:b/>
          <w:color w:val="FF0000"/>
        </w:rPr>
        <w:t>, 2025</w:t>
      </w:r>
      <w:r w:rsidR="00FB4775">
        <w:rPr>
          <w:rFonts w:ascii="Arial" w:hAnsi="Arial" w:cs="Arial"/>
        </w:rPr>
        <w:t>.</w:t>
      </w:r>
    </w:p>
    <w:p w14:paraId="03C6B41D" w14:textId="58A6B6EE" w:rsidR="00A233DA" w:rsidRPr="00776F80" w:rsidRDefault="00A233DA" w:rsidP="00776F8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261F348" w14:textId="18912333" w:rsidR="00721BC8" w:rsidRPr="002A1DE4" w:rsidRDefault="007D1D98" w:rsidP="00CB4473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2A1DE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E1B275" w16cex:dateUtc="2025-05-28T20:04:00Z"/>
  <w16cex:commentExtensible w16cex:durableId="2BE1B40E" w16cex:dateUtc="2025-05-28T20:10:00Z"/>
  <w16cex:commentExtensible w16cex:durableId="2BE1B423" w16cex:dateUtc="2025-05-28T20:11:00Z"/>
  <w16cex:commentExtensible w16cex:durableId="2BE1B447" w16cex:dateUtc="2025-05-28T20:11:00Z"/>
  <w16cex:commentExtensible w16cex:durableId="2BE1B4DA" w16cex:dateUtc="2025-05-28T20:14:00Z"/>
  <w16cex:commentExtensible w16cex:durableId="2BE1B582" w16cex:dateUtc="2025-05-28T20:17:00Z"/>
  <w16cex:commentExtensible w16cex:durableId="2BE1B609" w16cex:dateUtc="2025-05-28T20:19:00Z"/>
  <w16cex:commentExtensible w16cex:durableId="2BE1B678" w16cex:dateUtc="2025-05-28T20:21:00Z"/>
  <w16cex:commentExtensible w16cex:durableId="2BE1B6D2" w16cex:dateUtc="2025-05-28T20:22:00Z"/>
  <w16cex:commentExtensible w16cex:durableId="2BE1B71C" w16cex:dateUtc="2025-05-28T20:23:00Z"/>
  <w16cex:commentExtensible w16cex:durableId="2BE1B79C" w16cex:dateUtc="2025-05-28T20:26:00Z"/>
  <w16cex:commentExtensible w16cex:durableId="2BE1B862" w16cex:dateUtc="2025-05-28T20:29:00Z"/>
  <w16cex:commentExtensible w16cex:durableId="2BE1B8C7" w16cex:dateUtc="2025-05-28T20:31:00Z"/>
  <w16cex:commentExtensible w16cex:durableId="2BE1B98B" w16cex:dateUtc="2025-05-28T20:34:00Z"/>
  <w16cex:commentExtensible w16cex:durableId="2BE1B9E2" w16cex:dateUtc="2025-05-28T20:35:00Z"/>
  <w16cex:commentExtensible w16cex:durableId="2BE1BA15" w16cex:dateUtc="2025-05-28T20:36:00Z"/>
  <w16cex:commentExtensible w16cex:durableId="2BE1BAC7" w16cex:dateUtc="2025-05-28T20:39:00Z"/>
  <w16cex:commentExtensible w16cex:durableId="2BE1BB21" w16cex:dateUtc="2025-05-28T20:41:00Z"/>
  <w16cex:commentExtensible w16cex:durableId="2BE1BB71" w16cex:dateUtc="2025-05-28T20:42:00Z"/>
  <w16cex:commentExtensible w16cex:durableId="2BE1BBCE" w16cex:dateUtc="2025-05-28T20:43:00Z"/>
  <w16cex:commentExtensible w16cex:durableId="2BE1BC92" w16cex:dateUtc="2025-05-28T20:47:00Z"/>
  <w16cex:commentExtensible w16cex:durableId="2BE1BCDC" w16cex:dateUtc="2025-05-28T20:48:00Z"/>
  <w16cex:commentExtensible w16cex:durableId="2BE1BD4C" w16cex:dateUtc="2025-05-28T20:50:00Z"/>
  <w16cex:commentExtensible w16cex:durableId="2BE1BD7D" w16cex:dateUtc="2025-05-28T20:51:00Z"/>
  <w16cex:commentExtensible w16cex:durableId="2BE1BDF2" w16cex:dateUtc="2025-05-28T20:53:00Z"/>
  <w16cex:commentExtensible w16cex:durableId="2BE2AC0F" w16cex:dateUtc="2025-05-29T13:49:00Z"/>
  <w16cex:commentExtensible w16cex:durableId="2BE2AC93" w16cex:dateUtc="2025-05-29T13:51:00Z"/>
  <w16cex:commentExtensible w16cex:durableId="2BE2ACC8" w16cex:dateUtc="2025-05-29T13:52:00Z"/>
  <w16cex:commentExtensible w16cex:durableId="2BE2AD00" w16cex:dateUtc="2025-05-29T13:53:00Z"/>
  <w16cex:commentExtensible w16cex:durableId="2BE2AD41" w16cex:dateUtc="2025-05-29T13:54:00Z"/>
  <w16cex:commentExtensible w16cex:durableId="2BE2AD8A" w16cex:dateUtc="2025-05-29T13:55:00Z"/>
  <w16cex:commentExtensible w16cex:durableId="2BE2C78B" w16cex:dateUtc="2025-05-29T15:46:00Z"/>
  <w16cex:commentExtensible w16cex:durableId="2BE2C7C7" w16cex:dateUtc="2025-05-29T15:47:00Z"/>
  <w16cex:commentExtensible w16cex:durableId="2BE2C880" w16cex:dateUtc="2025-05-29T15:50:00Z"/>
  <w16cex:commentExtensible w16cex:durableId="2BE2C8C5" w16cex:dateUtc="2025-05-29T15:51:00Z"/>
  <w16cex:commentExtensible w16cex:durableId="2BE2C84D" w16cex:dateUtc="2025-05-29T15:49:00Z"/>
  <w16cex:commentExtensible w16cex:durableId="2BE2C8F5" w16cex:dateUtc="2025-05-29T15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8FE92C" w16cid:durableId="2BE1B275"/>
  <w16cid:commentId w16cid:paraId="51B5ABDE" w16cid:durableId="2BE1B40E"/>
  <w16cid:commentId w16cid:paraId="39CA47EA" w16cid:durableId="2BE1B423"/>
  <w16cid:commentId w16cid:paraId="427ED564" w16cid:durableId="2BE1B194"/>
  <w16cid:commentId w16cid:paraId="49208566" w16cid:durableId="2BE1B447"/>
  <w16cid:commentId w16cid:paraId="735215CA" w16cid:durableId="2BE1B195"/>
  <w16cid:commentId w16cid:paraId="1E940D33" w16cid:durableId="2BE1B4DA"/>
  <w16cid:commentId w16cid:paraId="7E1AF4E6" w16cid:durableId="2BE1B582"/>
  <w16cid:commentId w16cid:paraId="727D10B8" w16cid:durableId="2BE1B609"/>
  <w16cid:commentId w16cid:paraId="260CFC3F" w16cid:durableId="2BE1B196"/>
  <w16cid:commentId w16cid:paraId="5B35CD95" w16cid:durableId="2BE1B197"/>
  <w16cid:commentId w16cid:paraId="3A1CBF05" w16cid:durableId="2BE1B198"/>
  <w16cid:commentId w16cid:paraId="7BD90040" w16cid:durableId="2BE1B199"/>
  <w16cid:commentId w16cid:paraId="355DB651" w16cid:durableId="2BE1B19A"/>
  <w16cid:commentId w16cid:paraId="517E4857" w16cid:durableId="2BE1B678"/>
  <w16cid:commentId w16cid:paraId="30A8CBA4" w16cid:durableId="2BE1B19B"/>
  <w16cid:commentId w16cid:paraId="569911F7" w16cid:durableId="2BE1B19C"/>
  <w16cid:commentId w16cid:paraId="08C53B21" w16cid:durableId="2BE1B19D"/>
  <w16cid:commentId w16cid:paraId="76092A83" w16cid:durableId="2BE1B19E"/>
  <w16cid:commentId w16cid:paraId="58B0DA0D" w16cid:durableId="2BE1B19F"/>
  <w16cid:commentId w16cid:paraId="46577113" w16cid:durableId="2BE1B1A0"/>
  <w16cid:commentId w16cid:paraId="0B845AA5" w16cid:durableId="2BE1B6D2"/>
  <w16cid:commentId w16cid:paraId="07E5F8D5" w16cid:durableId="2BE1B71C"/>
  <w16cid:commentId w16cid:paraId="4752DD19" w16cid:durableId="2BE1B1A1"/>
  <w16cid:commentId w16cid:paraId="773A740E" w16cid:durableId="2BE1B1A2"/>
  <w16cid:commentId w16cid:paraId="6F7E390A" w16cid:durableId="2BE1B1A3"/>
  <w16cid:commentId w16cid:paraId="585F210E" w16cid:durableId="2BE1B1A4"/>
  <w16cid:commentId w16cid:paraId="5483E9A1" w16cid:durableId="2BE1B1A5"/>
  <w16cid:commentId w16cid:paraId="6E6EB4F0" w16cid:durableId="2BE1B1A6"/>
  <w16cid:commentId w16cid:paraId="3F90FCD3" w16cid:durableId="2BE1B79C"/>
  <w16cid:commentId w16cid:paraId="77207219" w16cid:durableId="2BE1B1A7"/>
  <w16cid:commentId w16cid:paraId="584161EB" w16cid:durableId="2BE1B1A8"/>
  <w16cid:commentId w16cid:paraId="59E0219A" w16cid:durableId="2BE1B862"/>
  <w16cid:commentId w16cid:paraId="1451F645" w16cid:durableId="2BE1B8C7"/>
  <w16cid:commentId w16cid:paraId="4BB609A5" w16cid:durableId="2BE1B98B"/>
  <w16cid:commentId w16cid:paraId="7412CD25" w16cid:durableId="2BE1B1A9"/>
  <w16cid:commentId w16cid:paraId="10550399" w16cid:durableId="2BE1B1AA"/>
  <w16cid:commentId w16cid:paraId="1A08F2FB" w16cid:durableId="2BE1B9E2"/>
  <w16cid:commentId w16cid:paraId="79734DFC" w16cid:durableId="2BE1B1AB"/>
  <w16cid:commentId w16cid:paraId="5783C118" w16cid:durableId="2BE1B1AC"/>
  <w16cid:commentId w16cid:paraId="74939BFE" w16cid:durableId="2BE1B1AD"/>
  <w16cid:commentId w16cid:paraId="0483805F" w16cid:durableId="2BE1BA15"/>
  <w16cid:commentId w16cid:paraId="1A62B10D" w16cid:durableId="2BE1BAC7"/>
  <w16cid:commentId w16cid:paraId="60D16FF6" w16cid:durableId="2BE1B1AE"/>
  <w16cid:commentId w16cid:paraId="5DC1113F" w16cid:durableId="2BE1B1AF"/>
  <w16cid:commentId w16cid:paraId="7B83AA9C" w16cid:durableId="2BE1B1B0"/>
  <w16cid:commentId w16cid:paraId="05351A7C" w16cid:durableId="2BE1B1B1"/>
  <w16cid:commentId w16cid:paraId="1EF94C41" w16cid:durableId="2BE1B1B2"/>
  <w16cid:commentId w16cid:paraId="486575E2" w16cid:durableId="2BE1BB21"/>
  <w16cid:commentId w16cid:paraId="2AB1DBC3" w16cid:durableId="2BE1BB71"/>
  <w16cid:commentId w16cid:paraId="31A628AC" w16cid:durableId="2BE1B1B3"/>
  <w16cid:commentId w16cid:paraId="4E7315E4" w16cid:durableId="2BE1B1B4"/>
  <w16cid:commentId w16cid:paraId="301BB524" w16cid:durableId="2BE1B1B5"/>
  <w16cid:commentId w16cid:paraId="408D6A7A" w16cid:durableId="2BE1BBCE"/>
  <w16cid:commentId w16cid:paraId="4C5298E5" w16cid:durableId="2BE1B1B6"/>
  <w16cid:commentId w16cid:paraId="4A165892" w16cid:durableId="2BE1BC92"/>
  <w16cid:commentId w16cid:paraId="7391A974" w16cid:durableId="2BE1B1B7"/>
  <w16cid:commentId w16cid:paraId="744279E9" w16cid:durableId="2BE1B1B8"/>
  <w16cid:commentId w16cid:paraId="5A482CDD" w16cid:durableId="2BE1BCDC"/>
  <w16cid:commentId w16cid:paraId="2386F1A9" w16cid:durableId="2BE1B1B9"/>
  <w16cid:commentId w16cid:paraId="040C62A6" w16cid:durableId="2BE1BD4C"/>
  <w16cid:commentId w16cid:paraId="232D84CE" w16cid:durableId="2BE1B1BA"/>
  <w16cid:commentId w16cid:paraId="244C8C4F" w16cid:durableId="2BE1B1BB"/>
  <w16cid:commentId w16cid:paraId="27AF7264" w16cid:durableId="2BE1B1BC"/>
  <w16cid:commentId w16cid:paraId="10C428F1" w16cid:durableId="2BE1B1BD"/>
  <w16cid:commentId w16cid:paraId="7E508185" w16cid:durableId="2BE1BD7D"/>
  <w16cid:commentId w16cid:paraId="66725244" w16cid:durableId="2BE1B1BE"/>
  <w16cid:commentId w16cid:paraId="4ACAF01E" w16cid:durableId="2BE1B1BF"/>
  <w16cid:commentId w16cid:paraId="666A7A93" w16cid:durableId="2BE1B1C0"/>
  <w16cid:commentId w16cid:paraId="4251CAEB" w16cid:durableId="2BE1B1C1"/>
  <w16cid:commentId w16cid:paraId="60A77BBD" w16cid:durableId="2BE1B1C2"/>
  <w16cid:commentId w16cid:paraId="5CAF299C" w16cid:durableId="2BE1B1C3"/>
  <w16cid:commentId w16cid:paraId="2D9279CB" w16cid:durableId="2BE1BDF2"/>
  <w16cid:commentId w16cid:paraId="2B9ECD02" w16cid:durableId="2BE1B1C4"/>
  <w16cid:commentId w16cid:paraId="24262BF6" w16cid:durableId="2BE2AC0F"/>
  <w16cid:commentId w16cid:paraId="29C58ADA" w16cid:durableId="2BE1B1C5"/>
  <w16cid:commentId w16cid:paraId="51FD08EE" w16cid:durableId="2BE2AC93"/>
  <w16cid:commentId w16cid:paraId="7869BB49" w16cid:durableId="2BE1B1C6"/>
  <w16cid:commentId w16cid:paraId="19AC95FE" w16cid:durableId="2BE1B1C7"/>
  <w16cid:commentId w16cid:paraId="477EA115" w16cid:durableId="2BE2ACC8"/>
  <w16cid:commentId w16cid:paraId="6A612991" w16cid:durableId="2BE2AD00"/>
  <w16cid:commentId w16cid:paraId="4E3B49A6" w16cid:durableId="2BE1B1C8"/>
  <w16cid:commentId w16cid:paraId="344A5ABC" w16cid:durableId="2BE1B1C9"/>
  <w16cid:commentId w16cid:paraId="0D330C44" w16cid:durableId="2BE1B1CA"/>
  <w16cid:commentId w16cid:paraId="2C59001B" w16cid:durableId="2BE2AD41"/>
  <w16cid:commentId w16cid:paraId="182B135D" w16cid:durableId="2BE1B1CB"/>
  <w16cid:commentId w16cid:paraId="130F71BC" w16cid:durableId="2BE1B1CC"/>
  <w16cid:commentId w16cid:paraId="2EA938F6" w16cid:durableId="2BE2AD8A"/>
  <w16cid:commentId w16cid:paraId="00846DF3" w16cid:durableId="2BE1B1CD"/>
  <w16cid:commentId w16cid:paraId="4DCCDA71" w16cid:durableId="2BE1B1CE"/>
  <w16cid:commentId w16cid:paraId="77E6F117" w16cid:durableId="2BE1B1CF"/>
  <w16cid:commentId w16cid:paraId="78A4C3CE" w16cid:durableId="2BE1B1D0"/>
  <w16cid:commentId w16cid:paraId="6DC072AB" w16cid:durableId="2BE1B1D1"/>
  <w16cid:commentId w16cid:paraId="0AFBE9E2" w16cid:durableId="2BE1B1D2"/>
  <w16cid:commentId w16cid:paraId="7D483BF8" w16cid:durableId="2BE1B1D3"/>
  <w16cid:commentId w16cid:paraId="24E768B0" w16cid:durableId="2BE1B1D4"/>
  <w16cid:commentId w16cid:paraId="4B8A3347" w16cid:durableId="2BE1B1D5"/>
  <w16cid:commentId w16cid:paraId="344810B4" w16cid:durableId="2BE1B1D6"/>
  <w16cid:commentId w16cid:paraId="40AF4E9D" w16cid:durableId="2BE1B1D7"/>
  <w16cid:commentId w16cid:paraId="27ED6D51" w16cid:durableId="2BE1B1D8"/>
  <w16cid:commentId w16cid:paraId="37F3CA04" w16cid:durableId="2BE1B1D9"/>
  <w16cid:commentId w16cid:paraId="5F195706" w16cid:durableId="2BE1B1DA"/>
  <w16cid:commentId w16cid:paraId="722689D0" w16cid:durableId="2BE1B1DB"/>
  <w16cid:commentId w16cid:paraId="0EE9C46F" w16cid:durableId="2BE1B1DC"/>
  <w16cid:commentId w16cid:paraId="439E2725" w16cid:durableId="2BE1B1DD"/>
  <w16cid:commentId w16cid:paraId="75442A52" w16cid:durableId="2BE2C78B"/>
  <w16cid:commentId w16cid:paraId="56AE4AA1" w16cid:durableId="2BE2C7C7"/>
  <w16cid:commentId w16cid:paraId="38334E68" w16cid:durableId="2BE2C880"/>
  <w16cid:commentId w16cid:paraId="45F33E6B" w16cid:durableId="2BE2C8C5"/>
  <w16cid:commentId w16cid:paraId="495BBFDB" w16cid:durableId="2BE2C84D"/>
  <w16cid:commentId w16cid:paraId="1711181A" w16cid:durableId="2BE2C8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4A21B0" w:rsidRDefault="004A21B0">
      <w:r>
        <w:separator/>
      </w:r>
    </w:p>
  </w:endnote>
  <w:endnote w:type="continuationSeparator" w:id="0">
    <w:p w14:paraId="03C6B4AF" w14:textId="77777777" w:rsidR="004A21B0" w:rsidRDefault="004A2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9316B78" w:rsidR="004A21B0" w:rsidRDefault="004A21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44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4A21B0" w:rsidRDefault="004A21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4A21B0" w:rsidRDefault="004A21B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4A21B0" w:rsidRPr="003048CF" w:rsidRDefault="004A21B0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03C6B4C1" w14:textId="77777777" w:rsidR="001345D2" w:rsidRPr="003048CF" w:rsidRDefault="001345D2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4A21B0" w:rsidRDefault="004A21B0">
      <w:r>
        <w:separator/>
      </w:r>
    </w:p>
  </w:footnote>
  <w:footnote w:type="continuationSeparator" w:id="0">
    <w:p w14:paraId="03C6B4AD" w14:textId="77777777" w:rsidR="004A21B0" w:rsidRDefault="004A2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A21B0" w14:paraId="0F26F833" w14:textId="77777777" w:rsidTr="00C25235">
      <w:trPr>
        <w:trHeight w:val="1080"/>
        <w:jc w:val="center"/>
      </w:trPr>
      <w:tc>
        <w:tcPr>
          <w:tcW w:w="2880" w:type="dxa"/>
        </w:tcPr>
        <w:p w14:paraId="3BD5B027" w14:textId="77777777" w:rsidR="004A21B0" w:rsidRDefault="004A21B0" w:rsidP="00E242AB"/>
      </w:tc>
      <w:tc>
        <w:tcPr>
          <w:tcW w:w="5760" w:type="dxa"/>
          <w:vAlign w:val="center"/>
        </w:tcPr>
        <w:p w14:paraId="0FD38982" w14:textId="77777777" w:rsidR="004A21B0" w:rsidRDefault="004A21B0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4A21B0" w:rsidRDefault="004A21B0" w:rsidP="00E242AB"/>
      </w:tc>
    </w:tr>
    <w:tr w:rsidR="004A21B0" w14:paraId="1D957A5A" w14:textId="77777777" w:rsidTr="00C25235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4A21B0" w:rsidRPr="00DE79FE" w:rsidRDefault="004A21B0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4A21B0" w:rsidRPr="006359DD" w:rsidRDefault="004A21B0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4A21B0" w:rsidRPr="00952B78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4A21B0" w:rsidRPr="00CD2155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4A21B0" w:rsidRPr="00CD2155" w:rsidRDefault="004A21B0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4A21B0" w:rsidRPr="00CD2155" w:rsidRDefault="004A21B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4A21B0" w:rsidRPr="00CD2155" w:rsidRDefault="004A21B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4A21B0" w:rsidRPr="00CD2155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4A21B0" w:rsidRPr="006359DD" w:rsidRDefault="004A21B0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4A21B0" w:rsidRPr="006359DD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4A21B0" w:rsidRPr="006359DD" w:rsidRDefault="004A21B0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A21B0" w14:paraId="4315D963" w14:textId="77777777" w:rsidTr="00C25235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4A21B0" w:rsidRDefault="004A21B0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4A21B0" w:rsidRPr="006359DD" w:rsidRDefault="004A21B0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4A21B0" w:rsidRPr="006359DD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4A21B0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4A21B0" w:rsidRPr="006359DD" w:rsidRDefault="004A21B0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A21B0" w14:paraId="15BC600F" w14:textId="77777777" w:rsidTr="00C25235">
      <w:trPr>
        <w:jc w:val="center"/>
      </w:trPr>
      <w:tc>
        <w:tcPr>
          <w:tcW w:w="2880" w:type="dxa"/>
        </w:tcPr>
        <w:p w14:paraId="38418747" w14:textId="77777777" w:rsidR="004A21B0" w:rsidRPr="006359DD" w:rsidRDefault="004A21B0" w:rsidP="00E242AB"/>
      </w:tc>
      <w:tc>
        <w:tcPr>
          <w:tcW w:w="5760" w:type="dxa"/>
        </w:tcPr>
        <w:p w14:paraId="44EF803D" w14:textId="77777777" w:rsidR="004A21B0" w:rsidRPr="00CD2155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4A21B0" w:rsidRPr="006359DD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4A21B0" w:rsidRPr="006359DD" w:rsidRDefault="004A21B0" w:rsidP="00E242AB"/>
      </w:tc>
    </w:tr>
  </w:tbl>
  <w:p w14:paraId="03C6B4BB" w14:textId="017E7320" w:rsidR="004A21B0" w:rsidRDefault="004A21B0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B3A9C"/>
    <w:multiLevelType w:val="hybridMultilevel"/>
    <w:tmpl w:val="6D3E6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579"/>
    <w:rsid w:val="0000304C"/>
    <w:rsid w:val="00004A74"/>
    <w:rsid w:val="00006334"/>
    <w:rsid w:val="000066DC"/>
    <w:rsid w:val="000108A0"/>
    <w:rsid w:val="000109C3"/>
    <w:rsid w:val="000120BD"/>
    <w:rsid w:val="000125FB"/>
    <w:rsid w:val="0001369B"/>
    <w:rsid w:val="00013DD8"/>
    <w:rsid w:val="0001402E"/>
    <w:rsid w:val="000145BD"/>
    <w:rsid w:val="00015454"/>
    <w:rsid w:val="00015F07"/>
    <w:rsid w:val="000178AC"/>
    <w:rsid w:val="00017E0E"/>
    <w:rsid w:val="00023F9F"/>
    <w:rsid w:val="000263F3"/>
    <w:rsid w:val="00026450"/>
    <w:rsid w:val="00030B09"/>
    <w:rsid w:val="000343C2"/>
    <w:rsid w:val="00034643"/>
    <w:rsid w:val="00035EEF"/>
    <w:rsid w:val="000364CC"/>
    <w:rsid w:val="00040496"/>
    <w:rsid w:val="0004115B"/>
    <w:rsid w:val="00041B47"/>
    <w:rsid w:val="000423ED"/>
    <w:rsid w:val="00043244"/>
    <w:rsid w:val="0004455E"/>
    <w:rsid w:val="00047D91"/>
    <w:rsid w:val="000500DA"/>
    <w:rsid w:val="00050342"/>
    <w:rsid w:val="00052193"/>
    <w:rsid w:val="00052433"/>
    <w:rsid w:val="00052D36"/>
    <w:rsid w:val="000531C5"/>
    <w:rsid w:val="000555F2"/>
    <w:rsid w:val="00055B9E"/>
    <w:rsid w:val="0006149B"/>
    <w:rsid w:val="000641FF"/>
    <w:rsid w:val="00064410"/>
    <w:rsid w:val="000650D0"/>
    <w:rsid w:val="0006546E"/>
    <w:rsid w:val="00067786"/>
    <w:rsid w:val="00070181"/>
    <w:rsid w:val="00070B78"/>
    <w:rsid w:val="00073EB6"/>
    <w:rsid w:val="0007596D"/>
    <w:rsid w:val="00076975"/>
    <w:rsid w:val="0007748E"/>
    <w:rsid w:val="00077CBF"/>
    <w:rsid w:val="00080562"/>
    <w:rsid w:val="0008174C"/>
    <w:rsid w:val="00082824"/>
    <w:rsid w:val="0008588B"/>
    <w:rsid w:val="00086822"/>
    <w:rsid w:val="00087AC7"/>
    <w:rsid w:val="00090822"/>
    <w:rsid w:val="00091C35"/>
    <w:rsid w:val="00094C13"/>
    <w:rsid w:val="00097511"/>
    <w:rsid w:val="00097F1B"/>
    <w:rsid w:val="000A43A3"/>
    <w:rsid w:val="000A7D2B"/>
    <w:rsid w:val="000B17B4"/>
    <w:rsid w:val="000B1E45"/>
    <w:rsid w:val="000B220B"/>
    <w:rsid w:val="000B2CEA"/>
    <w:rsid w:val="000B6BE1"/>
    <w:rsid w:val="000B6E08"/>
    <w:rsid w:val="000C3964"/>
    <w:rsid w:val="000C4121"/>
    <w:rsid w:val="000C4D3F"/>
    <w:rsid w:val="000C4E7B"/>
    <w:rsid w:val="000C5F44"/>
    <w:rsid w:val="000C7991"/>
    <w:rsid w:val="000C7E16"/>
    <w:rsid w:val="000D0811"/>
    <w:rsid w:val="000D2E21"/>
    <w:rsid w:val="000D3A04"/>
    <w:rsid w:val="000D6C38"/>
    <w:rsid w:val="000E21BA"/>
    <w:rsid w:val="000E2212"/>
    <w:rsid w:val="000E384C"/>
    <w:rsid w:val="000E551A"/>
    <w:rsid w:val="000E743D"/>
    <w:rsid w:val="000F0458"/>
    <w:rsid w:val="000F21AF"/>
    <w:rsid w:val="000F4960"/>
    <w:rsid w:val="000F59F0"/>
    <w:rsid w:val="0010023C"/>
    <w:rsid w:val="00100A69"/>
    <w:rsid w:val="001028E0"/>
    <w:rsid w:val="0010292F"/>
    <w:rsid w:val="00102B04"/>
    <w:rsid w:val="001036B6"/>
    <w:rsid w:val="00107B54"/>
    <w:rsid w:val="001130EC"/>
    <w:rsid w:val="00116235"/>
    <w:rsid w:val="00120D87"/>
    <w:rsid w:val="00121D90"/>
    <w:rsid w:val="001236A1"/>
    <w:rsid w:val="00123B9B"/>
    <w:rsid w:val="001247A7"/>
    <w:rsid w:val="001265C6"/>
    <w:rsid w:val="00130205"/>
    <w:rsid w:val="0013240C"/>
    <w:rsid w:val="00132746"/>
    <w:rsid w:val="001345D2"/>
    <w:rsid w:val="00135404"/>
    <w:rsid w:val="00140C19"/>
    <w:rsid w:val="001421A9"/>
    <w:rsid w:val="00142885"/>
    <w:rsid w:val="00151F8F"/>
    <w:rsid w:val="00156213"/>
    <w:rsid w:val="001569B2"/>
    <w:rsid w:val="00160E56"/>
    <w:rsid w:val="00162CE5"/>
    <w:rsid w:val="00164EFA"/>
    <w:rsid w:val="00166908"/>
    <w:rsid w:val="0017048E"/>
    <w:rsid w:val="001753F5"/>
    <w:rsid w:val="00177AB7"/>
    <w:rsid w:val="00181C2E"/>
    <w:rsid w:val="00185836"/>
    <w:rsid w:val="00185C8A"/>
    <w:rsid w:val="00185E31"/>
    <w:rsid w:val="00187E67"/>
    <w:rsid w:val="001933A5"/>
    <w:rsid w:val="0019345F"/>
    <w:rsid w:val="0019356D"/>
    <w:rsid w:val="0019369B"/>
    <w:rsid w:val="00194DDF"/>
    <w:rsid w:val="00196F26"/>
    <w:rsid w:val="0019714E"/>
    <w:rsid w:val="00197959"/>
    <w:rsid w:val="00197E7F"/>
    <w:rsid w:val="001A0BC8"/>
    <w:rsid w:val="001A0EDA"/>
    <w:rsid w:val="001A6CBA"/>
    <w:rsid w:val="001B0F36"/>
    <w:rsid w:val="001B173C"/>
    <w:rsid w:val="001B1A96"/>
    <w:rsid w:val="001B3122"/>
    <w:rsid w:val="001B4DBC"/>
    <w:rsid w:val="001B79D3"/>
    <w:rsid w:val="001C54BD"/>
    <w:rsid w:val="001C6D23"/>
    <w:rsid w:val="001C7255"/>
    <w:rsid w:val="001D1ABC"/>
    <w:rsid w:val="001D2E55"/>
    <w:rsid w:val="001D3038"/>
    <w:rsid w:val="001D3F9B"/>
    <w:rsid w:val="001D7A50"/>
    <w:rsid w:val="001E1F1E"/>
    <w:rsid w:val="001E2BF6"/>
    <w:rsid w:val="001E5A64"/>
    <w:rsid w:val="001E69F4"/>
    <w:rsid w:val="001E6E88"/>
    <w:rsid w:val="001F0C40"/>
    <w:rsid w:val="001F2A6D"/>
    <w:rsid w:val="001F3379"/>
    <w:rsid w:val="001F34F3"/>
    <w:rsid w:val="001F35F1"/>
    <w:rsid w:val="001F554C"/>
    <w:rsid w:val="0020175D"/>
    <w:rsid w:val="00201AD2"/>
    <w:rsid w:val="00202E76"/>
    <w:rsid w:val="00202F19"/>
    <w:rsid w:val="0020390D"/>
    <w:rsid w:val="00203EC1"/>
    <w:rsid w:val="00205754"/>
    <w:rsid w:val="00206054"/>
    <w:rsid w:val="0020728C"/>
    <w:rsid w:val="002079DA"/>
    <w:rsid w:val="0021045C"/>
    <w:rsid w:val="00212A37"/>
    <w:rsid w:val="00212C38"/>
    <w:rsid w:val="00220B5E"/>
    <w:rsid w:val="002213DB"/>
    <w:rsid w:val="00221FDB"/>
    <w:rsid w:val="002234F0"/>
    <w:rsid w:val="002266B8"/>
    <w:rsid w:val="0023087D"/>
    <w:rsid w:val="00232B8F"/>
    <w:rsid w:val="002331D4"/>
    <w:rsid w:val="002331FC"/>
    <w:rsid w:val="00241BD8"/>
    <w:rsid w:val="002420F8"/>
    <w:rsid w:val="002472A4"/>
    <w:rsid w:val="00247D9F"/>
    <w:rsid w:val="002507A6"/>
    <w:rsid w:val="00250AA2"/>
    <w:rsid w:val="00252FC9"/>
    <w:rsid w:val="00254276"/>
    <w:rsid w:val="00257085"/>
    <w:rsid w:val="00257D6E"/>
    <w:rsid w:val="00260851"/>
    <w:rsid w:val="00261272"/>
    <w:rsid w:val="00261878"/>
    <w:rsid w:val="0026238D"/>
    <w:rsid w:val="002660CF"/>
    <w:rsid w:val="00271544"/>
    <w:rsid w:val="00272E15"/>
    <w:rsid w:val="002745C5"/>
    <w:rsid w:val="00274EF6"/>
    <w:rsid w:val="00276587"/>
    <w:rsid w:val="00277936"/>
    <w:rsid w:val="00281764"/>
    <w:rsid w:val="00281D73"/>
    <w:rsid w:val="00282CCF"/>
    <w:rsid w:val="00285BF3"/>
    <w:rsid w:val="00286A88"/>
    <w:rsid w:val="0029571A"/>
    <w:rsid w:val="002A1A7B"/>
    <w:rsid w:val="002A1DBE"/>
    <w:rsid w:val="002A1DE4"/>
    <w:rsid w:val="002A2984"/>
    <w:rsid w:val="002A2DC1"/>
    <w:rsid w:val="002B3BA0"/>
    <w:rsid w:val="002B452D"/>
    <w:rsid w:val="002C0D4C"/>
    <w:rsid w:val="002C1484"/>
    <w:rsid w:val="002C414A"/>
    <w:rsid w:val="002C54B7"/>
    <w:rsid w:val="002C5ECD"/>
    <w:rsid w:val="002C7616"/>
    <w:rsid w:val="002C7AE7"/>
    <w:rsid w:val="002D2772"/>
    <w:rsid w:val="002D46DC"/>
    <w:rsid w:val="002D670E"/>
    <w:rsid w:val="002D6D7A"/>
    <w:rsid w:val="002E217B"/>
    <w:rsid w:val="002E4976"/>
    <w:rsid w:val="002E4D83"/>
    <w:rsid w:val="002E68C0"/>
    <w:rsid w:val="002E7524"/>
    <w:rsid w:val="002F1449"/>
    <w:rsid w:val="002F2327"/>
    <w:rsid w:val="002F2E93"/>
    <w:rsid w:val="002F4359"/>
    <w:rsid w:val="002F50EE"/>
    <w:rsid w:val="002F510D"/>
    <w:rsid w:val="002F6C5D"/>
    <w:rsid w:val="002F6F17"/>
    <w:rsid w:val="00304325"/>
    <w:rsid w:val="003048CF"/>
    <w:rsid w:val="00305540"/>
    <w:rsid w:val="00305B6D"/>
    <w:rsid w:val="003069D9"/>
    <w:rsid w:val="00307C36"/>
    <w:rsid w:val="003119DB"/>
    <w:rsid w:val="00312D7D"/>
    <w:rsid w:val="00316F45"/>
    <w:rsid w:val="00317AA3"/>
    <w:rsid w:val="00317F59"/>
    <w:rsid w:val="003201B6"/>
    <w:rsid w:val="00320D83"/>
    <w:rsid w:val="00321143"/>
    <w:rsid w:val="00322697"/>
    <w:rsid w:val="00326DC4"/>
    <w:rsid w:val="0032707C"/>
    <w:rsid w:val="00330234"/>
    <w:rsid w:val="00335D39"/>
    <w:rsid w:val="003411CE"/>
    <w:rsid w:val="0034222F"/>
    <w:rsid w:val="0034468A"/>
    <w:rsid w:val="00344698"/>
    <w:rsid w:val="00344AC9"/>
    <w:rsid w:val="00351141"/>
    <w:rsid w:val="00354ABF"/>
    <w:rsid w:val="00360541"/>
    <w:rsid w:val="003610CC"/>
    <w:rsid w:val="003648C3"/>
    <w:rsid w:val="00364941"/>
    <w:rsid w:val="00364A22"/>
    <w:rsid w:val="00365C29"/>
    <w:rsid w:val="00366606"/>
    <w:rsid w:val="003709D8"/>
    <w:rsid w:val="00371012"/>
    <w:rsid w:val="00372C16"/>
    <w:rsid w:val="00372C82"/>
    <w:rsid w:val="00373EB7"/>
    <w:rsid w:val="0037646A"/>
    <w:rsid w:val="00381803"/>
    <w:rsid w:val="00385862"/>
    <w:rsid w:val="0038795B"/>
    <w:rsid w:val="00391DE8"/>
    <w:rsid w:val="00391E0F"/>
    <w:rsid w:val="00392C61"/>
    <w:rsid w:val="0039648D"/>
    <w:rsid w:val="003A0DFB"/>
    <w:rsid w:val="003A7558"/>
    <w:rsid w:val="003A76EC"/>
    <w:rsid w:val="003B1D63"/>
    <w:rsid w:val="003C04C7"/>
    <w:rsid w:val="003C1098"/>
    <w:rsid w:val="003C2532"/>
    <w:rsid w:val="003C5AB6"/>
    <w:rsid w:val="003C5CF7"/>
    <w:rsid w:val="003C67F2"/>
    <w:rsid w:val="003C70ED"/>
    <w:rsid w:val="003C778E"/>
    <w:rsid w:val="003D02FC"/>
    <w:rsid w:val="003D051D"/>
    <w:rsid w:val="003D1355"/>
    <w:rsid w:val="003D1600"/>
    <w:rsid w:val="003D4460"/>
    <w:rsid w:val="003D4FF2"/>
    <w:rsid w:val="003D65CC"/>
    <w:rsid w:val="003D747D"/>
    <w:rsid w:val="003E0F06"/>
    <w:rsid w:val="003E19F8"/>
    <w:rsid w:val="003E32D9"/>
    <w:rsid w:val="003E334D"/>
    <w:rsid w:val="003E53D0"/>
    <w:rsid w:val="003F185C"/>
    <w:rsid w:val="003F2A90"/>
    <w:rsid w:val="003F2EC7"/>
    <w:rsid w:val="003F52E8"/>
    <w:rsid w:val="003F7566"/>
    <w:rsid w:val="003F7837"/>
    <w:rsid w:val="0040209D"/>
    <w:rsid w:val="00402659"/>
    <w:rsid w:val="00406DCB"/>
    <w:rsid w:val="00411D13"/>
    <w:rsid w:val="0041205E"/>
    <w:rsid w:val="00412F9F"/>
    <w:rsid w:val="00417A2E"/>
    <w:rsid w:val="0042249B"/>
    <w:rsid w:val="00422A8F"/>
    <w:rsid w:val="00425123"/>
    <w:rsid w:val="00427455"/>
    <w:rsid w:val="00430E25"/>
    <w:rsid w:val="004315E8"/>
    <w:rsid w:val="00433B5D"/>
    <w:rsid w:val="00434BEC"/>
    <w:rsid w:val="004355EF"/>
    <w:rsid w:val="0043667E"/>
    <w:rsid w:val="00436D34"/>
    <w:rsid w:val="00437030"/>
    <w:rsid w:val="00437EE4"/>
    <w:rsid w:val="0044015A"/>
    <w:rsid w:val="00442308"/>
    <w:rsid w:val="004455D6"/>
    <w:rsid w:val="004464EB"/>
    <w:rsid w:val="00446C1E"/>
    <w:rsid w:val="00446F52"/>
    <w:rsid w:val="004478B5"/>
    <w:rsid w:val="00450483"/>
    <w:rsid w:val="004519DB"/>
    <w:rsid w:val="0045340D"/>
    <w:rsid w:val="00454A52"/>
    <w:rsid w:val="00455D8A"/>
    <w:rsid w:val="00456B53"/>
    <w:rsid w:val="00456E9C"/>
    <w:rsid w:val="00461A09"/>
    <w:rsid w:val="00461D22"/>
    <w:rsid w:val="00461DA9"/>
    <w:rsid w:val="00465641"/>
    <w:rsid w:val="004656C9"/>
    <w:rsid w:val="004704D5"/>
    <w:rsid w:val="0047285E"/>
    <w:rsid w:val="00476106"/>
    <w:rsid w:val="0047634C"/>
    <w:rsid w:val="0048135F"/>
    <w:rsid w:val="0048340E"/>
    <w:rsid w:val="00485560"/>
    <w:rsid w:val="0048668A"/>
    <w:rsid w:val="004876FF"/>
    <w:rsid w:val="00490206"/>
    <w:rsid w:val="00490B0F"/>
    <w:rsid w:val="00492D6B"/>
    <w:rsid w:val="0049676F"/>
    <w:rsid w:val="00497A5B"/>
    <w:rsid w:val="00497AFB"/>
    <w:rsid w:val="004A0576"/>
    <w:rsid w:val="004A121D"/>
    <w:rsid w:val="004A1DD0"/>
    <w:rsid w:val="004A21B0"/>
    <w:rsid w:val="004A35FD"/>
    <w:rsid w:val="004A627F"/>
    <w:rsid w:val="004A70FE"/>
    <w:rsid w:val="004A7DA7"/>
    <w:rsid w:val="004B6046"/>
    <w:rsid w:val="004B7599"/>
    <w:rsid w:val="004C001E"/>
    <w:rsid w:val="004C13A5"/>
    <w:rsid w:val="004C417C"/>
    <w:rsid w:val="004C69DD"/>
    <w:rsid w:val="004D2EDC"/>
    <w:rsid w:val="004D39D7"/>
    <w:rsid w:val="004D5177"/>
    <w:rsid w:val="004D54FD"/>
    <w:rsid w:val="004E32C5"/>
    <w:rsid w:val="004E518D"/>
    <w:rsid w:val="004E725B"/>
    <w:rsid w:val="004F143D"/>
    <w:rsid w:val="004F2330"/>
    <w:rsid w:val="004F3C89"/>
    <w:rsid w:val="004F517B"/>
    <w:rsid w:val="004F542C"/>
    <w:rsid w:val="0050148B"/>
    <w:rsid w:val="00502120"/>
    <w:rsid w:val="00503D5F"/>
    <w:rsid w:val="00505A7F"/>
    <w:rsid w:val="00505C8C"/>
    <w:rsid w:val="00505FAB"/>
    <w:rsid w:val="00510B2B"/>
    <w:rsid w:val="00511832"/>
    <w:rsid w:val="00511BB9"/>
    <w:rsid w:val="00516174"/>
    <w:rsid w:val="005175DC"/>
    <w:rsid w:val="00517AC1"/>
    <w:rsid w:val="00520922"/>
    <w:rsid w:val="00523995"/>
    <w:rsid w:val="00523BFB"/>
    <w:rsid w:val="00524515"/>
    <w:rsid w:val="005271A3"/>
    <w:rsid w:val="005271D3"/>
    <w:rsid w:val="0053372D"/>
    <w:rsid w:val="005339C7"/>
    <w:rsid w:val="00533A6C"/>
    <w:rsid w:val="005355FA"/>
    <w:rsid w:val="005363E7"/>
    <w:rsid w:val="00537936"/>
    <w:rsid w:val="005379ED"/>
    <w:rsid w:val="005428C5"/>
    <w:rsid w:val="00545815"/>
    <w:rsid w:val="0054794A"/>
    <w:rsid w:val="00555909"/>
    <w:rsid w:val="00557B65"/>
    <w:rsid w:val="00560578"/>
    <w:rsid w:val="005605E5"/>
    <w:rsid w:val="00563DED"/>
    <w:rsid w:val="005654E0"/>
    <w:rsid w:val="00565D7C"/>
    <w:rsid w:val="005663AD"/>
    <w:rsid w:val="005665F9"/>
    <w:rsid w:val="00567F16"/>
    <w:rsid w:val="005700CC"/>
    <w:rsid w:val="005702AF"/>
    <w:rsid w:val="005711A8"/>
    <w:rsid w:val="00571613"/>
    <w:rsid w:val="00572AA1"/>
    <w:rsid w:val="00572F24"/>
    <w:rsid w:val="005735A5"/>
    <w:rsid w:val="005748C4"/>
    <w:rsid w:val="00575988"/>
    <w:rsid w:val="005816D1"/>
    <w:rsid w:val="0058187A"/>
    <w:rsid w:val="00581DC4"/>
    <w:rsid w:val="0058261C"/>
    <w:rsid w:val="00583045"/>
    <w:rsid w:val="00583B7B"/>
    <w:rsid w:val="005840EA"/>
    <w:rsid w:val="0058635F"/>
    <w:rsid w:val="00590001"/>
    <w:rsid w:val="00591191"/>
    <w:rsid w:val="00591BC7"/>
    <w:rsid w:val="00591F20"/>
    <w:rsid w:val="00592417"/>
    <w:rsid w:val="0059296C"/>
    <w:rsid w:val="00596919"/>
    <w:rsid w:val="005A4085"/>
    <w:rsid w:val="005A6B7D"/>
    <w:rsid w:val="005A7167"/>
    <w:rsid w:val="005B1B7A"/>
    <w:rsid w:val="005B1FA6"/>
    <w:rsid w:val="005B25AD"/>
    <w:rsid w:val="005B562D"/>
    <w:rsid w:val="005B7B28"/>
    <w:rsid w:val="005C2519"/>
    <w:rsid w:val="005C3644"/>
    <w:rsid w:val="005C5707"/>
    <w:rsid w:val="005C725F"/>
    <w:rsid w:val="005D0A1B"/>
    <w:rsid w:val="005D1FD3"/>
    <w:rsid w:val="005D35CC"/>
    <w:rsid w:val="005D3663"/>
    <w:rsid w:val="005D5C9E"/>
    <w:rsid w:val="005D5F8B"/>
    <w:rsid w:val="005D6293"/>
    <w:rsid w:val="005E14FE"/>
    <w:rsid w:val="005E1F73"/>
    <w:rsid w:val="005E28E0"/>
    <w:rsid w:val="005E2F0B"/>
    <w:rsid w:val="005E3AEA"/>
    <w:rsid w:val="005E4F19"/>
    <w:rsid w:val="005E7D9D"/>
    <w:rsid w:val="005F19CD"/>
    <w:rsid w:val="005F2201"/>
    <w:rsid w:val="005F2A86"/>
    <w:rsid w:val="005F3A74"/>
    <w:rsid w:val="005F3FC5"/>
    <w:rsid w:val="005F4513"/>
    <w:rsid w:val="005F558D"/>
    <w:rsid w:val="005F5A2E"/>
    <w:rsid w:val="005F6DF4"/>
    <w:rsid w:val="005F7E56"/>
    <w:rsid w:val="006029E4"/>
    <w:rsid w:val="00603F6E"/>
    <w:rsid w:val="006077D3"/>
    <w:rsid w:val="00610AAA"/>
    <w:rsid w:val="00610ADE"/>
    <w:rsid w:val="00621BD7"/>
    <w:rsid w:val="00623A68"/>
    <w:rsid w:val="00624D45"/>
    <w:rsid w:val="00625940"/>
    <w:rsid w:val="00625CC2"/>
    <w:rsid w:val="0064295B"/>
    <w:rsid w:val="00646784"/>
    <w:rsid w:val="00646F3F"/>
    <w:rsid w:val="00651273"/>
    <w:rsid w:val="00653FFB"/>
    <w:rsid w:val="0066175F"/>
    <w:rsid w:val="0066318E"/>
    <w:rsid w:val="0066586F"/>
    <w:rsid w:val="00670FCB"/>
    <w:rsid w:val="00677B13"/>
    <w:rsid w:val="006805FE"/>
    <w:rsid w:val="006816AD"/>
    <w:rsid w:val="00683B25"/>
    <w:rsid w:val="006848B7"/>
    <w:rsid w:val="006865A2"/>
    <w:rsid w:val="00692939"/>
    <w:rsid w:val="00695EE6"/>
    <w:rsid w:val="006976C5"/>
    <w:rsid w:val="006A012B"/>
    <w:rsid w:val="006A3AC0"/>
    <w:rsid w:val="006A3D4E"/>
    <w:rsid w:val="006A3DE5"/>
    <w:rsid w:val="006A63CE"/>
    <w:rsid w:val="006A68D6"/>
    <w:rsid w:val="006A79BF"/>
    <w:rsid w:val="006B3833"/>
    <w:rsid w:val="006B3D47"/>
    <w:rsid w:val="006C37AB"/>
    <w:rsid w:val="006C5427"/>
    <w:rsid w:val="006C5DC1"/>
    <w:rsid w:val="006C637F"/>
    <w:rsid w:val="006C68A6"/>
    <w:rsid w:val="006C74FB"/>
    <w:rsid w:val="006C7527"/>
    <w:rsid w:val="006D2967"/>
    <w:rsid w:val="006D30E8"/>
    <w:rsid w:val="006D41AE"/>
    <w:rsid w:val="006D50E9"/>
    <w:rsid w:val="006D6315"/>
    <w:rsid w:val="006D6EE7"/>
    <w:rsid w:val="006E101F"/>
    <w:rsid w:val="006E3414"/>
    <w:rsid w:val="006E5145"/>
    <w:rsid w:val="006E6FF8"/>
    <w:rsid w:val="006F12F8"/>
    <w:rsid w:val="006F69E2"/>
    <w:rsid w:val="007015B0"/>
    <w:rsid w:val="00701A6C"/>
    <w:rsid w:val="00702C34"/>
    <w:rsid w:val="007063B7"/>
    <w:rsid w:val="0071384F"/>
    <w:rsid w:val="00713D8A"/>
    <w:rsid w:val="00714979"/>
    <w:rsid w:val="00715EFC"/>
    <w:rsid w:val="00716DC4"/>
    <w:rsid w:val="00716F2B"/>
    <w:rsid w:val="00721351"/>
    <w:rsid w:val="00721BC8"/>
    <w:rsid w:val="00722C15"/>
    <w:rsid w:val="007238F6"/>
    <w:rsid w:val="00724B05"/>
    <w:rsid w:val="007251B5"/>
    <w:rsid w:val="0072572F"/>
    <w:rsid w:val="007311CA"/>
    <w:rsid w:val="00732F09"/>
    <w:rsid w:val="0073355B"/>
    <w:rsid w:val="007419B9"/>
    <w:rsid w:val="007500B3"/>
    <w:rsid w:val="007504CA"/>
    <w:rsid w:val="00750EAC"/>
    <w:rsid w:val="0075178D"/>
    <w:rsid w:val="00751B96"/>
    <w:rsid w:val="00753B4B"/>
    <w:rsid w:val="00756461"/>
    <w:rsid w:val="00760117"/>
    <w:rsid w:val="00761163"/>
    <w:rsid w:val="00761976"/>
    <w:rsid w:val="00762A4D"/>
    <w:rsid w:val="007630DC"/>
    <w:rsid w:val="00764CCA"/>
    <w:rsid w:val="007664B1"/>
    <w:rsid w:val="007677A8"/>
    <w:rsid w:val="007710A6"/>
    <w:rsid w:val="0077144F"/>
    <w:rsid w:val="00772171"/>
    <w:rsid w:val="00776521"/>
    <w:rsid w:val="00776D84"/>
    <w:rsid w:val="00776F80"/>
    <w:rsid w:val="00780679"/>
    <w:rsid w:val="00781C47"/>
    <w:rsid w:val="00782142"/>
    <w:rsid w:val="007826CD"/>
    <w:rsid w:val="00785721"/>
    <w:rsid w:val="00785AFC"/>
    <w:rsid w:val="007867E1"/>
    <w:rsid w:val="007929C8"/>
    <w:rsid w:val="00792F0E"/>
    <w:rsid w:val="007A173B"/>
    <w:rsid w:val="007A3498"/>
    <w:rsid w:val="007A4525"/>
    <w:rsid w:val="007A5014"/>
    <w:rsid w:val="007A5AF4"/>
    <w:rsid w:val="007A5F35"/>
    <w:rsid w:val="007A7ACB"/>
    <w:rsid w:val="007B22A8"/>
    <w:rsid w:val="007B345D"/>
    <w:rsid w:val="007B3F11"/>
    <w:rsid w:val="007C06FF"/>
    <w:rsid w:val="007C2585"/>
    <w:rsid w:val="007C31B3"/>
    <w:rsid w:val="007C3B8D"/>
    <w:rsid w:val="007C4C13"/>
    <w:rsid w:val="007C51EE"/>
    <w:rsid w:val="007C56C0"/>
    <w:rsid w:val="007C76CF"/>
    <w:rsid w:val="007D1D98"/>
    <w:rsid w:val="007D29E3"/>
    <w:rsid w:val="007D34D8"/>
    <w:rsid w:val="007D7250"/>
    <w:rsid w:val="007D7CC5"/>
    <w:rsid w:val="007E24F7"/>
    <w:rsid w:val="007E2D30"/>
    <w:rsid w:val="007E56C8"/>
    <w:rsid w:val="007E7F35"/>
    <w:rsid w:val="007F2C70"/>
    <w:rsid w:val="007F42A6"/>
    <w:rsid w:val="007F558C"/>
    <w:rsid w:val="007F73C9"/>
    <w:rsid w:val="00802558"/>
    <w:rsid w:val="00802641"/>
    <w:rsid w:val="0080290B"/>
    <w:rsid w:val="008039BE"/>
    <w:rsid w:val="00803DD5"/>
    <w:rsid w:val="00804063"/>
    <w:rsid w:val="00804572"/>
    <w:rsid w:val="008049AC"/>
    <w:rsid w:val="00804A53"/>
    <w:rsid w:val="00804C4E"/>
    <w:rsid w:val="00805CE2"/>
    <w:rsid w:val="008062EE"/>
    <w:rsid w:val="00806719"/>
    <w:rsid w:val="00806DE5"/>
    <w:rsid w:val="00810FEB"/>
    <w:rsid w:val="00812742"/>
    <w:rsid w:val="008137DB"/>
    <w:rsid w:val="008144BB"/>
    <w:rsid w:val="00815E39"/>
    <w:rsid w:val="00816EA4"/>
    <w:rsid w:val="0082019A"/>
    <w:rsid w:val="00821C1D"/>
    <w:rsid w:val="0082517D"/>
    <w:rsid w:val="00825B65"/>
    <w:rsid w:val="00826605"/>
    <w:rsid w:val="008278E4"/>
    <w:rsid w:val="008350C1"/>
    <w:rsid w:val="008412EC"/>
    <w:rsid w:val="00843C30"/>
    <w:rsid w:val="0084454F"/>
    <w:rsid w:val="00844EF2"/>
    <w:rsid w:val="0085720C"/>
    <w:rsid w:val="0086087C"/>
    <w:rsid w:val="00863804"/>
    <w:rsid w:val="00863A8C"/>
    <w:rsid w:val="008642F5"/>
    <w:rsid w:val="0087063E"/>
    <w:rsid w:val="00871A2A"/>
    <w:rsid w:val="00873AB9"/>
    <w:rsid w:val="00873CFF"/>
    <w:rsid w:val="008752D8"/>
    <w:rsid w:val="0087629B"/>
    <w:rsid w:val="00877821"/>
    <w:rsid w:val="00880F48"/>
    <w:rsid w:val="00881335"/>
    <w:rsid w:val="00883737"/>
    <w:rsid w:val="008843E3"/>
    <w:rsid w:val="00884C9E"/>
    <w:rsid w:val="008856C1"/>
    <w:rsid w:val="008863D3"/>
    <w:rsid w:val="00886C99"/>
    <w:rsid w:val="008876DE"/>
    <w:rsid w:val="008918DF"/>
    <w:rsid w:val="0089439F"/>
    <w:rsid w:val="00894CE4"/>
    <w:rsid w:val="0089523C"/>
    <w:rsid w:val="00897274"/>
    <w:rsid w:val="0089775E"/>
    <w:rsid w:val="00897825"/>
    <w:rsid w:val="008A19FB"/>
    <w:rsid w:val="008A3607"/>
    <w:rsid w:val="008A7813"/>
    <w:rsid w:val="008A7EC9"/>
    <w:rsid w:val="008B07FB"/>
    <w:rsid w:val="008B0A64"/>
    <w:rsid w:val="008B2341"/>
    <w:rsid w:val="008B7BDA"/>
    <w:rsid w:val="008B7D4C"/>
    <w:rsid w:val="008C6F20"/>
    <w:rsid w:val="008D3A86"/>
    <w:rsid w:val="008D41B7"/>
    <w:rsid w:val="008D58E8"/>
    <w:rsid w:val="008D64F2"/>
    <w:rsid w:val="008D718D"/>
    <w:rsid w:val="008E22D3"/>
    <w:rsid w:val="008E22FD"/>
    <w:rsid w:val="008E3732"/>
    <w:rsid w:val="008E50C7"/>
    <w:rsid w:val="008E71DB"/>
    <w:rsid w:val="008F0DFF"/>
    <w:rsid w:val="008F2270"/>
    <w:rsid w:val="008F279D"/>
    <w:rsid w:val="008F6693"/>
    <w:rsid w:val="008F68F0"/>
    <w:rsid w:val="008F75E9"/>
    <w:rsid w:val="0090418F"/>
    <w:rsid w:val="0090461A"/>
    <w:rsid w:val="0090481D"/>
    <w:rsid w:val="00904E2C"/>
    <w:rsid w:val="00905B94"/>
    <w:rsid w:val="0090618E"/>
    <w:rsid w:val="0091092B"/>
    <w:rsid w:val="00912FCC"/>
    <w:rsid w:val="009161CF"/>
    <w:rsid w:val="00917A01"/>
    <w:rsid w:val="00920469"/>
    <w:rsid w:val="00920649"/>
    <w:rsid w:val="00921B46"/>
    <w:rsid w:val="009225CB"/>
    <w:rsid w:val="00922819"/>
    <w:rsid w:val="00923970"/>
    <w:rsid w:val="009250A9"/>
    <w:rsid w:val="00927EE0"/>
    <w:rsid w:val="00932024"/>
    <w:rsid w:val="009327DE"/>
    <w:rsid w:val="00934725"/>
    <w:rsid w:val="00936315"/>
    <w:rsid w:val="00940BE8"/>
    <w:rsid w:val="00943263"/>
    <w:rsid w:val="00943BF2"/>
    <w:rsid w:val="00945BC5"/>
    <w:rsid w:val="0095014B"/>
    <w:rsid w:val="009522B9"/>
    <w:rsid w:val="00953A99"/>
    <w:rsid w:val="00953BBE"/>
    <w:rsid w:val="00954320"/>
    <w:rsid w:val="00954529"/>
    <w:rsid w:val="00954E24"/>
    <w:rsid w:val="00956045"/>
    <w:rsid w:val="00956AAA"/>
    <w:rsid w:val="00957768"/>
    <w:rsid w:val="00957FCE"/>
    <w:rsid w:val="0096001F"/>
    <w:rsid w:val="00960410"/>
    <w:rsid w:val="009616F2"/>
    <w:rsid w:val="00963B9C"/>
    <w:rsid w:val="009766E0"/>
    <w:rsid w:val="00976801"/>
    <w:rsid w:val="009801FE"/>
    <w:rsid w:val="00980AC4"/>
    <w:rsid w:val="009818B4"/>
    <w:rsid w:val="00982B14"/>
    <w:rsid w:val="00983410"/>
    <w:rsid w:val="00983C83"/>
    <w:rsid w:val="00985662"/>
    <w:rsid w:val="0098568F"/>
    <w:rsid w:val="00985AB0"/>
    <w:rsid w:val="009864BA"/>
    <w:rsid w:val="009876E1"/>
    <w:rsid w:val="009908D0"/>
    <w:rsid w:val="00990CED"/>
    <w:rsid w:val="00992A9C"/>
    <w:rsid w:val="00993884"/>
    <w:rsid w:val="00996B79"/>
    <w:rsid w:val="00997C6B"/>
    <w:rsid w:val="009A2231"/>
    <w:rsid w:val="009A5DF5"/>
    <w:rsid w:val="009B1F05"/>
    <w:rsid w:val="009B21B7"/>
    <w:rsid w:val="009B22AA"/>
    <w:rsid w:val="009B63E6"/>
    <w:rsid w:val="009C0858"/>
    <w:rsid w:val="009C2074"/>
    <w:rsid w:val="009C4E02"/>
    <w:rsid w:val="009C50E8"/>
    <w:rsid w:val="009C6FC1"/>
    <w:rsid w:val="009C76AA"/>
    <w:rsid w:val="009C7D77"/>
    <w:rsid w:val="009D198D"/>
    <w:rsid w:val="009D2175"/>
    <w:rsid w:val="009D21B8"/>
    <w:rsid w:val="009D2468"/>
    <w:rsid w:val="009D40AD"/>
    <w:rsid w:val="009D6415"/>
    <w:rsid w:val="009D676C"/>
    <w:rsid w:val="009E059C"/>
    <w:rsid w:val="009E41A8"/>
    <w:rsid w:val="009E4FEE"/>
    <w:rsid w:val="009E6ADB"/>
    <w:rsid w:val="009E7B4E"/>
    <w:rsid w:val="009E7C32"/>
    <w:rsid w:val="009F1316"/>
    <w:rsid w:val="009F2ECA"/>
    <w:rsid w:val="009F38B0"/>
    <w:rsid w:val="009F42DA"/>
    <w:rsid w:val="009F527D"/>
    <w:rsid w:val="009F6364"/>
    <w:rsid w:val="00A004D5"/>
    <w:rsid w:val="00A0222F"/>
    <w:rsid w:val="00A02297"/>
    <w:rsid w:val="00A03DCC"/>
    <w:rsid w:val="00A05E8D"/>
    <w:rsid w:val="00A14453"/>
    <w:rsid w:val="00A15024"/>
    <w:rsid w:val="00A15627"/>
    <w:rsid w:val="00A229DD"/>
    <w:rsid w:val="00A233DA"/>
    <w:rsid w:val="00A23725"/>
    <w:rsid w:val="00A255CB"/>
    <w:rsid w:val="00A26157"/>
    <w:rsid w:val="00A26A13"/>
    <w:rsid w:val="00A26BDF"/>
    <w:rsid w:val="00A30216"/>
    <w:rsid w:val="00A32849"/>
    <w:rsid w:val="00A368AE"/>
    <w:rsid w:val="00A3734F"/>
    <w:rsid w:val="00A40774"/>
    <w:rsid w:val="00A40A0E"/>
    <w:rsid w:val="00A44D0C"/>
    <w:rsid w:val="00A51ABE"/>
    <w:rsid w:val="00A51E71"/>
    <w:rsid w:val="00A523F2"/>
    <w:rsid w:val="00A527F9"/>
    <w:rsid w:val="00A538A6"/>
    <w:rsid w:val="00A53BAD"/>
    <w:rsid w:val="00A541E7"/>
    <w:rsid w:val="00A54B2C"/>
    <w:rsid w:val="00A5541C"/>
    <w:rsid w:val="00A56593"/>
    <w:rsid w:val="00A56B58"/>
    <w:rsid w:val="00A57E54"/>
    <w:rsid w:val="00A6048F"/>
    <w:rsid w:val="00A60F7F"/>
    <w:rsid w:val="00A6113F"/>
    <w:rsid w:val="00A62303"/>
    <w:rsid w:val="00A64403"/>
    <w:rsid w:val="00A663C9"/>
    <w:rsid w:val="00A73572"/>
    <w:rsid w:val="00A77170"/>
    <w:rsid w:val="00A80715"/>
    <w:rsid w:val="00A8091E"/>
    <w:rsid w:val="00A81710"/>
    <w:rsid w:val="00A81C01"/>
    <w:rsid w:val="00A83E37"/>
    <w:rsid w:val="00A841AC"/>
    <w:rsid w:val="00A84A15"/>
    <w:rsid w:val="00A84B37"/>
    <w:rsid w:val="00A8549A"/>
    <w:rsid w:val="00A854FD"/>
    <w:rsid w:val="00A85B3D"/>
    <w:rsid w:val="00A8695E"/>
    <w:rsid w:val="00A905C5"/>
    <w:rsid w:val="00A90B5F"/>
    <w:rsid w:val="00A90EF6"/>
    <w:rsid w:val="00A9283B"/>
    <w:rsid w:val="00A93BB3"/>
    <w:rsid w:val="00A940D1"/>
    <w:rsid w:val="00A9418E"/>
    <w:rsid w:val="00A94C2C"/>
    <w:rsid w:val="00A94E85"/>
    <w:rsid w:val="00A95C1B"/>
    <w:rsid w:val="00A96296"/>
    <w:rsid w:val="00AA08DA"/>
    <w:rsid w:val="00AA20CF"/>
    <w:rsid w:val="00AA2B83"/>
    <w:rsid w:val="00AA2BC9"/>
    <w:rsid w:val="00AA2C37"/>
    <w:rsid w:val="00AA3920"/>
    <w:rsid w:val="00AA539C"/>
    <w:rsid w:val="00AA751E"/>
    <w:rsid w:val="00AA7873"/>
    <w:rsid w:val="00AA7AE0"/>
    <w:rsid w:val="00AB0275"/>
    <w:rsid w:val="00AB0ACF"/>
    <w:rsid w:val="00AB133B"/>
    <w:rsid w:val="00AB146D"/>
    <w:rsid w:val="00AB3B4F"/>
    <w:rsid w:val="00AB531F"/>
    <w:rsid w:val="00AB5807"/>
    <w:rsid w:val="00AB72B8"/>
    <w:rsid w:val="00AC0524"/>
    <w:rsid w:val="00AC063F"/>
    <w:rsid w:val="00AC467A"/>
    <w:rsid w:val="00AC609F"/>
    <w:rsid w:val="00AD0EA9"/>
    <w:rsid w:val="00AD3D3C"/>
    <w:rsid w:val="00AE0F82"/>
    <w:rsid w:val="00AE1CF3"/>
    <w:rsid w:val="00AE6403"/>
    <w:rsid w:val="00AE757C"/>
    <w:rsid w:val="00AE7EEF"/>
    <w:rsid w:val="00AF28F5"/>
    <w:rsid w:val="00AF6A0B"/>
    <w:rsid w:val="00AF6E32"/>
    <w:rsid w:val="00B026E4"/>
    <w:rsid w:val="00B03571"/>
    <w:rsid w:val="00B061D7"/>
    <w:rsid w:val="00B11868"/>
    <w:rsid w:val="00B1392F"/>
    <w:rsid w:val="00B2669F"/>
    <w:rsid w:val="00B27661"/>
    <w:rsid w:val="00B3107C"/>
    <w:rsid w:val="00B32729"/>
    <w:rsid w:val="00B32746"/>
    <w:rsid w:val="00B340AD"/>
    <w:rsid w:val="00B35B47"/>
    <w:rsid w:val="00B36092"/>
    <w:rsid w:val="00B36C3F"/>
    <w:rsid w:val="00B3763D"/>
    <w:rsid w:val="00B4304C"/>
    <w:rsid w:val="00B432C3"/>
    <w:rsid w:val="00B43864"/>
    <w:rsid w:val="00B46CD0"/>
    <w:rsid w:val="00B5100A"/>
    <w:rsid w:val="00B51D0B"/>
    <w:rsid w:val="00B5248B"/>
    <w:rsid w:val="00B54579"/>
    <w:rsid w:val="00B54E3D"/>
    <w:rsid w:val="00B555FD"/>
    <w:rsid w:val="00B55897"/>
    <w:rsid w:val="00B62168"/>
    <w:rsid w:val="00B63560"/>
    <w:rsid w:val="00B65EA6"/>
    <w:rsid w:val="00B664C5"/>
    <w:rsid w:val="00B66930"/>
    <w:rsid w:val="00B70354"/>
    <w:rsid w:val="00B7192C"/>
    <w:rsid w:val="00B719F5"/>
    <w:rsid w:val="00B72C33"/>
    <w:rsid w:val="00B7345E"/>
    <w:rsid w:val="00B73D3B"/>
    <w:rsid w:val="00B73D60"/>
    <w:rsid w:val="00B76004"/>
    <w:rsid w:val="00B80391"/>
    <w:rsid w:val="00B82A8C"/>
    <w:rsid w:val="00B8307B"/>
    <w:rsid w:val="00B83121"/>
    <w:rsid w:val="00B842BD"/>
    <w:rsid w:val="00B8509D"/>
    <w:rsid w:val="00B850D1"/>
    <w:rsid w:val="00B8596C"/>
    <w:rsid w:val="00B86BC5"/>
    <w:rsid w:val="00B876F7"/>
    <w:rsid w:val="00B92514"/>
    <w:rsid w:val="00B92AC8"/>
    <w:rsid w:val="00B9391C"/>
    <w:rsid w:val="00B94666"/>
    <w:rsid w:val="00B95709"/>
    <w:rsid w:val="00BA025A"/>
    <w:rsid w:val="00BA0AC3"/>
    <w:rsid w:val="00BA1268"/>
    <w:rsid w:val="00BA4868"/>
    <w:rsid w:val="00BA4E36"/>
    <w:rsid w:val="00BA6670"/>
    <w:rsid w:val="00BA6F11"/>
    <w:rsid w:val="00BB05D1"/>
    <w:rsid w:val="00BB0CBB"/>
    <w:rsid w:val="00BB15AA"/>
    <w:rsid w:val="00BB17C1"/>
    <w:rsid w:val="00BB2496"/>
    <w:rsid w:val="00BB47E7"/>
    <w:rsid w:val="00BC21C1"/>
    <w:rsid w:val="00BC2489"/>
    <w:rsid w:val="00BC37AF"/>
    <w:rsid w:val="00BC4F10"/>
    <w:rsid w:val="00BC7C61"/>
    <w:rsid w:val="00BC7FD9"/>
    <w:rsid w:val="00BD0F7D"/>
    <w:rsid w:val="00BD2780"/>
    <w:rsid w:val="00BD378C"/>
    <w:rsid w:val="00BD39B9"/>
    <w:rsid w:val="00BD52C7"/>
    <w:rsid w:val="00BD5417"/>
    <w:rsid w:val="00BD6672"/>
    <w:rsid w:val="00BD693F"/>
    <w:rsid w:val="00BE17CB"/>
    <w:rsid w:val="00BE5014"/>
    <w:rsid w:val="00BE51F2"/>
    <w:rsid w:val="00BE5D66"/>
    <w:rsid w:val="00BE7351"/>
    <w:rsid w:val="00BE7E9D"/>
    <w:rsid w:val="00BF03B6"/>
    <w:rsid w:val="00BF22E2"/>
    <w:rsid w:val="00BF2AD6"/>
    <w:rsid w:val="00BF5170"/>
    <w:rsid w:val="00BF613E"/>
    <w:rsid w:val="00BF79BF"/>
    <w:rsid w:val="00C021F8"/>
    <w:rsid w:val="00C043AF"/>
    <w:rsid w:val="00C05B1E"/>
    <w:rsid w:val="00C06423"/>
    <w:rsid w:val="00C10481"/>
    <w:rsid w:val="00C12204"/>
    <w:rsid w:val="00C12A48"/>
    <w:rsid w:val="00C1315E"/>
    <w:rsid w:val="00C13B32"/>
    <w:rsid w:val="00C14714"/>
    <w:rsid w:val="00C1498B"/>
    <w:rsid w:val="00C14F6C"/>
    <w:rsid w:val="00C16006"/>
    <w:rsid w:val="00C162F6"/>
    <w:rsid w:val="00C176A9"/>
    <w:rsid w:val="00C23585"/>
    <w:rsid w:val="00C25235"/>
    <w:rsid w:val="00C2538E"/>
    <w:rsid w:val="00C25935"/>
    <w:rsid w:val="00C260F4"/>
    <w:rsid w:val="00C277B9"/>
    <w:rsid w:val="00C31F22"/>
    <w:rsid w:val="00C33456"/>
    <w:rsid w:val="00C345C4"/>
    <w:rsid w:val="00C34732"/>
    <w:rsid w:val="00C354C0"/>
    <w:rsid w:val="00C3639C"/>
    <w:rsid w:val="00C36CFD"/>
    <w:rsid w:val="00C37769"/>
    <w:rsid w:val="00C40F90"/>
    <w:rsid w:val="00C418EC"/>
    <w:rsid w:val="00C41CB6"/>
    <w:rsid w:val="00C42E52"/>
    <w:rsid w:val="00C43223"/>
    <w:rsid w:val="00C433FF"/>
    <w:rsid w:val="00C45AB4"/>
    <w:rsid w:val="00C47BD1"/>
    <w:rsid w:val="00C5044C"/>
    <w:rsid w:val="00C50668"/>
    <w:rsid w:val="00C522AC"/>
    <w:rsid w:val="00C523EC"/>
    <w:rsid w:val="00C53AFF"/>
    <w:rsid w:val="00C5570E"/>
    <w:rsid w:val="00C56198"/>
    <w:rsid w:val="00C563D0"/>
    <w:rsid w:val="00C564E7"/>
    <w:rsid w:val="00C57A11"/>
    <w:rsid w:val="00C60189"/>
    <w:rsid w:val="00C60DC5"/>
    <w:rsid w:val="00C61ACD"/>
    <w:rsid w:val="00C6478E"/>
    <w:rsid w:val="00C668AC"/>
    <w:rsid w:val="00C66C25"/>
    <w:rsid w:val="00C67543"/>
    <w:rsid w:val="00C71625"/>
    <w:rsid w:val="00C7168D"/>
    <w:rsid w:val="00C74B9D"/>
    <w:rsid w:val="00C74E9E"/>
    <w:rsid w:val="00C75C13"/>
    <w:rsid w:val="00C8234A"/>
    <w:rsid w:val="00C83977"/>
    <w:rsid w:val="00C876CB"/>
    <w:rsid w:val="00C87B4C"/>
    <w:rsid w:val="00C90667"/>
    <w:rsid w:val="00C949A0"/>
    <w:rsid w:val="00C95EE7"/>
    <w:rsid w:val="00C96D57"/>
    <w:rsid w:val="00CA0147"/>
    <w:rsid w:val="00CA4A7E"/>
    <w:rsid w:val="00CA629C"/>
    <w:rsid w:val="00CA6C3F"/>
    <w:rsid w:val="00CA7DBC"/>
    <w:rsid w:val="00CB10A1"/>
    <w:rsid w:val="00CB1A8B"/>
    <w:rsid w:val="00CB1EB8"/>
    <w:rsid w:val="00CB323F"/>
    <w:rsid w:val="00CB4473"/>
    <w:rsid w:val="00CB5AD1"/>
    <w:rsid w:val="00CB6AE1"/>
    <w:rsid w:val="00CB7DCB"/>
    <w:rsid w:val="00CB7EF6"/>
    <w:rsid w:val="00CC0118"/>
    <w:rsid w:val="00CC10DE"/>
    <w:rsid w:val="00CC18A2"/>
    <w:rsid w:val="00CC1CF8"/>
    <w:rsid w:val="00CC2CBB"/>
    <w:rsid w:val="00CC5500"/>
    <w:rsid w:val="00CD0288"/>
    <w:rsid w:val="00CD192B"/>
    <w:rsid w:val="00CD1ED3"/>
    <w:rsid w:val="00CD4542"/>
    <w:rsid w:val="00CE1914"/>
    <w:rsid w:val="00CE1958"/>
    <w:rsid w:val="00CE2FF6"/>
    <w:rsid w:val="00CE549F"/>
    <w:rsid w:val="00CE79BF"/>
    <w:rsid w:val="00CF0972"/>
    <w:rsid w:val="00CF0ABC"/>
    <w:rsid w:val="00CF3D21"/>
    <w:rsid w:val="00CF6414"/>
    <w:rsid w:val="00CF7CDD"/>
    <w:rsid w:val="00D046A2"/>
    <w:rsid w:val="00D057E9"/>
    <w:rsid w:val="00D06363"/>
    <w:rsid w:val="00D07632"/>
    <w:rsid w:val="00D10264"/>
    <w:rsid w:val="00D134F3"/>
    <w:rsid w:val="00D1520E"/>
    <w:rsid w:val="00D15D1F"/>
    <w:rsid w:val="00D16810"/>
    <w:rsid w:val="00D17141"/>
    <w:rsid w:val="00D2037F"/>
    <w:rsid w:val="00D204FE"/>
    <w:rsid w:val="00D30D10"/>
    <w:rsid w:val="00D32D9B"/>
    <w:rsid w:val="00D32F6F"/>
    <w:rsid w:val="00D33707"/>
    <w:rsid w:val="00D33B5E"/>
    <w:rsid w:val="00D366EB"/>
    <w:rsid w:val="00D4028D"/>
    <w:rsid w:val="00D41D9E"/>
    <w:rsid w:val="00D41EC6"/>
    <w:rsid w:val="00D44A2A"/>
    <w:rsid w:val="00D45AC6"/>
    <w:rsid w:val="00D46CAB"/>
    <w:rsid w:val="00D474A5"/>
    <w:rsid w:val="00D47749"/>
    <w:rsid w:val="00D5324C"/>
    <w:rsid w:val="00D554C9"/>
    <w:rsid w:val="00D55DDC"/>
    <w:rsid w:val="00D56625"/>
    <w:rsid w:val="00D57FC2"/>
    <w:rsid w:val="00D60609"/>
    <w:rsid w:val="00D61550"/>
    <w:rsid w:val="00D61AF6"/>
    <w:rsid w:val="00D6291E"/>
    <w:rsid w:val="00D64B4B"/>
    <w:rsid w:val="00D665DA"/>
    <w:rsid w:val="00D66F76"/>
    <w:rsid w:val="00D705AB"/>
    <w:rsid w:val="00D722BA"/>
    <w:rsid w:val="00D7248D"/>
    <w:rsid w:val="00D74359"/>
    <w:rsid w:val="00D75306"/>
    <w:rsid w:val="00D7692F"/>
    <w:rsid w:val="00D77540"/>
    <w:rsid w:val="00D8014D"/>
    <w:rsid w:val="00D84770"/>
    <w:rsid w:val="00D847C2"/>
    <w:rsid w:val="00D8584C"/>
    <w:rsid w:val="00D90446"/>
    <w:rsid w:val="00D91263"/>
    <w:rsid w:val="00D91B32"/>
    <w:rsid w:val="00D92094"/>
    <w:rsid w:val="00D94A17"/>
    <w:rsid w:val="00D9586D"/>
    <w:rsid w:val="00D95ECC"/>
    <w:rsid w:val="00D968AD"/>
    <w:rsid w:val="00DA2EEF"/>
    <w:rsid w:val="00DA6934"/>
    <w:rsid w:val="00DC1BBF"/>
    <w:rsid w:val="00DC6BDC"/>
    <w:rsid w:val="00DC72EC"/>
    <w:rsid w:val="00DC7304"/>
    <w:rsid w:val="00DD4A79"/>
    <w:rsid w:val="00DD5AA1"/>
    <w:rsid w:val="00DD6116"/>
    <w:rsid w:val="00DE0020"/>
    <w:rsid w:val="00DE02C2"/>
    <w:rsid w:val="00DE3601"/>
    <w:rsid w:val="00DF0417"/>
    <w:rsid w:val="00DF3DF7"/>
    <w:rsid w:val="00DF4E98"/>
    <w:rsid w:val="00E001C4"/>
    <w:rsid w:val="00E02D77"/>
    <w:rsid w:val="00E04F92"/>
    <w:rsid w:val="00E060B2"/>
    <w:rsid w:val="00E1244D"/>
    <w:rsid w:val="00E1253F"/>
    <w:rsid w:val="00E14372"/>
    <w:rsid w:val="00E14A84"/>
    <w:rsid w:val="00E14B7B"/>
    <w:rsid w:val="00E1597A"/>
    <w:rsid w:val="00E15F5F"/>
    <w:rsid w:val="00E164DF"/>
    <w:rsid w:val="00E23FF9"/>
    <w:rsid w:val="00E242AB"/>
    <w:rsid w:val="00E25ABB"/>
    <w:rsid w:val="00E31461"/>
    <w:rsid w:val="00E31AEB"/>
    <w:rsid w:val="00E336E6"/>
    <w:rsid w:val="00E347C0"/>
    <w:rsid w:val="00E35E58"/>
    <w:rsid w:val="00E373FC"/>
    <w:rsid w:val="00E41E3F"/>
    <w:rsid w:val="00E428A1"/>
    <w:rsid w:val="00E43DEB"/>
    <w:rsid w:val="00E45297"/>
    <w:rsid w:val="00E45A26"/>
    <w:rsid w:val="00E45BC1"/>
    <w:rsid w:val="00E4652C"/>
    <w:rsid w:val="00E46840"/>
    <w:rsid w:val="00E5114F"/>
    <w:rsid w:val="00E51FEA"/>
    <w:rsid w:val="00E525AF"/>
    <w:rsid w:val="00E5371B"/>
    <w:rsid w:val="00E549C8"/>
    <w:rsid w:val="00E54E45"/>
    <w:rsid w:val="00E560BE"/>
    <w:rsid w:val="00E56C23"/>
    <w:rsid w:val="00E57242"/>
    <w:rsid w:val="00E61402"/>
    <w:rsid w:val="00E61D3A"/>
    <w:rsid w:val="00E64C53"/>
    <w:rsid w:val="00E650CB"/>
    <w:rsid w:val="00E65CA8"/>
    <w:rsid w:val="00E67791"/>
    <w:rsid w:val="00E712CE"/>
    <w:rsid w:val="00E747A6"/>
    <w:rsid w:val="00E74FC0"/>
    <w:rsid w:val="00E76F39"/>
    <w:rsid w:val="00E775A7"/>
    <w:rsid w:val="00E807AD"/>
    <w:rsid w:val="00E808B9"/>
    <w:rsid w:val="00E822A3"/>
    <w:rsid w:val="00E83570"/>
    <w:rsid w:val="00E853DB"/>
    <w:rsid w:val="00E85F06"/>
    <w:rsid w:val="00E8716D"/>
    <w:rsid w:val="00E872EF"/>
    <w:rsid w:val="00E90D91"/>
    <w:rsid w:val="00E92ADD"/>
    <w:rsid w:val="00E93FF1"/>
    <w:rsid w:val="00E945C1"/>
    <w:rsid w:val="00E95DCC"/>
    <w:rsid w:val="00E97321"/>
    <w:rsid w:val="00EA243C"/>
    <w:rsid w:val="00EA2B8A"/>
    <w:rsid w:val="00EA330C"/>
    <w:rsid w:val="00EA4B87"/>
    <w:rsid w:val="00EA554C"/>
    <w:rsid w:val="00EB3E79"/>
    <w:rsid w:val="00EB557F"/>
    <w:rsid w:val="00EB6E8A"/>
    <w:rsid w:val="00EC121C"/>
    <w:rsid w:val="00EC31D5"/>
    <w:rsid w:val="00EC3FD5"/>
    <w:rsid w:val="00EC512F"/>
    <w:rsid w:val="00EC5F73"/>
    <w:rsid w:val="00EC6350"/>
    <w:rsid w:val="00EC7A11"/>
    <w:rsid w:val="00ED0EFF"/>
    <w:rsid w:val="00ED20B5"/>
    <w:rsid w:val="00ED3B68"/>
    <w:rsid w:val="00ED4EC7"/>
    <w:rsid w:val="00ED5FB3"/>
    <w:rsid w:val="00ED7766"/>
    <w:rsid w:val="00EE12C7"/>
    <w:rsid w:val="00EE31B0"/>
    <w:rsid w:val="00EE32FA"/>
    <w:rsid w:val="00EE4848"/>
    <w:rsid w:val="00EE7D76"/>
    <w:rsid w:val="00EF57FE"/>
    <w:rsid w:val="00EF601E"/>
    <w:rsid w:val="00EF719E"/>
    <w:rsid w:val="00EF7261"/>
    <w:rsid w:val="00EF753A"/>
    <w:rsid w:val="00EF7D4E"/>
    <w:rsid w:val="00F0039E"/>
    <w:rsid w:val="00F00B60"/>
    <w:rsid w:val="00F017D6"/>
    <w:rsid w:val="00F02478"/>
    <w:rsid w:val="00F043D3"/>
    <w:rsid w:val="00F04F1C"/>
    <w:rsid w:val="00F05734"/>
    <w:rsid w:val="00F05D01"/>
    <w:rsid w:val="00F123E2"/>
    <w:rsid w:val="00F1312E"/>
    <w:rsid w:val="00F1455B"/>
    <w:rsid w:val="00F145C8"/>
    <w:rsid w:val="00F14E94"/>
    <w:rsid w:val="00F17328"/>
    <w:rsid w:val="00F20C98"/>
    <w:rsid w:val="00F27ABC"/>
    <w:rsid w:val="00F304CF"/>
    <w:rsid w:val="00F3164F"/>
    <w:rsid w:val="00F33E16"/>
    <w:rsid w:val="00F3434F"/>
    <w:rsid w:val="00F34973"/>
    <w:rsid w:val="00F401B4"/>
    <w:rsid w:val="00F40A08"/>
    <w:rsid w:val="00F42CBD"/>
    <w:rsid w:val="00F47276"/>
    <w:rsid w:val="00F4769E"/>
    <w:rsid w:val="00F47E5E"/>
    <w:rsid w:val="00F5101D"/>
    <w:rsid w:val="00F52E4E"/>
    <w:rsid w:val="00F545FB"/>
    <w:rsid w:val="00F54BA1"/>
    <w:rsid w:val="00F565A6"/>
    <w:rsid w:val="00F60073"/>
    <w:rsid w:val="00F606BB"/>
    <w:rsid w:val="00F61B17"/>
    <w:rsid w:val="00F62709"/>
    <w:rsid w:val="00F62DBE"/>
    <w:rsid w:val="00F652E7"/>
    <w:rsid w:val="00F656AF"/>
    <w:rsid w:val="00F75EFF"/>
    <w:rsid w:val="00F75F39"/>
    <w:rsid w:val="00F802B3"/>
    <w:rsid w:val="00F80303"/>
    <w:rsid w:val="00F82B07"/>
    <w:rsid w:val="00F84441"/>
    <w:rsid w:val="00F8457B"/>
    <w:rsid w:val="00F8642E"/>
    <w:rsid w:val="00F90636"/>
    <w:rsid w:val="00F912A5"/>
    <w:rsid w:val="00F9169B"/>
    <w:rsid w:val="00F92E03"/>
    <w:rsid w:val="00F956DD"/>
    <w:rsid w:val="00F956E3"/>
    <w:rsid w:val="00F967C9"/>
    <w:rsid w:val="00F9783D"/>
    <w:rsid w:val="00FA0A5A"/>
    <w:rsid w:val="00FA0EDB"/>
    <w:rsid w:val="00FA1383"/>
    <w:rsid w:val="00FA209C"/>
    <w:rsid w:val="00FA5625"/>
    <w:rsid w:val="00FA59AD"/>
    <w:rsid w:val="00FA6DA0"/>
    <w:rsid w:val="00FA7242"/>
    <w:rsid w:val="00FA77FC"/>
    <w:rsid w:val="00FB1C21"/>
    <w:rsid w:val="00FB2462"/>
    <w:rsid w:val="00FB4775"/>
    <w:rsid w:val="00FB6B05"/>
    <w:rsid w:val="00FB772F"/>
    <w:rsid w:val="00FC027D"/>
    <w:rsid w:val="00FC42D5"/>
    <w:rsid w:val="00FC529C"/>
    <w:rsid w:val="00FC5A5C"/>
    <w:rsid w:val="00FC5DE3"/>
    <w:rsid w:val="00FC66ED"/>
    <w:rsid w:val="00FD3166"/>
    <w:rsid w:val="00FD4D21"/>
    <w:rsid w:val="00FD5DDB"/>
    <w:rsid w:val="00FD6FE5"/>
    <w:rsid w:val="00FE272E"/>
    <w:rsid w:val="00FE3420"/>
    <w:rsid w:val="00FE380A"/>
    <w:rsid w:val="00FE5439"/>
    <w:rsid w:val="00FE69D0"/>
    <w:rsid w:val="00FE7B63"/>
    <w:rsid w:val="00FF0995"/>
    <w:rsid w:val="00FF27EF"/>
    <w:rsid w:val="00FF28A8"/>
    <w:rsid w:val="00FF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C10481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6A7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26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7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4a2393ed-911e-4c9b-9d18-84f1fe0b670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1CEC886-FA31-4B74-8666-C9448917C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393</TotalTime>
  <Pages>1</Pages>
  <Words>152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Quin, Christina [TREAS]</cp:lastModifiedBy>
  <cp:revision>66</cp:revision>
  <cp:lastPrinted>2016-08-03T15:29:00Z</cp:lastPrinted>
  <dcterms:created xsi:type="dcterms:W3CDTF">2025-05-29T13:40:00Z</dcterms:created>
  <dcterms:modified xsi:type="dcterms:W3CDTF">2025-07-02T15:34:00Z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