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288967E" w:rsidR="00364A22" w:rsidRPr="00CE549F" w:rsidRDefault="005C0D37" w:rsidP="00716DC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August 11</w:t>
      </w:r>
      <w:r w:rsidR="00AB3B4F" w:rsidRPr="00D32D9B">
        <w:rPr>
          <w:rFonts w:ascii="Arial" w:hAnsi="Arial" w:cs="Arial"/>
          <w:b/>
        </w:rPr>
        <w:t>,</w:t>
      </w:r>
      <w:r w:rsidR="00AB3B4F" w:rsidRPr="00CE549F">
        <w:rPr>
          <w:rFonts w:ascii="Arial" w:hAnsi="Arial" w:cs="Arial"/>
          <w:b/>
        </w:rPr>
        <w:t xml:space="preserve"> </w:t>
      </w:r>
      <w:r w:rsidR="00D92094" w:rsidRPr="00CE549F">
        <w:rPr>
          <w:rFonts w:ascii="Arial" w:hAnsi="Arial" w:cs="Arial"/>
          <w:b/>
        </w:rPr>
        <w:t>2025</w:t>
      </w:r>
    </w:p>
    <w:p w14:paraId="03C6B40E" w14:textId="77777777" w:rsidR="00364A22" w:rsidRPr="00716DC4" w:rsidRDefault="00364A22" w:rsidP="00364A22">
      <w:pPr>
        <w:rPr>
          <w:rFonts w:ascii="Arial" w:hAnsi="Arial" w:cs="Arial"/>
          <w:b/>
        </w:rPr>
      </w:pPr>
    </w:p>
    <w:p w14:paraId="03C6B40F" w14:textId="77777777" w:rsidR="00364A22" w:rsidRPr="00716DC4" w:rsidRDefault="00364A22" w:rsidP="00364A22">
      <w:pPr>
        <w:rPr>
          <w:rFonts w:ascii="Arial" w:hAnsi="Arial" w:cs="Arial"/>
          <w:b/>
        </w:rPr>
      </w:pPr>
    </w:p>
    <w:p w14:paraId="03C6B410" w14:textId="072D68F1" w:rsidR="007D1D98" w:rsidRPr="00716DC4" w:rsidRDefault="007D1D98" w:rsidP="00716DC4">
      <w:pPr>
        <w:rPr>
          <w:rFonts w:ascii="Arial" w:hAnsi="Arial" w:cs="Arial"/>
          <w:b/>
        </w:rPr>
      </w:pPr>
      <w:r w:rsidRPr="00716DC4">
        <w:rPr>
          <w:rFonts w:ascii="Arial" w:hAnsi="Arial" w:cs="Arial"/>
          <w:b/>
        </w:rPr>
        <w:t>To:</w:t>
      </w:r>
      <w:r w:rsidR="008918DF" w:rsidRPr="00716DC4">
        <w:rPr>
          <w:rFonts w:ascii="Arial" w:hAnsi="Arial" w:cs="Arial"/>
          <w:b/>
        </w:rPr>
        <w:tab/>
      </w:r>
      <w:r w:rsidRPr="00716DC4">
        <w:rPr>
          <w:rFonts w:ascii="Arial" w:hAnsi="Arial" w:cs="Arial"/>
          <w:b/>
        </w:rPr>
        <w:t xml:space="preserve">All Interested </w:t>
      </w:r>
      <w:r w:rsidR="00873AB9" w:rsidRPr="00716DC4">
        <w:rPr>
          <w:rFonts w:ascii="Arial" w:hAnsi="Arial" w:cs="Arial"/>
          <w:b/>
        </w:rPr>
        <w:t xml:space="preserve">Bidders </w:t>
      </w:r>
      <w:r w:rsidRPr="00716DC4">
        <w:rPr>
          <w:rFonts w:ascii="Arial" w:hAnsi="Arial" w:cs="Arial"/>
          <w:b/>
        </w:rPr>
        <w:t xml:space="preserve"> </w:t>
      </w:r>
    </w:p>
    <w:p w14:paraId="03C6B411" w14:textId="77777777" w:rsidR="007D1D98" w:rsidRPr="00716DC4" w:rsidRDefault="007D1D98" w:rsidP="007D1D98">
      <w:pPr>
        <w:rPr>
          <w:rFonts w:ascii="Arial" w:hAnsi="Arial" w:cs="Arial"/>
          <w:b/>
        </w:rPr>
      </w:pPr>
    </w:p>
    <w:p w14:paraId="03C6B412" w14:textId="77777777" w:rsidR="007D1D98" w:rsidRPr="00716DC4" w:rsidRDefault="007D1D98" w:rsidP="007D1D98">
      <w:pPr>
        <w:tabs>
          <w:tab w:val="left" w:pos="0"/>
        </w:tabs>
        <w:rPr>
          <w:rFonts w:ascii="Arial" w:hAnsi="Arial" w:cs="Arial"/>
          <w:b/>
        </w:rPr>
      </w:pPr>
    </w:p>
    <w:p w14:paraId="03C6B413" w14:textId="55241951" w:rsidR="007D1D98" w:rsidRPr="00716DC4" w:rsidRDefault="00721BC8" w:rsidP="00716DC4">
      <w:pPr>
        <w:rPr>
          <w:rFonts w:ascii="Arial" w:hAnsi="Arial" w:cs="Arial"/>
          <w:b/>
        </w:rPr>
      </w:pPr>
      <w:r w:rsidRPr="00716DC4">
        <w:rPr>
          <w:rFonts w:ascii="Arial" w:hAnsi="Arial" w:cs="Arial"/>
          <w:b/>
        </w:rPr>
        <w:t>Re:</w:t>
      </w:r>
      <w:r w:rsidR="008918DF" w:rsidRPr="00716DC4">
        <w:rPr>
          <w:rFonts w:ascii="Arial" w:hAnsi="Arial" w:cs="Arial"/>
          <w:b/>
        </w:rPr>
        <w:tab/>
      </w:r>
      <w:r w:rsidR="002472A4" w:rsidRPr="00716DC4">
        <w:rPr>
          <w:rFonts w:ascii="Arial" w:hAnsi="Arial" w:cs="Arial"/>
          <w:b/>
        </w:rPr>
        <w:t xml:space="preserve">Bid Solicitation # </w:t>
      </w:r>
      <w:r w:rsidR="00B43864" w:rsidRPr="00716DC4">
        <w:rPr>
          <w:rFonts w:ascii="Arial" w:hAnsi="Arial" w:cs="Arial"/>
          <w:b/>
        </w:rPr>
        <w:t>25</w:t>
      </w:r>
      <w:r w:rsidR="007D1D98" w:rsidRPr="00716DC4">
        <w:rPr>
          <w:rFonts w:ascii="Arial" w:hAnsi="Arial" w:cs="Arial"/>
          <w:b/>
        </w:rPr>
        <w:t>DPP</w:t>
      </w:r>
      <w:r w:rsidR="00B43864" w:rsidRPr="00716DC4">
        <w:rPr>
          <w:rFonts w:ascii="Arial" w:hAnsi="Arial" w:cs="Arial"/>
          <w:b/>
        </w:rPr>
        <w:t>01122</w:t>
      </w:r>
    </w:p>
    <w:p w14:paraId="6F83CB5D" w14:textId="7E036226" w:rsidR="008918DF" w:rsidRPr="00716DC4" w:rsidRDefault="005D6293" w:rsidP="008918DF">
      <w:pPr>
        <w:ind w:firstLine="720"/>
        <w:rPr>
          <w:rFonts w:ascii="Arial" w:hAnsi="Arial" w:cs="Arial"/>
          <w:b/>
        </w:rPr>
      </w:pPr>
      <w:r w:rsidRPr="00716DC4">
        <w:rPr>
          <w:rFonts w:ascii="Arial" w:hAnsi="Arial" w:cs="Arial"/>
          <w:b/>
        </w:rPr>
        <w:t xml:space="preserve">T1466 </w:t>
      </w:r>
      <w:r w:rsidR="0082517D" w:rsidRPr="00716DC4">
        <w:rPr>
          <w:rFonts w:ascii="Arial" w:hAnsi="Arial" w:cs="Arial"/>
          <w:b/>
        </w:rPr>
        <w:t>–</w:t>
      </w:r>
      <w:r w:rsidR="008918DF" w:rsidRPr="00716DC4">
        <w:rPr>
          <w:rFonts w:ascii="Arial" w:hAnsi="Arial" w:cs="Arial"/>
          <w:b/>
        </w:rPr>
        <w:t xml:space="preserve"> </w:t>
      </w:r>
      <w:r w:rsidR="0082517D" w:rsidRPr="00716DC4">
        <w:rPr>
          <w:rFonts w:ascii="Arial" w:hAnsi="Arial" w:cs="Arial"/>
          <w:b/>
        </w:rPr>
        <w:t>Video Teleconferencing Equipment and Services</w:t>
      </w:r>
    </w:p>
    <w:p w14:paraId="03C6B415" w14:textId="6CA776C1" w:rsidR="007D1D98" w:rsidRPr="00716DC4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716DC4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D9E04BC" w:rsidR="007D1D98" w:rsidRDefault="008918DF" w:rsidP="00716DC4">
      <w:pPr>
        <w:rPr>
          <w:rFonts w:ascii="Arial" w:hAnsi="Arial" w:cs="Arial"/>
          <w:b/>
        </w:rPr>
      </w:pPr>
      <w:r w:rsidRPr="00716DC4">
        <w:rPr>
          <w:rFonts w:ascii="Arial" w:hAnsi="Arial" w:cs="Arial"/>
          <w:b/>
        </w:rPr>
        <w:tab/>
      </w:r>
      <w:r w:rsidR="00591191">
        <w:rPr>
          <w:rFonts w:ascii="Arial" w:hAnsi="Arial" w:cs="Arial"/>
          <w:b/>
        </w:rPr>
        <w:t xml:space="preserve">Original </w:t>
      </w:r>
      <w:r w:rsidR="002420F8" w:rsidRPr="00716DC4">
        <w:rPr>
          <w:rFonts w:ascii="Arial" w:hAnsi="Arial" w:cs="Arial"/>
          <w:b/>
        </w:rPr>
        <w:t xml:space="preserve">Quote </w:t>
      </w:r>
      <w:r w:rsidR="007D1D98" w:rsidRPr="00716DC4">
        <w:rPr>
          <w:rFonts w:ascii="Arial" w:hAnsi="Arial" w:cs="Arial"/>
          <w:b/>
        </w:rPr>
        <w:t>Submission Due Date</w:t>
      </w:r>
      <w:r w:rsidR="007D1D98" w:rsidRPr="00877821">
        <w:rPr>
          <w:rFonts w:ascii="Arial" w:hAnsi="Arial" w:cs="Arial"/>
          <w:b/>
        </w:rPr>
        <w:t xml:space="preserve">: </w:t>
      </w:r>
      <w:r w:rsidR="005C0D37">
        <w:rPr>
          <w:rFonts w:ascii="Arial" w:hAnsi="Arial" w:cs="Arial"/>
          <w:b/>
          <w:u w:val="single"/>
        </w:rPr>
        <w:t>August 21</w:t>
      </w:r>
      <w:r w:rsidR="001B79D3" w:rsidRPr="00CE549F">
        <w:rPr>
          <w:rFonts w:ascii="Arial" w:hAnsi="Arial" w:cs="Arial"/>
          <w:b/>
          <w:u w:val="single"/>
        </w:rPr>
        <w:t>, 2025</w:t>
      </w:r>
      <w:r w:rsidR="0053372D" w:rsidRPr="00716DC4">
        <w:rPr>
          <w:rFonts w:ascii="Arial" w:hAnsi="Arial" w:cs="Arial"/>
          <w:b/>
        </w:rPr>
        <w:t xml:space="preserve"> (2:00 p.m. E</w:t>
      </w:r>
      <w:r w:rsidR="003069D9" w:rsidRPr="00716DC4">
        <w:rPr>
          <w:rFonts w:ascii="Arial" w:hAnsi="Arial" w:cs="Arial"/>
          <w:b/>
        </w:rPr>
        <w:t xml:space="preserve">astern </w:t>
      </w:r>
      <w:r w:rsidR="007D1D98" w:rsidRPr="00716DC4">
        <w:rPr>
          <w:rFonts w:ascii="Arial" w:hAnsi="Arial" w:cs="Arial"/>
          <w:b/>
        </w:rPr>
        <w:t>T</w:t>
      </w:r>
      <w:r w:rsidR="003069D9" w:rsidRPr="00716DC4">
        <w:rPr>
          <w:rFonts w:ascii="Arial" w:hAnsi="Arial" w:cs="Arial"/>
          <w:b/>
        </w:rPr>
        <w:t>ime</w:t>
      </w:r>
      <w:r w:rsidR="007D1D98" w:rsidRPr="00716DC4">
        <w:rPr>
          <w:rFonts w:ascii="Arial" w:hAnsi="Arial" w:cs="Arial"/>
          <w:b/>
        </w:rPr>
        <w:t>)</w:t>
      </w:r>
    </w:p>
    <w:p w14:paraId="0815380B" w14:textId="4592D270" w:rsidR="00F92E03" w:rsidRPr="00F92E03" w:rsidRDefault="00F92E03" w:rsidP="00716D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ab/>
      </w:r>
      <w:r w:rsidRPr="00F92E03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5C0D37">
        <w:rPr>
          <w:rFonts w:ascii="Arial" w:hAnsi="Arial" w:cs="Arial"/>
          <w:b/>
          <w:color w:val="FF0000"/>
          <w:sz w:val="22"/>
          <w:szCs w:val="22"/>
        </w:rPr>
        <w:t>September 22</w:t>
      </w:r>
      <w:r w:rsidRPr="00F92E03">
        <w:rPr>
          <w:rFonts w:ascii="Arial" w:hAnsi="Arial" w:cs="Arial"/>
          <w:b/>
          <w:color w:val="FF0000"/>
          <w:sz w:val="22"/>
          <w:szCs w:val="22"/>
        </w:rPr>
        <w:t>, 2025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69AF629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810865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47CB70A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810865">
        <w:rPr>
          <w:rFonts w:ascii="Arial" w:hAnsi="Arial" w:cs="Arial"/>
        </w:rPr>
        <w:t>4</w:t>
      </w:r>
      <w:r w:rsidR="00810865" w:rsidRPr="008918DF">
        <w:rPr>
          <w:rFonts w:ascii="Arial" w:hAnsi="Arial" w:cs="Arial"/>
        </w:rPr>
        <w:t xml:space="preserve"> </w:t>
      </w:r>
      <w:r w:rsidRPr="008918DF">
        <w:rPr>
          <w:rFonts w:ascii="Arial" w:hAnsi="Arial" w:cs="Arial"/>
        </w:rPr>
        <w:t xml:space="preserve">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2F989A8" w14:textId="0A22A91B" w:rsidR="00A56593" w:rsidRDefault="00A5659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023BADC" w14:textId="77C16110" w:rsidR="00591191" w:rsidRDefault="00591191" w:rsidP="00591191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</w:t>
      </w:r>
      <w:r w:rsidRPr="00776F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electronic questions submitted during the Electronic Question and Answer period will be provided in a forthcoming Bid Amendment; and</w:t>
      </w:r>
    </w:p>
    <w:p w14:paraId="4AEBF93C" w14:textId="77777777" w:rsidR="00591191" w:rsidRPr="00591191" w:rsidRDefault="00591191" w:rsidP="00591191">
      <w:pPr>
        <w:tabs>
          <w:tab w:val="left" w:pos="0"/>
        </w:tabs>
        <w:ind w:left="360"/>
        <w:jc w:val="both"/>
        <w:rPr>
          <w:rFonts w:ascii="Arial" w:hAnsi="Arial" w:cs="Arial"/>
        </w:rPr>
      </w:pPr>
    </w:p>
    <w:p w14:paraId="6D4F2ED1" w14:textId="1DFFBD17" w:rsidR="00CB4473" w:rsidRDefault="00A56593" w:rsidP="002E7524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FB4775">
        <w:rPr>
          <w:rFonts w:ascii="Arial" w:hAnsi="Arial" w:cs="Arial"/>
        </w:rPr>
        <w:t xml:space="preserve">The Quote Submission Due Date has been </w:t>
      </w:r>
      <w:r w:rsidR="00FB4775">
        <w:rPr>
          <w:rFonts w:ascii="Arial" w:hAnsi="Arial" w:cs="Arial"/>
        </w:rPr>
        <w:t>revised</w:t>
      </w:r>
      <w:r w:rsidR="00FB4775" w:rsidRPr="00FB4775">
        <w:rPr>
          <w:rFonts w:ascii="Arial" w:hAnsi="Arial" w:cs="Arial"/>
        </w:rPr>
        <w:t xml:space="preserve"> </w:t>
      </w:r>
      <w:r w:rsidRPr="00FB4775">
        <w:rPr>
          <w:rFonts w:ascii="Arial" w:hAnsi="Arial" w:cs="Arial"/>
        </w:rPr>
        <w:t xml:space="preserve">from </w:t>
      </w:r>
      <w:r w:rsidR="005C0D37">
        <w:rPr>
          <w:rFonts w:ascii="Arial" w:hAnsi="Arial" w:cs="Arial"/>
        </w:rPr>
        <w:t>August 21</w:t>
      </w:r>
      <w:r w:rsidRPr="00FB4775">
        <w:rPr>
          <w:rFonts w:ascii="Arial" w:hAnsi="Arial" w:cs="Arial"/>
        </w:rPr>
        <w:t xml:space="preserve">, 2025 to </w:t>
      </w:r>
      <w:r w:rsidR="005C0D37">
        <w:rPr>
          <w:rFonts w:ascii="Arial" w:hAnsi="Arial" w:cs="Arial"/>
          <w:b/>
          <w:color w:val="FF0000"/>
        </w:rPr>
        <w:t>September 22</w:t>
      </w:r>
      <w:r w:rsidRPr="00F017D6">
        <w:rPr>
          <w:rFonts w:ascii="Arial" w:hAnsi="Arial" w:cs="Arial"/>
          <w:b/>
          <w:color w:val="FF0000"/>
        </w:rPr>
        <w:t>, 2025</w:t>
      </w:r>
      <w:r w:rsidR="00FB4775">
        <w:rPr>
          <w:rFonts w:ascii="Arial" w:hAnsi="Arial" w:cs="Arial"/>
        </w:rPr>
        <w:t>.</w:t>
      </w:r>
    </w:p>
    <w:p w14:paraId="03C6B41D" w14:textId="58A6B6EE" w:rsidR="00A233DA" w:rsidRPr="00776F80" w:rsidRDefault="00A233DA" w:rsidP="00776F80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261F348" w14:textId="18912333" w:rsidR="00721BC8" w:rsidRPr="002A1DE4" w:rsidRDefault="007D1D98" w:rsidP="00CB4473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bookmarkStart w:id="0" w:name="_GoBack"/>
      <w:bookmarkEnd w:id="0"/>
    </w:p>
    <w:sectPr w:rsidR="00721BC8" w:rsidRPr="002A1DE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E1B275" w16cex:dateUtc="2025-05-28T20:04:00Z"/>
  <w16cex:commentExtensible w16cex:durableId="2BE1B40E" w16cex:dateUtc="2025-05-28T20:10:00Z"/>
  <w16cex:commentExtensible w16cex:durableId="2BE1B423" w16cex:dateUtc="2025-05-28T20:11:00Z"/>
  <w16cex:commentExtensible w16cex:durableId="2BE1B447" w16cex:dateUtc="2025-05-28T20:11:00Z"/>
  <w16cex:commentExtensible w16cex:durableId="2BE1B4DA" w16cex:dateUtc="2025-05-28T20:14:00Z"/>
  <w16cex:commentExtensible w16cex:durableId="2BE1B582" w16cex:dateUtc="2025-05-28T20:17:00Z"/>
  <w16cex:commentExtensible w16cex:durableId="2BE1B609" w16cex:dateUtc="2025-05-28T20:19:00Z"/>
  <w16cex:commentExtensible w16cex:durableId="2BE1B678" w16cex:dateUtc="2025-05-28T20:21:00Z"/>
  <w16cex:commentExtensible w16cex:durableId="2BE1B6D2" w16cex:dateUtc="2025-05-28T20:22:00Z"/>
  <w16cex:commentExtensible w16cex:durableId="2BE1B71C" w16cex:dateUtc="2025-05-28T20:23:00Z"/>
  <w16cex:commentExtensible w16cex:durableId="2BE1B79C" w16cex:dateUtc="2025-05-28T20:26:00Z"/>
  <w16cex:commentExtensible w16cex:durableId="2BE1B862" w16cex:dateUtc="2025-05-28T20:29:00Z"/>
  <w16cex:commentExtensible w16cex:durableId="2BE1B8C7" w16cex:dateUtc="2025-05-28T20:31:00Z"/>
  <w16cex:commentExtensible w16cex:durableId="2BE1B98B" w16cex:dateUtc="2025-05-28T20:34:00Z"/>
  <w16cex:commentExtensible w16cex:durableId="2BE1B9E2" w16cex:dateUtc="2025-05-28T20:35:00Z"/>
  <w16cex:commentExtensible w16cex:durableId="2BE1BA15" w16cex:dateUtc="2025-05-28T20:36:00Z"/>
  <w16cex:commentExtensible w16cex:durableId="2BE1BAC7" w16cex:dateUtc="2025-05-28T20:39:00Z"/>
  <w16cex:commentExtensible w16cex:durableId="2BE1BB21" w16cex:dateUtc="2025-05-28T20:41:00Z"/>
  <w16cex:commentExtensible w16cex:durableId="2BE1BB71" w16cex:dateUtc="2025-05-28T20:42:00Z"/>
  <w16cex:commentExtensible w16cex:durableId="2BE1BBCE" w16cex:dateUtc="2025-05-28T20:43:00Z"/>
  <w16cex:commentExtensible w16cex:durableId="2BE1BC92" w16cex:dateUtc="2025-05-28T20:47:00Z"/>
  <w16cex:commentExtensible w16cex:durableId="2BE1BCDC" w16cex:dateUtc="2025-05-28T20:48:00Z"/>
  <w16cex:commentExtensible w16cex:durableId="2BE1BD4C" w16cex:dateUtc="2025-05-28T20:50:00Z"/>
  <w16cex:commentExtensible w16cex:durableId="2BE1BD7D" w16cex:dateUtc="2025-05-28T20:51:00Z"/>
  <w16cex:commentExtensible w16cex:durableId="2BE1BDF2" w16cex:dateUtc="2025-05-28T20:53:00Z"/>
  <w16cex:commentExtensible w16cex:durableId="2BE2AC0F" w16cex:dateUtc="2025-05-29T13:49:00Z"/>
  <w16cex:commentExtensible w16cex:durableId="2BE2AC93" w16cex:dateUtc="2025-05-29T13:51:00Z"/>
  <w16cex:commentExtensible w16cex:durableId="2BE2ACC8" w16cex:dateUtc="2025-05-29T13:52:00Z"/>
  <w16cex:commentExtensible w16cex:durableId="2BE2AD00" w16cex:dateUtc="2025-05-29T13:53:00Z"/>
  <w16cex:commentExtensible w16cex:durableId="2BE2AD41" w16cex:dateUtc="2025-05-29T13:54:00Z"/>
  <w16cex:commentExtensible w16cex:durableId="2BE2AD8A" w16cex:dateUtc="2025-05-29T13:55:00Z"/>
  <w16cex:commentExtensible w16cex:durableId="2BE2C78B" w16cex:dateUtc="2025-05-29T15:46:00Z"/>
  <w16cex:commentExtensible w16cex:durableId="2BE2C7C7" w16cex:dateUtc="2025-05-29T15:47:00Z"/>
  <w16cex:commentExtensible w16cex:durableId="2BE2C880" w16cex:dateUtc="2025-05-29T15:50:00Z"/>
  <w16cex:commentExtensible w16cex:durableId="2BE2C8C5" w16cex:dateUtc="2025-05-29T15:51:00Z"/>
  <w16cex:commentExtensible w16cex:durableId="2BE2C84D" w16cex:dateUtc="2025-05-29T15:49:00Z"/>
  <w16cex:commentExtensible w16cex:durableId="2BE2C8F5" w16cex:dateUtc="2025-05-29T15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38FE92C" w16cid:durableId="2BE1B275"/>
  <w16cid:commentId w16cid:paraId="51B5ABDE" w16cid:durableId="2BE1B40E"/>
  <w16cid:commentId w16cid:paraId="39CA47EA" w16cid:durableId="2BE1B423"/>
  <w16cid:commentId w16cid:paraId="427ED564" w16cid:durableId="2BE1B194"/>
  <w16cid:commentId w16cid:paraId="49208566" w16cid:durableId="2BE1B447"/>
  <w16cid:commentId w16cid:paraId="735215CA" w16cid:durableId="2BE1B195"/>
  <w16cid:commentId w16cid:paraId="1E940D33" w16cid:durableId="2BE1B4DA"/>
  <w16cid:commentId w16cid:paraId="7E1AF4E6" w16cid:durableId="2BE1B582"/>
  <w16cid:commentId w16cid:paraId="727D10B8" w16cid:durableId="2BE1B609"/>
  <w16cid:commentId w16cid:paraId="260CFC3F" w16cid:durableId="2BE1B196"/>
  <w16cid:commentId w16cid:paraId="5B35CD95" w16cid:durableId="2BE1B197"/>
  <w16cid:commentId w16cid:paraId="3A1CBF05" w16cid:durableId="2BE1B198"/>
  <w16cid:commentId w16cid:paraId="7BD90040" w16cid:durableId="2BE1B199"/>
  <w16cid:commentId w16cid:paraId="355DB651" w16cid:durableId="2BE1B19A"/>
  <w16cid:commentId w16cid:paraId="517E4857" w16cid:durableId="2BE1B678"/>
  <w16cid:commentId w16cid:paraId="30A8CBA4" w16cid:durableId="2BE1B19B"/>
  <w16cid:commentId w16cid:paraId="569911F7" w16cid:durableId="2BE1B19C"/>
  <w16cid:commentId w16cid:paraId="08C53B21" w16cid:durableId="2BE1B19D"/>
  <w16cid:commentId w16cid:paraId="76092A83" w16cid:durableId="2BE1B19E"/>
  <w16cid:commentId w16cid:paraId="58B0DA0D" w16cid:durableId="2BE1B19F"/>
  <w16cid:commentId w16cid:paraId="46577113" w16cid:durableId="2BE1B1A0"/>
  <w16cid:commentId w16cid:paraId="0B845AA5" w16cid:durableId="2BE1B6D2"/>
  <w16cid:commentId w16cid:paraId="07E5F8D5" w16cid:durableId="2BE1B71C"/>
  <w16cid:commentId w16cid:paraId="4752DD19" w16cid:durableId="2BE1B1A1"/>
  <w16cid:commentId w16cid:paraId="773A740E" w16cid:durableId="2BE1B1A2"/>
  <w16cid:commentId w16cid:paraId="6F7E390A" w16cid:durableId="2BE1B1A3"/>
  <w16cid:commentId w16cid:paraId="585F210E" w16cid:durableId="2BE1B1A4"/>
  <w16cid:commentId w16cid:paraId="5483E9A1" w16cid:durableId="2BE1B1A5"/>
  <w16cid:commentId w16cid:paraId="6E6EB4F0" w16cid:durableId="2BE1B1A6"/>
  <w16cid:commentId w16cid:paraId="3F90FCD3" w16cid:durableId="2BE1B79C"/>
  <w16cid:commentId w16cid:paraId="77207219" w16cid:durableId="2BE1B1A7"/>
  <w16cid:commentId w16cid:paraId="584161EB" w16cid:durableId="2BE1B1A8"/>
  <w16cid:commentId w16cid:paraId="59E0219A" w16cid:durableId="2BE1B862"/>
  <w16cid:commentId w16cid:paraId="1451F645" w16cid:durableId="2BE1B8C7"/>
  <w16cid:commentId w16cid:paraId="4BB609A5" w16cid:durableId="2BE1B98B"/>
  <w16cid:commentId w16cid:paraId="7412CD25" w16cid:durableId="2BE1B1A9"/>
  <w16cid:commentId w16cid:paraId="10550399" w16cid:durableId="2BE1B1AA"/>
  <w16cid:commentId w16cid:paraId="1A08F2FB" w16cid:durableId="2BE1B9E2"/>
  <w16cid:commentId w16cid:paraId="79734DFC" w16cid:durableId="2BE1B1AB"/>
  <w16cid:commentId w16cid:paraId="5783C118" w16cid:durableId="2BE1B1AC"/>
  <w16cid:commentId w16cid:paraId="74939BFE" w16cid:durableId="2BE1B1AD"/>
  <w16cid:commentId w16cid:paraId="0483805F" w16cid:durableId="2BE1BA15"/>
  <w16cid:commentId w16cid:paraId="1A62B10D" w16cid:durableId="2BE1BAC7"/>
  <w16cid:commentId w16cid:paraId="60D16FF6" w16cid:durableId="2BE1B1AE"/>
  <w16cid:commentId w16cid:paraId="5DC1113F" w16cid:durableId="2BE1B1AF"/>
  <w16cid:commentId w16cid:paraId="7B83AA9C" w16cid:durableId="2BE1B1B0"/>
  <w16cid:commentId w16cid:paraId="05351A7C" w16cid:durableId="2BE1B1B1"/>
  <w16cid:commentId w16cid:paraId="1EF94C41" w16cid:durableId="2BE1B1B2"/>
  <w16cid:commentId w16cid:paraId="486575E2" w16cid:durableId="2BE1BB21"/>
  <w16cid:commentId w16cid:paraId="2AB1DBC3" w16cid:durableId="2BE1BB71"/>
  <w16cid:commentId w16cid:paraId="31A628AC" w16cid:durableId="2BE1B1B3"/>
  <w16cid:commentId w16cid:paraId="4E7315E4" w16cid:durableId="2BE1B1B4"/>
  <w16cid:commentId w16cid:paraId="301BB524" w16cid:durableId="2BE1B1B5"/>
  <w16cid:commentId w16cid:paraId="408D6A7A" w16cid:durableId="2BE1BBCE"/>
  <w16cid:commentId w16cid:paraId="4C5298E5" w16cid:durableId="2BE1B1B6"/>
  <w16cid:commentId w16cid:paraId="4A165892" w16cid:durableId="2BE1BC92"/>
  <w16cid:commentId w16cid:paraId="7391A974" w16cid:durableId="2BE1B1B7"/>
  <w16cid:commentId w16cid:paraId="744279E9" w16cid:durableId="2BE1B1B8"/>
  <w16cid:commentId w16cid:paraId="5A482CDD" w16cid:durableId="2BE1BCDC"/>
  <w16cid:commentId w16cid:paraId="2386F1A9" w16cid:durableId="2BE1B1B9"/>
  <w16cid:commentId w16cid:paraId="040C62A6" w16cid:durableId="2BE1BD4C"/>
  <w16cid:commentId w16cid:paraId="232D84CE" w16cid:durableId="2BE1B1BA"/>
  <w16cid:commentId w16cid:paraId="244C8C4F" w16cid:durableId="2BE1B1BB"/>
  <w16cid:commentId w16cid:paraId="27AF7264" w16cid:durableId="2BE1B1BC"/>
  <w16cid:commentId w16cid:paraId="10C428F1" w16cid:durableId="2BE1B1BD"/>
  <w16cid:commentId w16cid:paraId="7E508185" w16cid:durableId="2BE1BD7D"/>
  <w16cid:commentId w16cid:paraId="66725244" w16cid:durableId="2BE1B1BE"/>
  <w16cid:commentId w16cid:paraId="4ACAF01E" w16cid:durableId="2BE1B1BF"/>
  <w16cid:commentId w16cid:paraId="666A7A93" w16cid:durableId="2BE1B1C0"/>
  <w16cid:commentId w16cid:paraId="4251CAEB" w16cid:durableId="2BE1B1C1"/>
  <w16cid:commentId w16cid:paraId="60A77BBD" w16cid:durableId="2BE1B1C2"/>
  <w16cid:commentId w16cid:paraId="5CAF299C" w16cid:durableId="2BE1B1C3"/>
  <w16cid:commentId w16cid:paraId="2D9279CB" w16cid:durableId="2BE1BDF2"/>
  <w16cid:commentId w16cid:paraId="2B9ECD02" w16cid:durableId="2BE1B1C4"/>
  <w16cid:commentId w16cid:paraId="24262BF6" w16cid:durableId="2BE2AC0F"/>
  <w16cid:commentId w16cid:paraId="29C58ADA" w16cid:durableId="2BE1B1C5"/>
  <w16cid:commentId w16cid:paraId="51FD08EE" w16cid:durableId="2BE2AC93"/>
  <w16cid:commentId w16cid:paraId="7869BB49" w16cid:durableId="2BE1B1C6"/>
  <w16cid:commentId w16cid:paraId="19AC95FE" w16cid:durableId="2BE1B1C7"/>
  <w16cid:commentId w16cid:paraId="477EA115" w16cid:durableId="2BE2ACC8"/>
  <w16cid:commentId w16cid:paraId="6A612991" w16cid:durableId="2BE2AD00"/>
  <w16cid:commentId w16cid:paraId="4E3B49A6" w16cid:durableId="2BE1B1C8"/>
  <w16cid:commentId w16cid:paraId="344A5ABC" w16cid:durableId="2BE1B1C9"/>
  <w16cid:commentId w16cid:paraId="0D330C44" w16cid:durableId="2BE1B1CA"/>
  <w16cid:commentId w16cid:paraId="2C59001B" w16cid:durableId="2BE2AD41"/>
  <w16cid:commentId w16cid:paraId="182B135D" w16cid:durableId="2BE1B1CB"/>
  <w16cid:commentId w16cid:paraId="130F71BC" w16cid:durableId="2BE1B1CC"/>
  <w16cid:commentId w16cid:paraId="2EA938F6" w16cid:durableId="2BE2AD8A"/>
  <w16cid:commentId w16cid:paraId="00846DF3" w16cid:durableId="2BE1B1CD"/>
  <w16cid:commentId w16cid:paraId="4DCCDA71" w16cid:durableId="2BE1B1CE"/>
  <w16cid:commentId w16cid:paraId="77E6F117" w16cid:durableId="2BE1B1CF"/>
  <w16cid:commentId w16cid:paraId="78A4C3CE" w16cid:durableId="2BE1B1D0"/>
  <w16cid:commentId w16cid:paraId="6DC072AB" w16cid:durableId="2BE1B1D1"/>
  <w16cid:commentId w16cid:paraId="0AFBE9E2" w16cid:durableId="2BE1B1D2"/>
  <w16cid:commentId w16cid:paraId="7D483BF8" w16cid:durableId="2BE1B1D3"/>
  <w16cid:commentId w16cid:paraId="24E768B0" w16cid:durableId="2BE1B1D4"/>
  <w16cid:commentId w16cid:paraId="4B8A3347" w16cid:durableId="2BE1B1D5"/>
  <w16cid:commentId w16cid:paraId="344810B4" w16cid:durableId="2BE1B1D6"/>
  <w16cid:commentId w16cid:paraId="40AF4E9D" w16cid:durableId="2BE1B1D7"/>
  <w16cid:commentId w16cid:paraId="27ED6D51" w16cid:durableId="2BE1B1D8"/>
  <w16cid:commentId w16cid:paraId="37F3CA04" w16cid:durableId="2BE1B1D9"/>
  <w16cid:commentId w16cid:paraId="5F195706" w16cid:durableId="2BE1B1DA"/>
  <w16cid:commentId w16cid:paraId="722689D0" w16cid:durableId="2BE1B1DB"/>
  <w16cid:commentId w16cid:paraId="0EE9C46F" w16cid:durableId="2BE1B1DC"/>
  <w16cid:commentId w16cid:paraId="439E2725" w16cid:durableId="2BE1B1DD"/>
  <w16cid:commentId w16cid:paraId="75442A52" w16cid:durableId="2BE2C78B"/>
  <w16cid:commentId w16cid:paraId="56AE4AA1" w16cid:durableId="2BE2C7C7"/>
  <w16cid:commentId w16cid:paraId="38334E68" w16cid:durableId="2BE2C880"/>
  <w16cid:commentId w16cid:paraId="45F33E6B" w16cid:durableId="2BE2C8C5"/>
  <w16cid:commentId w16cid:paraId="495BBFDB" w16cid:durableId="2BE2C84D"/>
  <w16cid:commentId w16cid:paraId="1711181A" w16cid:durableId="2BE2C8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4A21B0" w:rsidRDefault="004A21B0">
      <w:r>
        <w:separator/>
      </w:r>
    </w:p>
  </w:endnote>
  <w:endnote w:type="continuationSeparator" w:id="0">
    <w:p w14:paraId="03C6B4AF" w14:textId="77777777" w:rsidR="004A21B0" w:rsidRDefault="004A2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9316B78" w:rsidR="004A21B0" w:rsidRDefault="004A21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44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4A21B0" w:rsidRDefault="004A21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4A21B0" w:rsidRDefault="004A21B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4A21B0" w:rsidRPr="003048CF" w:rsidRDefault="004A21B0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 stroked="f">
              <v:textbox style="mso-fit-shape-to-text:t">
                <w:txbxContent>
                  <w:p w14:paraId="03C6B4C1" w14:textId="77777777" w:rsidR="001345D2" w:rsidRPr="003048CF" w:rsidRDefault="001345D2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4A21B0" w:rsidRDefault="004A21B0">
      <w:r>
        <w:separator/>
      </w:r>
    </w:p>
  </w:footnote>
  <w:footnote w:type="continuationSeparator" w:id="0">
    <w:p w14:paraId="03C6B4AD" w14:textId="77777777" w:rsidR="004A21B0" w:rsidRDefault="004A2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4A21B0" w14:paraId="0F26F833" w14:textId="77777777" w:rsidTr="00C25235">
      <w:trPr>
        <w:trHeight w:val="1080"/>
        <w:jc w:val="center"/>
      </w:trPr>
      <w:tc>
        <w:tcPr>
          <w:tcW w:w="2880" w:type="dxa"/>
        </w:tcPr>
        <w:p w14:paraId="3BD5B027" w14:textId="77777777" w:rsidR="004A21B0" w:rsidRDefault="004A21B0" w:rsidP="00E242AB"/>
      </w:tc>
      <w:tc>
        <w:tcPr>
          <w:tcW w:w="5760" w:type="dxa"/>
          <w:vAlign w:val="center"/>
        </w:tcPr>
        <w:p w14:paraId="0FD38982" w14:textId="77777777" w:rsidR="004A21B0" w:rsidRDefault="004A21B0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4A21B0" w:rsidRDefault="004A21B0" w:rsidP="00E242AB"/>
      </w:tc>
    </w:tr>
    <w:tr w:rsidR="004A21B0" w14:paraId="1D957A5A" w14:textId="77777777" w:rsidTr="00C25235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4A21B0" w:rsidRPr="00DE79FE" w:rsidRDefault="004A21B0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4A21B0" w:rsidRPr="006359DD" w:rsidRDefault="004A21B0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4A21B0" w:rsidRPr="00952B78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4A21B0" w:rsidRPr="00CD2155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4A21B0" w:rsidRPr="00CD2155" w:rsidRDefault="004A21B0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4A21B0" w:rsidRPr="00CD2155" w:rsidRDefault="004A21B0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4A21B0" w:rsidRPr="00CD2155" w:rsidRDefault="004A21B0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4A21B0" w:rsidRPr="00CD2155" w:rsidRDefault="004A21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4A21B0" w:rsidRPr="006359DD" w:rsidRDefault="004A21B0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4A21B0" w:rsidRPr="006359DD" w:rsidRDefault="004A21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4A21B0" w:rsidRPr="006359DD" w:rsidRDefault="004A21B0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A21B0" w14:paraId="4315D963" w14:textId="77777777" w:rsidTr="00C25235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4A21B0" w:rsidRDefault="004A21B0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4A21B0" w:rsidRPr="006359DD" w:rsidRDefault="004A21B0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4A21B0" w:rsidRPr="006359DD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4A21B0" w:rsidRDefault="004A21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4A21B0" w:rsidRPr="006359DD" w:rsidRDefault="004A21B0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A21B0" w14:paraId="15BC600F" w14:textId="77777777" w:rsidTr="00C25235">
      <w:trPr>
        <w:jc w:val="center"/>
      </w:trPr>
      <w:tc>
        <w:tcPr>
          <w:tcW w:w="2880" w:type="dxa"/>
        </w:tcPr>
        <w:p w14:paraId="38418747" w14:textId="77777777" w:rsidR="004A21B0" w:rsidRPr="006359DD" w:rsidRDefault="004A21B0" w:rsidP="00E242AB"/>
      </w:tc>
      <w:tc>
        <w:tcPr>
          <w:tcW w:w="5760" w:type="dxa"/>
        </w:tcPr>
        <w:p w14:paraId="44EF803D" w14:textId="77777777" w:rsidR="004A21B0" w:rsidRPr="00CD2155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4A21B0" w:rsidRPr="006359DD" w:rsidRDefault="004A21B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4A21B0" w:rsidRPr="006359DD" w:rsidRDefault="004A21B0" w:rsidP="00E242AB"/>
      </w:tc>
    </w:tr>
  </w:tbl>
  <w:p w14:paraId="03C6B4BB" w14:textId="017E7320" w:rsidR="004A21B0" w:rsidRDefault="004A21B0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B3A9C"/>
    <w:multiLevelType w:val="hybridMultilevel"/>
    <w:tmpl w:val="6D3E6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2579"/>
    <w:rsid w:val="0000304C"/>
    <w:rsid w:val="00004A74"/>
    <w:rsid w:val="00006334"/>
    <w:rsid w:val="000066DC"/>
    <w:rsid w:val="000108A0"/>
    <w:rsid w:val="000109C3"/>
    <w:rsid w:val="000120BD"/>
    <w:rsid w:val="000125FB"/>
    <w:rsid w:val="0001369B"/>
    <w:rsid w:val="00013DD8"/>
    <w:rsid w:val="0001402E"/>
    <w:rsid w:val="000145BD"/>
    <w:rsid w:val="00015454"/>
    <w:rsid w:val="00015F07"/>
    <w:rsid w:val="000178AC"/>
    <w:rsid w:val="00017E0E"/>
    <w:rsid w:val="00023F9F"/>
    <w:rsid w:val="000263F3"/>
    <w:rsid w:val="00026450"/>
    <w:rsid w:val="00030B09"/>
    <w:rsid w:val="000343C2"/>
    <w:rsid w:val="00034643"/>
    <w:rsid w:val="00035EEF"/>
    <w:rsid w:val="000364CC"/>
    <w:rsid w:val="00040496"/>
    <w:rsid w:val="0004115B"/>
    <w:rsid w:val="00041B47"/>
    <w:rsid w:val="000423ED"/>
    <w:rsid w:val="00043244"/>
    <w:rsid w:val="0004455E"/>
    <w:rsid w:val="00047D91"/>
    <w:rsid w:val="000500DA"/>
    <w:rsid w:val="00050342"/>
    <w:rsid w:val="00052193"/>
    <w:rsid w:val="00052433"/>
    <w:rsid w:val="00052D36"/>
    <w:rsid w:val="000531C5"/>
    <w:rsid w:val="000555F2"/>
    <w:rsid w:val="00055B9E"/>
    <w:rsid w:val="0006149B"/>
    <w:rsid w:val="000641FF"/>
    <w:rsid w:val="00064410"/>
    <w:rsid w:val="000650D0"/>
    <w:rsid w:val="0006546E"/>
    <w:rsid w:val="00067786"/>
    <w:rsid w:val="00070181"/>
    <w:rsid w:val="00070B78"/>
    <w:rsid w:val="00073EB6"/>
    <w:rsid w:val="0007596D"/>
    <w:rsid w:val="00076975"/>
    <w:rsid w:val="0007748E"/>
    <w:rsid w:val="00077CBF"/>
    <w:rsid w:val="00080562"/>
    <w:rsid w:val="0008174C"/>
    <w:rsid w:val="00082824"/>
    <w:rsid w:val="0008588B"/>
    <w:rsid w:val="00086822"/>
    <w:rsid w:val="00087AC7"/>
    <w:rsid w:val="00090822"/>
    <w:rsid w:val="00091C35"/>
    <w:rsid w:val="00094C13"/>
    <w:rsid w:val="00097511"/>
    <w:rsid w:val="00097F1B"/>
    <w:rsid w:val="000A43A3"/>
    <w:rsid w:val="000A7D2B"/>
    <w:rsid w:val="000B17B4"/>
    <w:rsid w:val="000B1E45"/>
    <w:rsid w:val="000B220B"/>
    <w:rsid w:val="000B2CEA"/>
    <w:rsid w:val="000B6BE1"/>
    <w:rsid w:val="000B6E08"/>
    <w:rsid w:val="000C3964"/>
    <w:rsid w:val="000C4121"/>
    <w:rsid w:val="000C4D3F"/>
    <w:rsid w:val="000C4E7B"/>
    <w:rsid w:val="000C5F44"/>
    <w:rsid w:val="000C7991"/>
    <w:rsid w:val="000C7E16"/>
    <w:rsid w:val="000D0811"/>
    <w:rsid w:val="000D2E21"/>
    <w:rsid w:val="000D3A04"/>
    <w:rsid w:val="000D6C38"/>
    <w:rsid w:val="000E21BA"/>
    <w:rsid w:val="000E2212"/>
    <w:rsid w:val="000E384C"/>
    <w:rsid w:val="000E551A"/>
    <w:rsid w:val="000E743D"/>
    <w:rsid w:val="000F0458"/>
    <w:rsid w:val="000F21AF"/>
    <w:rsid w:val="000F4960"/>
    <w:rsid w:val="000F59F0"/>
    <w:rsid w:val="0010023C"/>
    <w:rsid w:val="00100A69"/>
    <w:rsid w:val="001028E0"/>
    <w:rsid w:val="0010292F"/>
    <w:rsid w:val="00102B04"/>
    <w:rsid w:val="001036B6"/>
    <w:rsid w:val="00107B54"/>
    <w:rsid w:val="001130EC"/>
    <w:rsid w:val="00116235"/>
    <w:rsid w:val="00120D87"/>
    <w:rsid w:val="00121D90"/>
    <w:rsid w:val="001236A1"/>
    <w:rsid w:val="00123B9B"/>
    <w:rsid w:val="001247A7"/>
    <w:rsid w:val="001265C6"/>
    <w:rsid w:val="00130205"/>
    <w:rsid w:val="0013240C"/>
    <w:rsid w:val="00132746"/>
    <w:rsid w:val="001345D2"/>
    <w:rsid w:val="00135404"/>
    <w:rsid w:val="00140C19"/>
    <w:rsid w:val="001421A9"/>
    <w:rsid w:val="00142885"/>
    <w:rsid w:val="00151F8F"/>
    <w:rsid w:val="00156213"/>
    <w:rsid w:val="001569B2"/>
    <w:rsid w:val="00160E56"/>
    <w:rsid w:val="00162CE5"/>
    <w:rsid w:val="00164EFA"/>
    <w:rsid w:val="00166908"/>
    <w:rsid w:val="0017048E"/>
    <w:rsid w:val="001753F5"/>
    <w:rsid w:val="00177AB7"/>
    <w:rsid w:val="00181C2E"/>
    <w:rsid w:val="00185836"/>
    <w:rsid w:val="00185C8A"/>
    <w:rsid w:val="00185E31"/>
    <w:rsid w:val="00187E67"/>
    <w:rsid w:val="001933A5"/>
    <w:rsid w:val="0019345F"/>
    <w:rsid w:val="0019356D"/>
    <w:rsid w:val="0019369B"/>
    <w:rsid w:val="00194DDF"/>
    <w:rsid w:val="00196F26"/>
    <w:rsid w:val="0019714E"/>
    <w:rsid w:val="00197959"/>
    <w:rsid w:val="00197E7F"/>
    <w:rsid w:val="001A0BC8"/>
    <w:rsid w:val="001A0EDA"/>
    <w:rsid w:val="001A6CBA"/>
    <w:rsid w:val="001B0F36"/>
    <w:rsid w:val="001B173C"/>
    <w:rsid w:val="001B1A96"/>
    <w:rsid w:val="001B3122"/>
    <w:rsid w:val="001B4DBC"/>
    <w:rsid w:val="001B79D3"/>
    <w:rsid w:val="001C54BD"/>
    <w:rsid w:val="001C6D23"/>
    <w:rsid w:val="001C7255"/>
    <w:rsid w:val="001D1ABC"/>
    <w:rsid w:val="001D2E55"/>
    <w:rsid w:val="001D3038"/>
    <w:rsid w:val="001D3F9B"/>
    <w:rsid w:val="001D7A50"/>
    <w:rsid w:val="001E1F1E"/>
    <w:rsid w:val="001E2BF6"/>
    <w:rsid w:val="001E5A64"/>
    <w:rsid w:val="001E69F4"/>
    <w:rsid w:val="001E6E88"/>
    <w:rsid w:val="001F0C40"/>
    <w:rsid w:val="001F2A6D"/>
    <w:rsid w:val="001F3379"/>
    <w:rsid w:val="001F34F3"/>
    <w:rsid w:val="001F35F1"/>
    <w:rsid w:val="001F554C"/>
    <w:rsid w:val="0020175D"/>
    <w:rsid w:val="00201AD2"/>
    <w:rsid w:val="00202E76"/>
    <w:rsid w:val="00202F19"/>
    <w:rsid w:val="0020390D"/>
    <w:rsid w:val="00203EC1"/>
    <w:rsid w:val="00205754"/>
    <w:rsid w:val="00206054"/>
    <w:rsid w:val="0020728C"/>
    <w:rsid w:val="002079DA"/>
    <w:rsid w:val="0021045C"/>
    <w:rsid w:val="00212A37"/>
    <w:rsid w:val="00212C38"/>
    <w:rsid w:val="00220B5E"/>
    <w:rsid w:val="002213DB"/>
    <w:rsid w:val="00221FDB"/>
    <w:rsid w:val="002234F0"/>
    <w:rsid w:val="002266B8"/>
    <w:rsid w:val="0023087D"/>
    <w:rsid w:val="00232B8F"/>
    <w:rsid w:val="002331D4"/>
    <w:rsid w:val="002331FC"/>
    <w:rsid w:val="00241BD8"/>
    <w:rsid w:val="002420F8"/>
    <w:rsid w:val="002472A4"/>
    <w:rsid w:val="00247D9F"/>
    <w:rsid w:val="002507A6"/>
    <w:rsid w:val="00250AA2"/>
    <w:rsid w:val="00252FC9"/>
    <w:rsid w:val="00254276"/>
    <w:rsid w:val="00257085"/>
    <w:rsid w:val="00257D6E"/>
    <w:rsid w:val="00260851"/>
    <w:rsid w:val="00261272"/>
    <w:rsid w:val="00261878"/>
    <w:rsid w:val="0026238D"/>
    <w:rsid w:val="002660CF"/>
    <w:rsid w:val="00271544"/>
    <w:rsid w:val="00272E15"/>
    <w:rsid w:val="002745C5"/>
    <w:rsid w:val="00274EF6"/>
    <w:rsid w:val="00276587"/>
    <w:rsid w:val="00277936"/>
    <w:rsid w:val="00281764"/>
    <w:rsid w:val="00281D73"/>
    <w:rsid w:val="00282CCF"/>
    <w:rsid w:val="00285BF3"/>
    <w:rsid w:val="00286A88"/>
    <w:rsid w:val="0029571A"/>
    <w:rsid w:val="002A1A7B"/>
    <w:rsid w:val="002A1DBE"/>
    <w:rsid w:val="002A1DE4"/>
    <w:rsid w:val="002A2984"/>
    <w:rsid w:val="002A2DC1"/>
    <w:rsid w:val="002B3BA0"/>
    <w:rsid w:val="002B452D"/>
    <w:rsid w:val="002C0D4C"/>
    <w:rsid w:val="002C1484"/>
    <w:rsid w:val="002C414A"/>
    <w:rsid w:val="002C54B7"/>
    <w:rsid w:val="002C5ECD"/>
    <w:rsid w:val="002C7616"/>
    <w:rsid w:val="002C7AE7"/>
    <w:rsid w:val="002D2772"/>
    <w:rsid w:val="002D46DC"/>
    <w:rsid w:val="002D670E"/>
    <w:rsid w:val="002D6D7A"/>
    <w:rsid w:val="002E217B"/>
    <w:rsid w:val="002E4976"/>
    <w:rsid w:val="002E4D83"/>
    <w:rsid w:val="002E68C0"/>
    <w:rsid w:val="002E7524"/>
    <w:rsid w:val="002F1449"/>
    <w:rsid w:val="002F2327"/>
    <w:rsid w:val="002F2E93"/>
    <w:rsid w:val="002F4359"/>
    <w:rsid w:val="002F50EE"/>
    <w:rsid w:val="002F510D"/>
    <w:rsid w:val="002F6C5D"/>
    <w:rsid w:val="002F6F17"/>
    <w:rsid w:val="00304325"/>
    <w:rsid w:val="003048CF"/>
    <w:rsid w:val="00305540"/>
    <w:rsid w:val="00305B6D"/>
    <w:rsid w:val="003069D9"/>
    <w:rsid w:val="00307C36"/>
    <w:rsid w:val="003119DB"/>
    <w:rsid w:val="00312D7D"/>
    <w:rsid w:val="00316F45"/>
    <w:rsid w:val="00317AA3"/>
    <w:rsid w:val="00317F59"/>
    <w:rsid w:val="003201B6"/>
    <w:rsid w:val="00320D83"/>
    <w:rsid w:val="00321143"/>
    <w:rsid w:val="00322697"/>
    <w:rsid w:val="00326DC4"/>
    <w:rsid w:val="0032707C"/>
    <w:rsid w:val="00330234"/>
    <w:rsid w:val="00335D39"/>
    <w:rsid w:val="003411CE"/>
    <w:rsid w:val="0034222F"/>
    <w:rsid w:val="0034468A"/>
    <w:rsid w:val="00344698"/>
    <w:rsid w:val="00344AC9"/>
    <w:rsid w:val="00351141"/>
    <w:rsid w:val="00354ABF"/>
    <w:rsid w:val="00360541"/>
    <w:rsid w:val="003610CC"/>
    <w:rsid w:val="003648C3"/>
    <w:rsid w:val="00364941"/>
    <w:rsid w:val="00364A22"/>
    <w:rsid w:val="00365C29"/>
    <w:rsid w:val="00366606"/>
    <w:rsid w:val="003709D8"/>
    <w:rsid w:val="00371012"/>
    <w:rsid w:val="00372C16"/>
    <w:rsid w:val="00372C82"/>
    <w:rsid w:val="00373EB7"/>
    <w:rsid w:val="0037646A"/>
    <w:rsid w:val="00381803"/>
    <w:rsid w:val="00385862"/>
    <w:rsid w:val="0038795B"/>
    <w:rsid w:val="00391DE8"/>
    <w:rsid w:val="00391E0F"/>
    <w:rsid w:val="00392C61"/>
    <w:rsid w:val="0039648D"/>
    <w:rsid w:val="003A0DFB"/>
    <w:rsid w:val="003A7558"/>
    <w:rsid w:val="003A76EC"/>
    <w:rsid w:val="003B1D63"/>
    <w:rsid w:val="003C04C7"/>
    <w:rsid w:val="003C1098"/>
    <w:rsid w:val="003C2532"/>
    <w:rsid w:val="003C5AB6"/>
    <w:rsid w:val="003C5CF7"/>
    <w:rsid w:val="003C67F2"/>
    <w:rsid w:val="003C70ED"/>
    <w:rsid w:val="003C778E"/>
    <w:rsid w:val="003D02FC"/>
    <w:rsid w:val="003D051D"/>
    <w:rsid w:val="003D1355"/>
    <w:rsid w:val="003D1600"/>
    <w:rsid w:val="003D4460"/>
    <w:rsid w:val="003D4FF2"/>
    <w:rsid w:val="003D65CC"/>
    <w:rsid w:val="003D747D"/>
    <w:rsid w:val="003E0F06"/>
    <w:rsid w:val="003E19F8"/>
    <w:rsid w:val="003E32D9"/>
    <w:rsid w:val="003E334D"/>
    <w:rsid w:val="003E53D0"/>
    <w:rsid w:val="003F185C"/>
    <w:rsid w:val="003F2A90"/>
    <w:rsid w:val="003F2EC7"/>
    <w:rsid w:val="003F52E8"/>
    <w:rsid w:val="003F7566"/>
    <w:rsid w:val="003F7837"/>
    <w:rsid w:val="0040209D"/>
    <w:rsid w:val="00402659"/>
    <w:rsid w:val="00406DCB"/>
    <w:rsid w:val="00411D13"/>
    <w:rsid w:val="0041205E"/>
    <w:rsid w:val="00412F9F"/>
    <w:rsid w:val="00417A2E"/>
    <w:rsid w:val="0042249B"/>
    <w:rsid w:val="00422A8F"/>
    <w:rsid w:val="00425123"/>
    <w:rsid w:val="00427455"/>
    <w:rsid w:val="00430E25"/>
    <w:rsid w:val="004315E8"/>
    <w:rsid w:val="00433B5D"/>
    <w:rsid w:val="00434BEC"/>
    <w:rsid w:val="004355EF"/>
    <w:rsid w:val="0043667E"/>
    <w:rsid w:val="00436D34"/>
    <w:rsid w:val="00437030"/>
    <w:rsid w:val="00437EE4"/>
    <w:rsid w:val="0044015A"/>
    <w:rsid w:val="00442308"/>
    <w:rsid w:val="004455D6"/>
    <w:rsid w:val="004464EB"/>
    <w:rsid w:val="00446C1E"/>
    <w:rsid w:val="00446F52"/>
    <w:rsid w:val="004478B5"/>
    <w:rsid w:val="00450483"/>
    <w:rsid w:val="004519DB"/>
    <w:rsid w:val="0045340D"/>
    <w:rsid w:val="00454A52"/>
    <w:rsid w:val="00455D8A"/>
    <w:rsid w:val="00456B53"/>
    <w:rsid w:val="00456E9C"/>
    <w:rsid w:val="00461A09"/>
    <w:rsid w:val="00461D22"/>
    <w:rsid w:val="00461DA9"/>
    <w:rsid w:val="00465641"/>
    <w:rsid w:val="004656C9"/>
    <w:rsid w:val="004704D5"/>
    <w:rsid w:val="0047285E"/>
    <w:rsid w:val="00476106"/>
    <w:rsid w:val="0047634C"/>
    <w:rsid w:val="0048135F"/>
    <w:rsid w:val="0048340E"/>
    <w:rsid w:val="00485560"/>
    <w:rsid w:val="0048668A"/>
    <w:rsid w:val="004876FF"/>
    <w:rsid w:val="00490206"/>
    <w:rsid w:val="00490B0F"/>
    <w:rsid w:val="00492D6B"/>
    <w:rsid w:val="0049676F"/>
    <w:rsid w:val="00497A5B"/>
    <w:rsid w:val="00497AFB"/>
    <w:rsid w:val="004A0576"/>
    <w:rsid w:val="004A121D"/>
    <w:rsid w:val="004A1DD0"/>
    <w:rsid w:val="004A21B0"/>
    <w:rsid w:val="004A35FD"/>
    <w:rsid w:val="004A627F"/>
    <w:rsid w:val="004A70FE"/>
    <w:rsid w:val="004A7DA7"/>
    <w:rsid w:val="004B6046"/>
    <w:rsid w:val="004B7599"/>
    <w:rsid w:val="004C001E"/>
    <w:rsid w:val="004C13A5"/>
    <w:rsid w:val="004C417C"/>
    <w:rsid w:val="004C69DD"/>
    <w:rsid w:val="004D2EDC"/>
    <w:rsid w:val="004D39D7"/>
    <w:rsid w:val="004D5177"/>
    <w:rsid w:val="004D54FD"/>
    <w:rsid w:val="004E32C5"/>
    <w:rsid w:val="004E518D"/>
    <w:rsid w:val="004E725B"/>
    <w:rsid w:val="004F143D"/>
    <w:rsid w:val="004F2330"/>
    <w:rsid w:val="004F3C89"/>
    <w:rsid w:val="004F517B"/>
    <w:rsid w:val="004F542C"/>
    <w:rsid w:val="0050148B"/>
    <w:rsid w:val="00502120"/>
    <w:rsid w:val="00503D5F"/>
    <w:rsid w:val="00505A7F"/>
    <w:rsid w:val="00505C8C"/>
    <w:rsid w:val="00505FAB"/>
    <w:rsid w:val="00510B2B"/>
    <w:rsid w:val="00511832"/>
    <w:rsid w:val="00511BB9"/>
    <w:rsid w:val="00516174"/>
    <w:rsid w:val="005175DC"/>
    <w:rsid w:val="00517AC1"/>
    <w:rsid w:val="00520922"/>
    <w:rsid w:val="00523995"/>
    <w:rsid w:val="00523BFB"/>
    <w:rsid w:val="00524515"/>
    <w:rsid w:val="005271A3"/>
    <w:rsid w:val="005271D3"/>
    <w:rsid w:val="0053372D"/>
    <w:rsid w:val="005339C7"/>
    <w:rsid w:val="00533A6C"/>
    <w:rsid w:val="005355FA"/>
    <w:rsid w:val="005363E7"/>
    <w:rsid w:val="00537936"/>
    <w:rsid w:val="005379ED"/>
    <w:rsid w:val="005428C5"/>
    <w:rsid w:val="00545815"/>
    <w:rsid w:val="0054794A"/>
    <w:rsid w:val="00555909"/>
    <w:rsid w:val="00557B65"/>
    <w:rsid w:val="00560578"/>
    <w:rsid w:val="005605E5"/>
    <w:rsid w:val="00563DED"/>
    <w:rsid w:val="005654E0"/>
    <w:rsid w:val="00565D7C"/>
    <w:rsid w:val="005663AD"/>
    <w:rsid w:val="005665F9"/>
    <w:rsid w:val="00567F16"/>
    <w:rsid w:val="005700CC"/>
    <w:rsid w:val="005702AF"/>
    <w:rsid w:val="005711A8"/>
    <w:rsid w:val="00571613"/>
    <w:rsid w:val="00572AA1"/>
    <w:rsid w:val="00572F24"/>
    <w:rsid w:val="005735A5"/>
    <w:rsid w:val="005748C4"/>
    <w:rsid w:val="00575988"/>
    <w:rsid w:val="005816D1"/>
    <w:rsid w:val="0058187A"/>
    <w:rsid w:val="00581DC4"/>
    <w:rsid w:val="0058261C"/>
    <w:rsid w:val="00583045"/>
    <w:rsid w:val="00583B7B"/>
    <w:rsid w:val="005840EA"/>
    <w:rsid w:val="0058635F"/>
    <w:rsid w:val="00590001"/>
    <w:rsid w:val="00591191"/>
    <w:rsid w:val="00591BC7"/>
    <w:rsid w:val="00591F20"/>
    <w:rsid w:val="00592417"/>
    <w:rsid w:val="0059296C"/>
    <w:rsid w:val="00596919"/>
    <w:rsid w:val="005A4085"/>
    <w:rsid w:val="005A6B7D"/>
    <w:rsid w:val="005A7167"/>
    <w:rsid w:val="005B1B7A"/>
    <w:rsid w:val="005B1FA6"/>
    <w:rsid w:val="005B25AD"/>
    <w:rsid w:val="005B562D"/>
    <w:rsid w:val="005B7B28"/>
    <w:rsid w:val="005C0D37"/>
    <w:rsid w:val="005C2519"/>
    <w:rsid w:val="005C3644"/>
    <w:rsid w:val="005C5707"/>
    <w:rsid w:val="005C725F"/>
    <w:rsid w:val="005D0A1B"/>
    <w:rsid w:val="005D1FD3"/>
    <w:rsid w:val="005D35CC"/>
    <w:rsid w:val="005D3663"/>
    <w:rsid w:val="005D5C9E"/>
    <w:rsid w:val="005D5F8B"/>
    <w:rsid w:val="005D6293"/>
    <w:rsid w:val="005E14FE"/>
    <w:rsid w:val="005E1F73"/>
    <w:rsid w:val="005E28E0"/>
    <w:rsid w:val="005E2F0B"/>
    <w:rsid w:val="005E3AEA"/>
    <w:rsid w:val="005E4F19"/>
    <w:rsid w:val="005E7D9D"/>
    <w:rsid w:val="005F19CD"/>
    <w:rsid w:val="005F2201"/>
    <w:rsid w:val="005F2A86"/>
    <w:rsid w:val="005F3A74"/>
    <w:rsid w:val="005F3FC5"/>
    <w:rsid w:val="005F4513"/>
    <w:rsid w:val="005F558D"/>
    <w:rsid w:val="005F5A2E"/>
    <w:rsid w:val="005F6DF4"/>
    <w:rsid w:val="005F7E56"/>
    <w:rsid w:val="006029E4"/>
    <w:rsid w:val="00603F6E"/>
    <w:rsid w:val="006077D3"/>
    <w:rsid w:val="00610AAA"/>
    <w:rsid w:val="00610ADE"/>
    <w:rsid w:val="00621BD7"/>
    <w:rsid w:val="00623A68"/>
    <w:rsid w:val="00624D45"/>
    <w:rsid w:val="00625940"/>
    <w:rsid w:val="00625CC2"/>
    <w:rsid w:val="0064295B"/>
    <w:rsid w:val="00646784"/>
    <w:rsid w:val="00646F3F"/>
    <w:rsid w:val="00651273"/>
    <w:rsid w:val="00653FFB"/>
    <w:rsid w:val="0066175F"/>
    <w:rsid w:val="0066318E"/>
    <w:rsid w:val="0066586F"/>
    <w:rsid w:val="00670FCB"/>
    <w:rsid w:val="00677B13"/>
    <w:rsid w:val="006805FE"/>
    <w:rsid w:val="006816AD"/>
    <w:rsid w:val="00683B25"/>
    <w:rsid w:val="006848B7"/>
    <w:rsid w:val="006865A2"/>
    <w:rsid w:val="00692939"/>
    <w:rsid w:val="00695EE6"/>
    <w:rsid w:val="006976C5"/>
    <w:rsid w:val="006A012B"/>
    <w:rsid w:val="006A3AC0"/>
    <w:rsid w:val="006A3D4E"/>
    <w:rsid w:val="006A3DE5"/>
    <w:rsid w:val="006A63CE"/>
    <w:rsid w:val="006A68D6"/>
    <w:rsid w:val="006A79BF"/>
    <w:rsid w:val="006B3833"/>
    <w:rsid w:val="006B3D47"/>
    <w:rsid w:val="006C37AB"/>
    <w:rsid w:val="006C5427"/>
    <w:rsid w:val="006C5DC1"/>
    <w:rsid w:val="006C637F"/>
    <w:rsid w:val="006C68A6"/>
    <w:rsid w:val="006C74FB"/>
    <w:rsid w:val="006C7527"/>
    <w:rsid w:val="006D2967"/>
    <w:rsid w:val="006D30E8"/>
    <w:rsid w:val="006D41AE"/>
    <w:rsid w:val="006D50E9"/>
    <w:rsid w:val="006D6315"/>
    <w:rsid w:val="006D6EE7"/>
    <w:rsid w:val="006E101F"/>
    <w:rsid w:val="006E3414"/>
    <w:rsid w:val="006E5145"/>
    <w:rsid w:val="006E6FF8"/>
    <w:rsid w:val="006F12F8"/>
    <w:rsid w:val="006F69E2"/>
    <w:rsid w:val="007015B0"/>
    <w:rsid w:val="00701A6C"/>
    <w:rsid w:val="00702C34"/>
    <w:rsid w:val="007063B7"/>
    <w:rsid w:val="0071384F"/>
    <w:rsid w:val="00713D8A"/>
    <w:rsid w:val="00714979"/>
    <w:rsid w:val="00715EFC"/>
    <w:rsid w:val="00716DC4"/>
    <w:rsid w:val="00716F2B"/>
    <w:rsid w:val="00721351"/>
    <w:rsid w:val="00721BC8"/>
    <w:rsid w:val="00722C15"/>
    <w:rsid w:val="007238F6"/>
    <w:rsid w:val="00724B05"/>
    <w:rsid w:val="007251B5"/>
    <w:rsid w:val="0072572F"/>
    <w:rsid w:val="007311CA"/>
    <w:rsid w:val="00732F09"/>
    <w:rsid w:val="0073355B"/>
    <w:rsid w:val="007419B9"/>
    <w:rsid w:val="007500B3"/>
    <w:rsid w:val="007504CA"/>
    <w:rsid w:val="00750EAC"/>
    <w:rsid w:val="0075178D"/>
    <w:rsid w:val="00751B96"/>
    <w:rsid w:val="00753B4B"/>
    <w:rsid w:val="00756461"/>
    <w:rsid w:val="00760117"/>
    <w:rsid w:val="00761163"/>
    <w:rsid w:val="00761976"/>
    <w:rsid w:val="00762A4D"/>
    <w:rsid w:val="007630DC"/>
    <w:rsid w:val="00764CCA"/>
    <w:rsid w:val="007664B1"/>
    <w:rsid w:val="007677A8"/>
    <w:rsid w:val="007710A6"/>
    <w:rsid w:val="0077144F"/>
    <w:rsid w:val="00772171"/>
    <w:rsid w:val="00776521"/>
    <w:rsid w:val="00776D84"/>
    <w:rsid w:val="00776F80"/>
    <w:rsid w:val="00780679"/>
    <w:rsid w:val="00781C47"/>
    <w:rsid w:val="00782142"/>
    <w:rsid w:val="007826CD"/>
    <w:rsid w:val="00785721"/>
    <w:rsid w:val="00785AFC"/>
    <w:rsid w:val="007867E1"/>
    <w:rsid w:val="007929C8"/>
    <w:rsid w:val="00792F0E"/>
    <w:rsid w:val="007A173B"/>
    <w:rsid w:val="007A3498"/>
    <w:rsid w:val="007A4525"/>
    <w:rsid w:val="007A5014"/>
    <w:rsid w:val="007A5AF4"/>
    <w:rsid w:val="007A5F35"/>
    <w:rsid w:val="007A7ACB"/>
    <w:rsid w:val="007B22A8"/>
    <w:rsid w:val="007B345D"/>
    <w:rsid w:val="007B3F11"/>
    <w:rsid w:val="007C06FF"/>
    <w:rsid w:val="007C2585"/>
    <w:rsid w:val="007C31B3"/>
    <w:rsid w:val="007C3B8D"/>
    <w:rsid w:val="007C4C13"/>
    <w:rsid w:val="007C51EE"/>
    <w:rsid w:val="007C56C0"/>
    <w:rsid w:val="007C76CF"/>
    <w:rsid w:val="007D1D98"/>
    <w:rsid w:val="007D29E3"/>
    <w:rsid w:val="007D34D8"/>
    <w:rsid w:val="007D7250"/>
    <w:rsid w:val="007D7CC5"/>
    <w:rsid w:val="007E24F7"/>
    <w:rsid w:val="007E2D30"/>
    <w:rsid w:val="007E56C8"/>
    <w:rsid w:val="007E7F35"/>
    <w:rsid w:val="007F2C70"/>
    <w:rsid w:val="007F42A6"/>
    <w:rsid w:val="007F558C"/>
    <w:rsid w:val="007F73C9"/>
    <w:rsid w:val="00802558"/>
    <w:rsid w:val="00802641"/>
    <w:rsid w:val="0080290B"/>
    <w:rsid w:val="008039BE"/>
    <w:rsid w:val="00803DD5"/>
    <w:rsid w:val="00804063"/>
    <w:rsid w:val="00804572"/>
    <w:rsid w:val="008049AC"/>
    <w:rsid w:val="00804A53"/>
    <w:rsid w:val="00804C4E"/>
    <w:rsid w:val="00805CE2"/>
    <w:rsid w:val="008062EE"/>
    <w:rsid w:val="00806719"/>
    <w:rsid w:val="00806DE5"/>
    <w:rsid w:val="00810865"/>
    <w:rsid w:val="00810FEB"/>
    <w:rsid w:val="00812742"/>
    <w:rsid w:val="008137DB"/>
    <w:rsid w:val="008144BB"/>
    <w:rsid w:val="00815E39"/>
    <w:rsid w:val="00816EA4"/>
    <w:rsid w:val="0082019A"/>
    <w:rsid w:val="00821C1D"/>
    <w:rsid w:val="0082517D"/>
    <w:rsid w:val="00825B65"/>
    <w:rsid w:val="00826605"/>
    <w:rsid w:val="008278E4"/>
    <w:rsid w:val="008350C1"/>
    <w:rsid w:val="008412EC"/>
    <w:rsid w:val="00843C30"/>
    <w:rsid w:val="0084454F"/>
    <w:rsid w:val="00844EF2"/>
    <w:rsid w:val="00850198"/>
    <w:rsid w:val="0085720C"/>
    <w:rsid w:val="0086087C"/>
    <w:rsid w:val="00863804"/>
    <w:rsid w:val="00863A8C"/>
    <w:rsid w:val="008642F5"/>
    <w:rsid w:val="0087063E"/>
    <w:rsid w:val="00871A2A"/>
    <w:rsid w:val="00873AB9"/>
    <w:rsid w:val="00873CFF"/>
    <w:rsid w:val="008752D8"/>
    <w:rsid w:val="0087629B"/>
    <w:rsid w:val="00877821"/>
    <w:rsid w:val="00880F48"/>
    <w:rsid w:val="00881335"/>
    <w:rsid w:val="00883737"/>
    <w:rsid w:val="008843E3"/>
    <w:rsid w:val="00884C9E"/>
    <w:rsid w:val="008856C1"/>
    <w:rsid w:val="008863D3"/>
    <w:rsid w:val="00886C99"/>
    <w:rsid w:val="008876DE"/>
    <w:rsid w:val="008918DF"/>
    <w:rsid w:val="0089439F"/>
    <w:rsid w:val="00894CE4"/>
    <w:rsid w:val="0089523C"/>
    <w:rsid w:val="00897274"/>
    <w:rsid w:val="0089775E"/>
    <w:rsid w:val="00897825"/>
    <w:rsid w:val="008A19FB"/>
    <w:rsid w:val="008A3607"/>
    <w:rsid w:val="008A7813"/>
    <w:rsid w:val="008A7EC9"/>
    <w:rsid w:val="008B07FB"/>
    <w:rsid w:val="008B0A64"/>
    <w:rsid w:val="008B2341"/>
    <w:rsid w:val="008B7BDA"/>
    <w:rsid w:val="008B7D4C"/>
    <w:rsid w:val="008C6F20"/>
    <w:rsid w:val="008D3A86"/>
    <w:rsid w:val="008D41B7"/>
    <w:rsid w:val="008D58E8"/>
    <w:rsid w:val="008D64F2"/>
    <w:rsid w:val="008D718D"/>
    <w:rsid w:val="008E22D3"/>
    <w:rsid w:val="008E22FD"/>
    <w:rsid w:val="008E3732"/>
    <w:rsid w:val="008E50C7"/>
    <w:rsid w:val="008E71DB"/>
    <w:rsid w:val="008F0DFF"/>
    <w:rsid w:val="008F2270"/>
    <w:rsid w:val="008F279D"/>
    <w:rsid w:val="008F6693"/>
    <w:rsid w:val="008F68F0"/>
    <w:rsid w:val="008F75E9"/>
    <w:rsid w:val="0090418F"/>
    <w:rsid w:val="0090461A"/>
    <w:rsid w:val="0090481D"/>
    <w:rsid w:val="00904E2C"/>
    <w:rsid w:val="00905B94"/>
    <w:rsid w:val="0090618E"/>
    <w:rsid w:val="0091092B"/>
    <w:rsid w:val="00912FCC"/>
    <w:rsid w:val="009161CF"/>
    <w:rsid w:val="00917A01"/>
    <w:rsid w:val="00920469"/>
    <w:rsid w:val="00920649"/>
    <w:rsid w:val="00921B46"/>
    <w:rsid w:val="009225CB"/>
    <w:rsid w:val="00922819"/>
    <w:rsid w:val="00923970"/>
    <w:rsid w:val="009250A9"/>
    <w:rsid w:val="00927EE0"/>
    <w:rsid w:val="00932024"/>
    <w:rsid w:val="009327DE"/>
    <w:rsid w:val="00934725"/>
    <w:rsid w:val="00936315"/>
    <w:rsid w:val="00940BE8"/>
    <w:rsid w:val="00943263"/>
    <w:rsid w:val="00943BF2"/>
    <w:rsid w:val="00945BC5"/>
    <w:rsid w:val="0095014B"/>
    <w:rsid w:val="009522B9"/>
    <w:rsid w:val="00953A99"/>
    <w:rsid w:val="00953BBE"/>
    <w:rsid w:val="00954320"/>
    <w:rsid w:val="00954529"/>
    <w:rsid w:val="00954E24"/>
    <w:rsid w:val="00956045"/>
    <w:rsid w:val="00956AAA"/>
    <w:rsid w:val="00957768"/>
    <w:rsid w:val="00957FCE"/>
    <w:rsid w:val="0096001F"/>
    <w:rsid w:val="00960410"/>
    <w:rsid w:val="009616F2"/>
    <w:rsid w:val="00963B9C"/>
    <w:rsid w:val="009766E0"/>
    <w:rsid w:val="00976801"/>
    <w:rsid w:val="009801FE"/>
    <w:rsid w:val="00980AC4"/>
    <w:rsid w:val="009818B4"/>
    <w:rsid w:val="00982B14"/>
    <w:rsid w:val="00983410"/>
    <w:rsid w:val="00983C83"/>
    <w:rsid w:val="00985662"/>
    <w:rsid w:val="0098568F"/>
    <w:rsid w:val="00985AB0"/>
    <w:rsid w:val="009864BA"/>
    <w:rsid w:val="009876E1"/>
    <w:rsid w:val="009908D0"/>
    <w:rsid w:val="00990CED"/>
    <w:rsid w:val="00992A9C"/>
    <w:rsid w:val="00993884"/>
    <w:rsid w:val="00996B79"/>
    <w:rsid w:val="00997C6B"/>
    <w:rsid w:val="009A2231"/>
    <w:rsid w:val="009A5DF5"/>
    <w:rsid w:val="009B1F05"/>
    <w:rsid w:val="009B21B7"/>
    <w:rsid w:val="009B22AA"/>
    <w:rsid w:val="009B63E6"/>
    <w:rsid w:val="009C0858"/>
    <w:rsid w:val="009C2074"/>
    <w:rsid w:val="009C4E02"/>
    <w:rsid w:val="009C50E8"/>
    <w:rsid w:val="009C6FC1"/>
    <w:rsid w:val="009C76AA"/>
    <w:rsid w:val="009C7D77"/>
    <w:rsid w:val="009D198D"/>
    <w:rsid w:val="009D2175"/>
    <w:rsid w:val="009D21B8"/>
    <w:rsid w:val="009D2468"/>
    <w:rsid w:val="009D40AD"/>
    <w:rsid w:val="009D6415"/>
    <w:rsid w:val="009D676C"/>
    <w:rsid w:val="009E059C"/>
    <w:rsid w:val="009E41A8"/>
    <w:rsid w:val="009E4FEE"/>
    <w:rsid w:val="009E6ADB"/>
    <w:rsid w:val="009E7B4E"/>
    <w:rsid w:val="009E7C32"/>
    <w:rsid w:val="009F1316"/>
    <w:rsid w:val="009F2ECA"/>
    <w:rsid w:val="009F38B0"/>
    <w:rsid w:val="009F42DA"/>
    <w:rsid w:val="009F527D"/>
    <w:rsid w:val="009F6364"/>
    <w:rsid w:val="00A004D5"/>
    <w:rsid w:val="00A0222F"/>
    <w:rsid w:val="00A02297"/>
    <w:rsid w:val="00A03DCC"/>
    <w:rsid w:val="00A05E8D"/>
    <w:rsid w:val="00A14453"/>
    <w:rsid w:val="00A15024"/>
    <w:rsid w:val="00A15627"/>
    <w:rsid w:val="00A229DD"/>
    <w:rsid w:val="00A233DA"/>
    <w:rsid w:val="00A23725"/>
    <w:rsid w:val="00A255CB"/>
    <w:rsid w:val="00A26157"/>
    <w:rsid w:val="00A26A13"/>
    <w:rsid w:val="00A26BDF"/>
    <w:rsid w:val="00A30216"/>
    <w:rsid w:val="00A32849"/>
    <w:rsid w:val="00A368AE"/>
    <w:rsid w:val="00A3734F"/>
    <w:rsid w:val="00A40774"/>
    <w:rsid w:val="00A40A0E"/>
    <w:rsid w:val="00A44D0C"/>
    <w:rsid w:val="00A51ABE"/>
    <w:rsid w:val="00A51E71"/>
    <w:rsid w:val="00A523F2"/>
    <w:rsid w:val="00A527F9"/>
    <w:rsid w:val="00A538A6"/>
    <w:rsid w:val="00A53BAD"/>
    <w:rsid w:val="00A541E7"/>
    <w:rsid w:val="00A54B2C"/>
    <w:rsid w:val="00A5541C"/>
    <w:rsid w:val="00A56593"/>
    <w:rsid w:val="00A56B58"/>
    <w:rsid w:val="00A57E54"/>
    <w:rsid w:val="00A6048F"/>
    <w:rsid w:val="00A60F7F"/>
    <w:rsid w:val="00A6113F"/>
    <w:rsid w:val="00A62303"/>
    <w:rsid w:val="00A64403"/>
    <w:rsid w:val="00A663C9"/>
    <w:rsid w:val="00A73572"/>
    <w:rsid w:val="00A77170"/>
    <w:rsid w:val="00A80715"/>
    <w:rsid w:val="00A8091E"/>
    <w:rsid w:val="00A81710"/>
    <w:rsid w:val="00A81C01"/>
    <w:rsid w:val="00A83E37"/>
    <w:rsid w:val="00A841AC"/>
    <w:rsid w:val="00A84A15"/>
    <w:rsid w:val="00A84B37"/>
    <w:rsid w:val="00A8549A"/>
    <w:rsid w:val="00A854FD"/>
    <w:rsid w:val="00A85B3D"/>
    <w:rsid w:val="00A8695E"/>
    <w:rsid w:val="00A905C5"/>
    <w:rsid w:val="00A90B5F"/>
    <w:rsid w:val="00A90EF6"/>
    <w:rsid w:val="00A9283B"/>
    <w:rsid w:val="00A93BB3"/>
    <w:rsid w:val="00A940D1"/>
    <w:rsid w:val="00A9418E"/>
    <w:rsid w:val="00A94C2C"/>
    <w:rsid w:val="00A94E85"/>
    <w:rsid w:val="00A95C1B"/>
    <w:rsid w:val="00A96296"/>
    <w:rsid w:val="00AA08DA"/>
    <w:rsid w:val="00AA20CF"/>
    <w:rsid w:val="00AA2B83"/>
    <w:rsid w:val="00AA2BC9"/>
    <w:rsid w:val="00AA2C37"/>
    <w:rsid w:val="00AA3920"/>
    <w:rsid w:val="00AA539C"/>
    <w:rsid w:val="00AA751E"/>
    <w:rsid w:val="00AA7873"/>
    <w:rsid w:val="00AA7AE0"/>
    <w:rsid w:val="00AB0275"/>
    <w:rsid w:val="00AB0ACF"/>
    <w:rsid w:val="00AB133B"/>
    <w:rsid w:val="00AB146D"/>
    <w:rsid w:val="00AB3B4F"/>
    <w:rsid w:val="00AB531F"/>
    <w:rsid w:val="00AB5807"/>
    <w:rsid w:val="00AB72B8"/>
    <w:rsid w:val="00AC0524"/>
    <w:rsid w:val="00AC063F"/>
    <w:rsid w:val="00AC467A"/>
    <w:rsid w:val="00AC609F"/>
    <w:rsid w:val="00AD0EA9"/>
    <w:rsid w:val="00AD3D3C"/>
    <w:rsid w:val="00AE0F82"/>
    <w:rsid w:val="00AE1CF3"/>
    <w:rsid w:val="00AE6403"/>
    <w:rsid w:val="00AE757C"/>
    <w:rsid w:val="00AE7EEF"/>
    <w:rsid w:val="00AF28F5"/>
    <w:rsid w:val="00AF6A0B"/>
    <w:rsid w:val="00AF6E32"/>
    <w:rsid w:val="00B026E4"/>
    <w:rsid w:val="00B03571"/>
    <w:rsid w:val="00B061D7"/>
    <w:rsid w:val="00B11868"/>
    <w:rsid w:val="00B1392F"/>
    <w:rsid w:val="00B2669F"/>
    <w:rsid w:val="00B27661"/>
    <w:rsid w:val="00B3107C"/>
    <w:rsid w:val="00B32729"/>
    <w:rsid w:val="00B32746"/>
    <w:rsid w:val="00B340AD"/>
    <w:rsid w:val="00B35B47"/>
    <w:rsid w:val="00B36092"/>
    <w:rsid w:val="00B36C3F"/>
    <w:rsid w:val="00B3763D"/>
    <w:rsid w:val="00B4304C"/>
    <w:rsid w:val="00B432C3"/>
    <w:rsid w:val="00B43864"/>
    <w:rsid w:val="00B46CD0"/>
    <w:rsid w:val="00B5100A"/>
    <w:rsid w:val="00B51D0B"/>
    <w:rsid w:val="00B5248B"/>
    <w:rsid w:val="00B54579"/>
    <w:rsid w:val="00B54E3D"/>
    <w:rsid w:val="00B555FD"/>
    <w:rsid w:val="00B55897"/>
    <w:rsid w:val="00B62168"/>
    <w:rsid w:val="00B63560"/>
    <w:rsid w:val="00B65EA6"/>
    <w:rsid w:val="00B664C5"/>
    <w:rsid w:val="00B66930"/>
    <w:rsid w:val="00B70354"/>
    <w:rsid w:val="00B7192C"/>
    <w:rsid w:val="00B719F5"/>
    <w:rsid w:val="00B72C33"/>
    <w:rsid w:val="00B7345E"/>
    <w:rsid w:val="00B73D3B"/>
    <w:rsid w:val="00B73D60"/>
    <w:rsid w:val="00B76004"/>
    <w:rsid w:val="00B80391"/>
    <w:rsid w:val="00B82A8C"/>
    <w:rsid w:val="00B8307B"/>
    <w:rsid w:val="00B83121"/>
    <w:rsid w:val="00B842BD"/>
    <w:rsid w:val="00B8509D"/>
    <w:rsid w:val="00B850D1"/>
    <w:rsid w:val="00B8596C"/>
    <w:rsid w:val="00B86BC5"/>
    <w:rsid w:val="00B876F7"/>
    <w:rsid w:val="00B92514"/>
    <w:rsid w:val="00B92AC8"/>
    <w:rsid w:val="00B9391C"/>
    <w:rsid w:val="00B94666"/>
    <w:rsid w:val="00B95709"/>
    <w:rsid w:val="00BA025A"/>
    <w:rsid w:val="00BA0AC3"/>
    <w:rsid w:val="00BA1268"/>
    <w:rsid w:val="00BA4868"/>
    <w:rsid w:val="00BA4E36"/>
    <w:rsid w:val="00BA6670"/>
    <w:rsid w:val="00BA6F11"/>
    <w:rsid w:val="00BB05D1"/>
    <w:rsid w:val="00BB0CBB"/>
    <w:rsid w:val="00BB15AA"/>
    <w:rsid w:val="00BB17C1"/>
    <w:rsid w:val="00BB2496"/>
    <w:rsid w:val="00BB47E7"/>
    <w:rsid w:val="00BC21C1"/>
    <w:rsid w:val="00BC2489"/>
    <w:rsid w:val="00BC37AF"/>
    <w:rsid w:val="00BC4F10"/>
    <w:rsid w:val="00BC7C61"/>
    <w:rsid w:val="00BC7FD9"/>
    <w:rsid w:val="00BD0F7D"/>
    <w:rsid w:val="00BD2780"/>
    <w:rsid w:val="00BD378C"/>
    <w:rsid w:val="00BD39B9"/>
    <w:rsid w:val="00BD52C7"/>
    <w:rsid w:val="00BD5417"/>
    <w:rsid w:val="00BD6672"/>
    <w:rsid w:val="00BD693F"/>
    <w:rsid w:val="00BE17CB"/>
    <w:rsid w:val="00BE5014"/>
    <w:rsid w:val="00BE51F2"/>
    <w:rsid w:val="00BE5D66"/>
    <w:rsid w:val="00BE7351"/>
    <w:rsid w:val="00BE7E9D"/>
    <w:rsid w:val="00BF03B6"/>
    <w:rsid w:val="00BF22E2"/>
    <w:rsid w:val="00BF2AD6"/>
    <w:rsid w:val="00BF5170"/>
    <w:rsid w:val="00BF613E"/>
    <w:rsid w:val="00BF79BF"/>
    <w:rsid w:val="00C021F8"/>
    <w:rsid w:val="00C043AF"/>
    <w:rsid w:val="00C05B1E"/>
    <w:rsid w:val="00C06423"/>
    <w:rsid w:val="00C10481"/>
    <w:rsid w:val="00C12204"/>
    <w:rsid w:val="00C12A48"/>
    <w:rsid w:val="00C1315E"/>
    <w:rsid w:val="00C13B32"/>
    <w:rsid w:val="00C14714"/>
    <w:rsid w:val="00C1498B"/>
    <w:rsid w:val="00C14F6C"/>
    <w:rsid w:val="00C16006"/>
    <w:rsid w:val="00C162F6"/>
    <w:rsid w:val="00C176A9"/>
    <w:rsid w:val="00C23585"/>
    <w:rsid w:val="00C25235"/>
    <w:rsid w:val="00C2538E"/>
    <w:rsid w:val="00C25935"/>
    <w:rsid w:val="00C260F4"/>
    <w:rsid w:val="00C277B9"/>
    <w:rsid w:val="00C31F22"/>
    <w:rsid w:val="00C33456"/>
    <w:rsid w:val="00C345C4"/>
    <w:rsid w:val="00C34732"/>
    <w:rsid w:val="00C354C0"/>
    <w:rsid w:val="00C3639C"/>
    <w:rsid w:val="00C36CFD"/>
    <w:rsid w:val="00C37769"/>
    <w:rsid w:val="00C40F90"/>
    <w:rsid w:val="00C418EC"/>
    <w:rsid w:val="00C41CB6"/>
    <w:rsid w:val="00C42E52"/>
    <w:rsid w:val="00C43223"/>
    <w:rsid w:val="00C433FF"/>
    <w:rsid w:val="00C45AB4"/>
    <w:rsid w:val="00C47BD1"/>
    <w:rsid w:val="00C5044C"/>
    <w:rsid w:val="00C50668"/>
    <w:rsid w:val="00C522AC"/>
    <w:rsid w:val="00C523EC"/>
    <w:rsid w:val="00C53AFF"/>
    <w:rsid w:val="00C5570E"/>
    <w:rsid w:val="00C56198"/>
    <w:rsid w:val="00C563D0"/>
    <w:rsid w:val="00C564E7"/>
    <w:rsid w:val="00C57A11"/>
    <w:rsid w:val="00C60189"/>
    <w:rsid w:val="00C60DC5"/>
    <w:rsid w:val="00C61ACD"/>
    <w:rsid w:val="00C6478E"/>
    <w:rsid w:val="00C668AC"/>
    <w:rsid w:val="00C66C25"/>
    <w:rsid w:val="00C67543"/>
    <w:rsid w:val="00C71625"/>
    <w:rsid w:val="00C7168D"/>
    <w:rsid w:val="00C74B9D"/>
    <w:rsid w:val="00C74E9E"/>
    <w:rsid w:val="00C75C13"/>
    <w:rsid w:val="00C8234A"/>
    <w:rsid w:val="00C83977"/>
    <w:rsid w:val="00C876CB"/>
    <w:rsid w:val="00C87B4C"/>
    <w:rsid w:val="00C90667"/>
    <w:rsid w:val="00C949A0"/>
    <w:rsid w:val="00C95EE7"/>
    <w:rsid w:val="00C96D57"/>
    <w:rsid w:val="00CA0147"/>
    <w:rsid w:val="00CA4A7E"/>
    <w:rsid w:val="00CA629C"/>
    <w:rsid w:val="00CA6C3F"/>
    <w:rsid w:val="00CA7DBC"/>
    <w:rsid w:val="00CB10A1"/>
    <w:rsid w:val="00CB1A8B"/>
    <w:rsid w:val="00CB1EB8"/>
    <w:rsid w:val="00CB323F"/>
    <w:rsid w:val="00CB4473"/>
    <w:rsid w:val="00CB5AD1"/>
    <w:rsid w:val="00CB6AE1"/>
    <w:rsid w:val="00CB7DCB"/>
    <w:rsid w:val="00CB7EF6"/>
    <w:rsid w:val="00CC0118"/>
    <w:rsid w:val="00CC10DE"/>
    <w:rsid w:val="00CC18A2"/>
    <w:rsid w:val="00CC1CF8"/>
    <w:rsid w:val="00CC2CBB"/>
    <w:rsid w:val="00CC5500"/>
    <w:rsid w:val="00CD0288"/>
    <w:rsid w:val="00CD192B"/>
    <w:rsid w:val="00CD1ED3"/>
    <w:rsid w:val="00CD4542"/>
    <w:rsid w:val="00CE1914"/>
    <w:rsid w:val="00CE1958"/>
    <w:rsid w:val="00CE2FF6"/>
    <w:rsid w:val="00CE549F"/>
    <w:rsid w:val="00CE79BF"/>
    <w:rsid w:val="00CF0972"/>
    <w:rsid w:val="00CF0ABC"/>
    <w:rsid w:val="00CF3D21"/>
    <w:rsid w:val="00CF6414"/>
    <w:rsid w:val="00CF7CDD"/>
    <w:rsid w:val="00D046A2"/>
    <w:rsid w:val="00D057E9"/>
    <w:rsid w:val="00D06363"/>
    <w:rsid w:val="00D07632"/>
    <w:rsid w:val="00D10264"/>
    <w:rsid w:val="00D134F3"/>
    <w:rsid w:val="00D1520E"/>
    <w:rsid w:val="00D15D1F"/>
    <w:rsid w:val="00D16810"/>
    <w:rsid w:val="00D17141"/>
    <w:rsid w:val="00D2037F"/>
    <w:rsid w:val="00D204FE"/>
    <w:rsid w:val="00D30D10"/>
    <w:rsid w:val="00D32D9B"/>
    <w:rsid w:val="00D32F6F"/>
    <w:rsid w:val="00D33707"/>
    <w:rsid w:val="00D33B5E"/>
    <w:rsid w:val="00D366EB"/>
    <w:rsid w:val="00D4028D"/>
    <w:rsid w:val="00D41D9E"/>
    <w:rsid w:val="00D41EC6"/>
    <w:rsid w:val="00D44A2A"/>
    <w:rsid w:val="00D45AC6"/>
    <w:rsid w:val="00D46CAB"/>
    <w:rsid w:val="00D474A5"/>
    <w:rsid w:val="00D47749"/>
    <w:rsid w:val="00D5324C"/>
    <w:rsid w:val="00D554C9"/>
    <w:rsid w:val="00D55DDC"/>
    <w:rsid w:val="00D56625"/>
    <w:rsid w:val="00D57FC2"/>
    <w:rsid w:val="00D60609"/>
    <w:rsid w:val="00D61550"/>
    <w:rsid w:val="00D61AF6"/>
    <w:rsid w:val="00D6291E"/>
    <w:rsid w:val="00D64B4B"/>
    <w:rsid w:val="00D665DA"/>
    <w:rsid w:val="00D66F76"/>
    <w:rsid w:val="00D705AB"/>
    <w:rsid w:val="00D722BA"/>
    <w:rsid w:val="00D7248D"/>
    <w:rsid w:val="00D74359"/>
    <w:rsid w:val="00D75306"/>
    <w:rsid w:val="00D7692F"/>
    <w:rsid w:val="00D77540"/>
    <w:rsid w:val="00D8014D"/>
    <w:rsid w:val="00D84770"/>
    <w:rsid w:val="00D847C2"/>
    <w:rsid w:val="00D8584C"/>
    <w:rsid w:val="00D90446"/>
    <w:rsid w:val="00D91263"/>
    <w:rsid w:val="00D91B32"/>
    <w:rsid w:val="00D92094"/>
    <w:rsid w:val="00D94A17"/>
    <w:rsid w:val="00D9586D"/>
    <w:rsid w:val="00D95ECC"/>
    <w:rsid w:val="00D968AD"/>
    <w:rsid w:val="00DA2EEF"/>
    <w:rsid w:val="00DA6934"/>
    <w:rsid w:val="00DC1BBF"/>
    <w:rsid w:val="00DC6BDC"/>
    <w:rsid w:val="00DC72EC"/>
    <w:rsid w:val="00DC7304"/>
    <w:rsid w:val="00DD4A79"/>
    <w:rsid w:val="00DD5AA1"/>
    <w:rsid w:val="00DD6116"/>
    <w:rsid w:val="00DE0020"/>
    <w:rsid w:val="00DE02C2"/>
    <w:rsid w:val="00DE3601"/>
    <w:rsid w:val="00DF0417"/>
    <w:rsid w:val="00DF3DF7"/>
    <w:rsid w:val="00DF4E98"/>
    <w:rsid w:val="00E001C4"/>
    <w:rsid w:val="00E02D77"/>
    <w:rsid w:val="00E04F92"/>
    <w:rsid w:val="00E060B2"/>
    <w:rsid w:val="00E1244D"/>
    <w:rsid w:val="00E1253F"/>
    <w:rsid w:val="00E14372"/>
    <w:rsid w:val="00E14A84"/>
    <w:rsid w:val="00E14B7B"/>
    <w:rsid w:val="00E1597A"/>
    <w:rsid w:val="00E15F5F"/>
    <w:rsid w:val="00E164DF"/>
    <w:rsid w:val="00E23FF9"/>
    <w:rsid w:val="00E242AB"/>
    <w:rsid w:val="00E25ABB"/>
    <w:rsid w:val="00E31461"/>
    <w:rsid w:val="00E31AEB"/>
    <w:rsid w:val="00E336E6"/>
    <w:rsid w:val="00E347C0"/>
    <w:rsid w:val="00E35E58"/>
    <w:rsid w:val="00E373FC"/>
    <w:rsid w:val="00E41E3F"/>
    <w:rsid w:val="00E428A1"/>
    <w:rsid w:val="00E43DEB"/>
    <w:rsid w:val="00E45297"/>
    <w:rsid w:val="00E45A26"/>
    <w:rsid w:val="00E45BC1"/>
    <w:rsid w:val="00E4652C"/>
    <w:rsid w:val="00E46840"/>
    <w:rsid w:val="00E5114F"/>
    <w:rsid w:val="00E51FEA"/>
    <w:rsid w:val="00E525AF"/>
    <w:rsid w:val="00E5371B"/>
    <w:rsid w:val="00E549C8"/>
    <w:rsid w:val="00E54E45"/>
    <w:rsid w:val="00E560BE"/>
    <w:rsid w:val="00E56C23"/>
    <w:rsid w:val="00E57242"/>
    <w:rsid w:val="00E61402"/>
    <w:rsid w:val="00E61D3A"/>
    <w:rsid w:val="00E64C53"/>
    <w:rsid w:val="00E650CB"/>
    <w:rsid w:val="00E65CA8"/>
    <w:rsid w:val="00E67791"/>
    <w:rsid w:val="00E712CE"/>
    <w:rsid w:val="00E747A6"/>
    <w:rsid w:val="00E74FC0"/>
    <w:rsid w:val="00E76F39"/>
    <w:rsid w:val="00E775A7"/>
    <w:rsid w:val="00E807AD"/>
    <w:rsid w:val="00E808B9"/>
    <w:rsid w:val="00E822A3"/>
    <w:rsid w:val="00E83570"/>
    <w:rsid w:val="00E853DB"/>
    <w:rsid w:val="00E85F06"/>
    <w:rsid w:val="00E8716D"/>
    <w:rsid w:val="00E872EF"/>
    <w:rsid w:val="00E90D91"/>
    <w:rsid w:val="00E92ADD"/>
    <w:rsid w:val="00E93FF1"/>
    <w:rsid w:val="00E945C1"/>
    <w:rsid w:val="00E95DCC"/>
    <w:rsid w:val="00E97321"/>
    <w:rsid w:val="00EA243C"/>
    <w:rsid w:val="00EA2B8A"/>
    <w:rsid w:val="00EA330C"/>
    <w:rsid w:val="00EA4B87"/>
    <w:rsid w:val="00EA554C"/>
    <w:rsid w:val="00EB3E79"/>
    <w:rsid w:val="00EB557F"/>
    <w:rsid w:val="00EB6E8A"/>
    <w:rsid w:val="00EC121C"/>
    <w:rsid w:val="00EC31D5"/>
    <w:rsid w:val="00EC3FD5"/>
    <w:rsid w:val="00EC512F"/>
    <w:rsid w:val="00EC5F73"/>
    <w:rsid w:val="00EC6350"/>
    <w:rsid w:val="00EC7A11"/>
    <w:rsid w:val="00ED0EFF"/>
    <w:rsid w:val="00ED20B5"/>
    <w:rsid w:val="00ED3B68"/>
    <w:rsid w:val="00ED4EC7"/>
    <w:rsid w:val="00ED5FB3"/>
    <w:rsid w:val="00ED7766"/>
    <w:rsid w:val="00EE12C7"/>
    <w:rsid w:val="00EE31B0"/>
    <w:rsid w:val="00EE32FA"/>
    <w:rsid w:val="00EE4848"/>
    <w:rsid w:val="00EE7D76"/>
    <w:rsid w:val="00EF57FE"/>
    <w:rsid w:val="00EF601E"/>
    <w:rsid w:val="00EF719E"/>
    <w:rsid w:val="00EF7261"/>
    <w:rsid w:val="00EF753A"/>
    <w:rsid w:val="00EF7D4E"/>
    <w:rsid w:val="00F0039E"/>
    <w:rsid w:val="00F00B60"/>
    <w:rsid w:val="00F017D6"/>
    <w:rsid w:val="00F02478"/>
    <w:rsid w:val="00F043D3"/>
    <w:rsid w:val="00F04F1C"/>
    <w:rsid w:val="00F05734"/>
    <w:rsid w:val="00F05D01"/>
    <w:rsid w:val="00F123E2"/>
    <w:rsid w:val="00F1312E"/>
    <w:rsid w:val="00F1455B"/>
    <w:rsid w:val="00F145C8"/>
    <w:rsid w:val="00F14E94"/>
    <w:rsid w:val="00F17328"/>
    <w:rsid w:val="00F20C98"/>
    <w:rsid w:val="00F27ABC"/>
    <w:rsid w:val="00F304CF"/>
    <w:rsid w:val="00F3164F"/>
    <w:rsid w:val="00F33E16"/>
    <w:rsid w:val="00F3434F"/>
    <w:rsid w:val="00F34973"/>
    <w:rsid w:val="00F401B4"/>
    <w:rsid w:val="00F40A08"/>
    <w:rsid w:val="00F42CBD"/>
    <w:rsid w:val="00F47276"/>
    <w:rsid w:val="00F4769E"/>
    <w:rsid w:val="00F47E5E"/>
    <w:rsid w:val="00F5101D"/>
    <w:rsid w:val="00F52E4E"/>
    <w:rsid w:val="00F545FB"/>
    <w:rsid w:val="00F54BA1"/>
    <w:rsid w:val="00F565A6"/>
    <w:rsid w:val="00F60073"/>
    <w:rsid w:val="00F606BB"/>
    <w:rsid w:val="00F61B17"/>
    <w:rsid w:val="00F62709"/>
    <w:rsid w:val="00F62DBE"/>
    <w:rsid w:val="00F652E7"/>
    <w:rsid w:val="00F656AF"/>
    <w:rsid w:val="00F75EFF"/>
    <w:rsid w:val="00F75F39"/>
    <w:rsid w:val="00F802B3"/>
    <w:rsid w:val="00F80303"/>
    <w:rsid w:val="00F82B07"/>
    <w:rsid w:val="00F84441"/>
    <w:rsid w:val="00F8457B"/>
    <w:rsid w:val="00F8642E"/>
    <w:rsid w:val="00F90636"/>
    <w:rsid w:val="00F912A5"/>
    <w:rsid w:val="00F9169B"/>
    <w:rsid w:val="00F92E03"/>
    <w:rsid w:val="00F956DD"/>
    <w:rsid w:val="00F956E3"/>
    <w:rsid w:val="00F967C9"/>
    <w:rsid w:val="00F9783D"/>
    <w:rsid w:val="00FA0A5A"/>
    <w:rsid w:val="00FA0EDB"/>
    <w:rsid w:val="00FA1383"/>
    <w:rsid w:val="00FA209C"/>
    <w:rsid w:val="00FA5625"/>
    <w:rsid w:val="00FA59AD"/>
    <w:rsid w:val="00FA6DA0"/>
    <w:rsid w:val="00FA7242"/>
    <w:rsid w:val="00FA77FC"/>
    <w:rsid w:val="00FB1C21"/>
    <w:rsid w:val="00FB2462"/>
    <w:rsid w:val="00FB4775"/>
    <w:rsid w:val="00FB6B05"/>
    <w:rsid w:val="00FB772F"/>
    <w:rsid w:val="00FC027D"/>
    <w:rsid w:val="00FC42D5"/>
    <w:rsid w:val="00FC529C"/>
    <w:rsid w:val="00FC5A5C"/>
    <w:rsid w:val="00FC5DE3"/>
    <w:rsid w:val="00FC66ED"/>
    <w:rsid w:val="00FD3166"/>
    <w:rsid w:val="00FD4D21"/>
    <w:rsid w:val="00FD5DDB"/>
    <w:rsid w:val="00FD6FE5"/>
    <w:rsid w:val="00FE272E"/>
    <w:rsid w:val="00FE3420"/>
    <w:rsid w:val="00FE380A"/>
    <w:rsid w:val="00FE5439"/>
    <w:rsid w:val="00FE69D0"/>
    <w:rsid w:val="00FE7B63"/>
    <w:rsid w:val="00FF0995"/>
    <w:rsid w:val="00FF27EF"/>
    <w:rsid w:val="00FF28A8"/>
    <w:rsid w:val="00FF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C10481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6A7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26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7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d4e5d782-6a70-4577-82ee-b2c87f6aa0d2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schemas.microsoft.com/office/infopath/2007/PartnerControls"/>
    <ds:schemaRef ds:uri="4a2393ed-911e-4c9b-9d18-84f1fe0b670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83FCC8D-A25B-4C35-8F7E-03F764267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152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Quin, Christina [TREAS]</cp:lastModifiedBy>
  <cp:revision>3</cp:revision>
  <cp:lastPrinted>2016-08-03T15:29:00Z</cp:lastPrinted>
  <dcterms:created xsi:type="dcterms:W3CDTF">2025-08-05T12:52:00Z</dcterms:created>
  <dcterms:modified xsi:type="dcterms:W3CDTF">2025-08-05T13:22:00Z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