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8DC5B" w14:textId="2C67B3C9" w:rsidR="001B2190" w:rsidRPr="002420F8" w:rsidRDefault="00531EBF" w:rsidP="6DD95A93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January </w:t>
      </w:r>
      <w:r w:rsidR="00C837AF">
        <w:rPr>
          <w:rFonts w:ascii="Arial" w:hAnsi="Arial" w:cs="Arial"/>
          <w:b/>
          <w:bCs/>
          <w:sz w:val="20"/>
        </w:rPr>
        <w:t>8</w:t>
      </w:r>
      <w:r>
        <w:rPr>
          <w:rFonts w:ascii="Arial" w:hAnsi="Arial" w:cs="Arial"/>
          <w:b/>
          <w:bCs/>
          <w:sz w:val="20"/>
        </w:rPr>
        <w:t>, 2025</w:t>
      </w:r>
    </w:p>
    <w:p w14:paraId="2B1A5053" w14:textId="77777777" w:rsidR="001B2190" w:rsidRPr="008918DF" w:rsidRDefault="001B2190" w:rsidP="001B2190">
      <w:pPr>
        <w:rPr>
          <w:rFonts w:ascii="Arial" w:hAnsi="Arial" w:cs="Arial"/>
        </w:rPr>
      </w:pPr>
    </w:p>
    <w:p w14:paraId="2B883BA6" w14:textId="77777777" w:rsidR="001B2190" w:rsidRPr="008918DF" w:rsidRDefault="001B2190" w:rsidP="001B2190">
      <w:pPr>
        <w:rPr>
          <w:rFonts w:ascii="Arial" w:hAnsi="Arial" w:cs="Arial"/>
        </w:rPr>
      </w:pPr>
    </w:p>
    <w:p w14:paraId="24650B53" w14:textId="77777777" w:rsidR="001B2190" w:rsidRPr="008918DF" w:rsidRDefault="001B2190" w:rsidP="001B219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53703596" w14:textId="77777777" w:rsidR="001B2190" w:rsidRPr="008918DF" w:rsidRDefault="001B2190" w:rsidP="001B2190">
      <w:pPr>
        <w:rPr>
          <w:rFonts w:ascii="Arial" w:hAnsi="Arial" w:cs="Arial"/>
        </w:rPr>
      </w:pPr>
      <w:bookmarkStart w:id="0" w:name="_GoBack"/>
      <w:bookmarkEnd w:id="0"/>
    </w:p>
    <w:p w14:paraId="12C48B72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192640A0" w14:textId="145E3593" w:rsidR="001B2190" w:rsidRPr="0064536C" w:rsidRDefault="001B2190" w:rsidP="001B219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64536C">
        <w:rPr>
          <w:rFonts w:ascii="Arial" w:hAnsi="Arial" w:cs="Arial"/>
          <w:sz w:val="20"/>
        </w:rPr>
        <w:t>Bid Solicitation # 2</w:t>
      </w:r>
      <w:r w:rsidR="0064536C" w:rsidRPr="0064536C">
        <w:rPr>
          <w:rFonts w:ascii="Arial" w:hAnsi="Arial" w:cs="Arial"/>
          <w:sz w:val="20"/>
        </w:rPr>
        <w:t>5</w:t>
      </w:r>
      <w:r w:rsidRPr="0064536C">
        <w:rPr>
          <w:rFonts w:ascii="Arial" w:hAnsi="Arial" w:cs="Arial"/>
          <w:sz w:val="20"/>
        </w:rPr>
        <w:t>DPP0</w:t>
      </w:r>
      <w:r w:rsidR="0064536C" w:rsidRPr="0064536C">
        <w:rPr>
          <w:rFonts w:ascii="Arial" w:hAnsi="Arial" w:cs="Arial"/>
          <w:sz w:val="20"/>
        </w:rPr>
        <w:t>1076</w:t>
      </w:r>
    </w:p>
    <w:p w14:paraId="6B89F40B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  <w:r w:rsidRPr="0064536C">
        <w:rPr>
          <w:rFonts w:ascii="Arial" w:hAnsi="Arial" w:cs="Arial"/>
          <w:b/>
        </w:rPr>
        <w:t>T2052 – Second Referral Debt Collection DORES-MVC Surcharges</w:t>
      </w:r>
    </w:p>
    <w:p w14:paraId="2664337F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</w:p>
    <w:p w14:paraId="6D185F62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</w:p>
    <w:p w14:paraId="55EC4908" w14:textId="06D495AE" w:rsidR="004F6C79" w:rsidRDefault="004F6C79" w:rsidP="6DD95A93">
      <w:pPr>
        <w:ind w:left="720"/>
        <w:outlineLvl w:val="0"/>
        <w:rPr>
          <w:rFonts w:ascii="Arial" w:hAnsi="Arial" w:cs="Arial"/>
          <w:b/>
          <w:bCs/>
        </w:rPr>
      </w:pPr>
      <w:r w:rsidRPr="6DD95A93">
        <w:rPr>
          <w:rFonts w:ascii="Arial" w:hAnsi="Arial" w:cs="Arial"/>
          <w:b/>
          <w:bCs/>
        </w:rPr>
        <w:t xml:space="preserve">Previous Quote Submission Due Date: </w:t>
      </w:r>
      <w:r w:rsidR="00531EBF">
        <w:rPr>
          <w:rFonts w:ascii="Arial" w:hAnsi="Arial" w:cs="Arial"/>
          <w:b/>
          <w:bCs/>
          <w:u w:val="single"/>
        </w:rPr>
        <w:t>January 15, 2025</w:t>
      </w:r>
      <w:r w:rsidR="00A9341B" w:rsidRPr="6DD95A93">
        <w:rPr>
          <w:rFonts w:ascii="Arial" w:hAnsi="Arial" w:cs="Arial"/>
          <w:b/>
          <w:bCs/>
          <w:u w:val="single"/>
        </w:rPr>
        <w:t xml:space="preserve"> </w:t>
      </w:r>
      <w:r w:rsidRPr="6DD95A93">
        <w:rPr>
          <w:rFonts w:ascii="Arial" w:hAnsi="Arial" w:cs="Arial"/>
          <w:b/>
          <w:bCs/>
        </w:rPr>
        <w:t>(2:00 p.m. Eastern Time)</w:t>
      </w:r>
    </w:p>
    <w:p w14:paraId="42B80A12" w14:textId="73B5DBF1" w:rsidR="0064536C" w:rsidRPr="0064536C" w:rsidRDefault="0064536C" w:rsidP="6DD95A93">
      <w:pPr>
        <w:ind w:left="720"/>
        <w:outlineLvl w:val="0"/>
        <w:rPr>
          <w:rFonts w:ascii="Arial" w:hAnsi="Arial" w:cs="Arial"/>
          <w:b/>
          <w:bCs/>
        </w:rPr>
      </w:pPr>
      <w:r w:rsidRPr="6DD95A93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="00531EBF">
        <w:rPr>
          <w:rFonts w:ascii="Arial" w:hAnsi="Arial" w:cs="Arial"/>
          <w:b/>
          <w:bCs/>
          <w:color w:val="FF0000"/>
          <w:sz w:val="22"/>
          <w:szCs w:val="22"/>
        </w:rPr>
        <w:t>February 5</w:t>
      </w:r>
      <w:r w:rsidRPr="6DD95A93">
        <w:rPr>
          <w:rFonts w:ascii="Arial" w:hAnsi="Arial" w:cs="Arial"/>
          <w:b/>
          <w:bCs/>
          <w:color w:val="FF0000"/>
          <w:sz w:val="22"/>
          <w:szCs w:val="22"/>
        </w:rPr>
        <w:t>, 202</w:t>
      </w:r>
      <w:r w:rsidR="70954F45" w:rsidRPr="6DD95A93">
        <w:rPr>
          <w:rFonts w:ascii="Arial" w:hAnsi="Arial" w:cs="Arial"/>
          <w:b/>
          <w:bCs/>
          <w:color w:val="FF0000"/>
          <w:sz w:val="22"/>
          <w:szCs w:val="22"/>
        </w:rPr>
        <w:t>5</w:t>
      </w:r>
      <w:r w:rsidRPr="6DD95A93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Eastern Time)</w:t>
      </w:r>
    </w:p>
    <w:p w14:paraId="21963E46" w14:textId="77777777" w:rsidR="001B2190" w:rsidRDefault="001B2190" w:rsidP="001B2190"/>
    <w:p w14:paraId="1BDFBD5A" w14:textId="77777777" w:rsidR="001B2190" w:rsidRPr="008918DF" w:rsidRDefault="001B2190" w:rsidP="001B2190"/>
    <w:p w14:paraId="716FE8D4" w14:textId="1BEC5FEB" w:rsidR="001B2190" w:rsidRPr="00A31C38" w:rsidRDefault="001B2190" w:rsidP="6DD95A93">
      <w:pPr>
        <w:pStyle w:val="Heading1"/>
        <w:keepNext w:val="0"/>
        <w:rPr>
          <w:rFonts w:ascii="Arial" w:hAnsi="Arial" w:cs="Arial"/>
          <w:i w:val="0"/>
          <w:sz w:val="20"/>
        </w:rPr>
      </w:pPr>
      <w:r w:rsidRPr="6DD95A93">
        <w:rPr>
          <w:rFonts w:ascii="Arial" w:hAnsi="Arial" w:cs="Arial"/>
          <w:i w:val="0"/>
          <w:sz w:val="20"/>
        </w:rPr>
        <w:t>Bid Amendment #</w:t>
      </w:r>
      <w:r w:rsidR="00531EBF">
        <w:rPr>
          <w:rFonts w:ascii="Arial" w:hAnsi="Arial" w:cs="Arial"/>
          <w:i w:val="0"/>
          <w:sz w:val="20"/>
        </w:rPr>
        <w:t>6</w:t>
      </w:r>
    </w:p>
    <w:p w14:paraId="6D4403A0" w14:textId="77777777" w:rsidR="001B2190" w:rsidRPr="00A31C38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654BFFA4" w14:textId="77777777" w:rsidR="001B2190" w:rsidRPr="00A31C38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2F9B33C9" w14:textId="6594FC5A" w:rsidR="001B2190" w:rsidRPr="008918DF" w:rsidRDefault="001B2190" w:rsidP="6DD95A93">
      <w:pPr>
        <w:jc w:val="both"/>
        <w:rPr>
          <w:rFonts w:ascii="Arial" w:hAnsi="Arial" w:cs="Arial"/>
        </w:rPr>
      </w:pPr>
      <w:r w:rsidRPr="6DD95A93">
        <w:rPr>
          <w:rFonts w:ascii="Arial" w:hAnsi="Arial" w:cs="Arial"/>
        </w:rPr>
        <w:t>The following constitutes Bid Amendment #</w:t>
      </w:r>
      <w:r w:rsidR="00531EBF">
        <w:rPr>
          <w:rFonts w:ascii="Arial" w:hAnsi="Arial" w:cs="Arial"/>
        </w:rPr>
        <w:t>6</w:t>
      </w:r>
      <w:r w:rsidRPr="6DD95A93">
        <w:rPr>
          <w:rFonts w:ascii="Arial" w:hAnsi="Arial" w:cs="Arial"/>
        </w:rPr>
        <w:t xml:space="preserve"> to the above referenced Bid Solicitation:</w:t>
      </w:r>
    </w:p>
    <w:p w14:paraId="701E6D80" w14:textId="77777777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AAC6E97" w14:textId="742C7666" w:rsidR="00763DD3" w:rsidRPr="00A31C38" w:rsidRDefault="00763DD3" w:rsidP="00A9341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6DD95A93">
        <w:rPr>
          <w:rFonts w:ascii="Arial" w:hAnsi="Arial" w:cs="Arial"/>
        </w:rPr>
        <w:t xml:space="preserve">This Bid Amendment extends the Quote Submission due date from </w:t>
      </w:r>
      <w:r w:rsidR="218B7888" w:rsidRPr="6DD95A93">
        <w:rPr>
          <w:rFonts w:ascii="Arial" w:hAnsi="Arial" w:cs="Arial"/>
        </w:rPr>
        <w:t>January 15, 2025</w:t>
      </w:r>
      <w:r w:rsidR="00531EBF">
        <w:rPr>
          <w:rFonts w:ascii="Arial" w:hAnsi="Arial" w:cs="Arial"/>
        </w:rPr>
        <w:t xml:space="preserve"> to</w:t>
      </w:r>
      <w:r w:rsidR="00D26A44" w:rsidRPr="6DD95A93">
        <w:rPr>
          <w:rFonts w:ascii="Arial" w:hAnsi="Arial" w:cs="Arial"/>
          <w:b/>
          <w:bCs/>
          <w:u w:val="single"/>
        </w:rPr>
        <w:t xml:space="preserve"> </w:t>
      </w:r>
      <w:r w:rsidR="00531EBF">
        <w:rPr>
          <w:rFonts w:ascii="Arial" w:hAnsi="Arial" w:cs="Arial"/>
          <w:b/>
          <w:bCs/>
          <w:u w:val="single"/>
        </w:rPr>
        <w:t xml:space="preserve">February 5, 2025 </w:t>
      </w:r>
      <w:r w:rsidR="00D26A44" w:rsidRPr="6DD95A93">
        <w:rPr>
          <w:rFonts w:ascii="Arial" w:hAnsi="Arial" w:cs="Arial"/>
          <w:b/>
          <w:bCs/>
          <w:u w:val="single"/>
        </w:rPr>
        <w:t>(2:00 p.m. Eastern Time)</w:t>
      </w:r>
      <w:r w:rsidRPr="6DD95A93">
        <w:rPr>
          <w:rFonts w:ascii="Arial" w:hAnsi="Arial" w:cs="Arial"/>
        </w:rPr>
        <w:t>; and</w:t>
      </w:r>
    </w:p>
    <w:p w14:paraId="09ED0579" w14:textId="2C6C4058" w:rsidR="001B2190" w:rsidRPr="0064536C" w:rsidRDefault="001B2190" w:rsidP="6DD95A93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6DD95A93">
        <w:rPr>
          <w:rFonts w:ascii="Arial" w:hAnsi="Arial" w:cs="Arial"/>
        </w:rPr>
        <w:t xml:space="preserve">An Optional Pre-Quote Conference was held on </w:t>
      </w:r>
      <w:r w:rsidR="0064536C" w:rsidRPr="6DD95A93">
        <w:rPr>
          <w:rFonts w:ascii="Arial" w:hAnsi="Arial" w:cs="Arial"/>
        </w:rPr>
        <w:t>September</w:t>
      </w:r>
      <w:r w:rsidRPr="6DD95A93">
        <w:rPr>
          <w:rFonts w:ascii="Arial" w:hAnsi="Arial" w:cs="Arial"/>
        </w:rPr>
        <w:t xml:space="preserve"> 13, 2024. The below firms were confirmed to be in attendance:</w:t>
      </w:r>
    </w:p>
    <w:p w14:paraId="6226F491" w14:textId="77777777" w:rsidR="0064536C" w:rsidRPr="0064536C" w:rsidRDefault="0064536C" w:rsidP="0064536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>F.H. Cann &amp; Associates, Inc. </w:t>
      </w:r>
    </w:p>
    <w:p w14:paraId="0E8481CC" w14:textId="50CCF6DA" w:rsidR="001B2190" w:rsidRPr="0064536C" w:rsidRDefault="001B2190" w:rsidP="0064536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 xml:space="preserve">Penn Credit Corporation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00234114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64D0A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A18B7CD" w14:textId="621C62C4" w:rsidR="00681D2A" w:rsidRDefault="00681D2A">
      <w:pPr>
        <w:rPr>
          <w:rFonts w:ascii="Arial" w:hAnsi="Arial" w:cs="Arial"/>
        </w:rPr>
      </w:pPr>
    </w:p>
    <w:sectPr w:rsidR="00681D2A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0E58A" w14:textId="77777777" w:rsidR="008E2EB9" w:rsidRDefault="008E2EB9">
      <w:r>
        <w:separator/>
      </w:r>
    </w:p>
  </w:endnote>
  <w:endnote w:type="continuationSeparator" w:id="0">
    <w:p w14:paraId="59A98F82" w14:textId="77777777" w:rsidR="008E2EB9" w:rsidRDefault="008E2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396FC48" w:rsidR="008E2EB9" w:rsidRDefault="008E2E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21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E2EB9" w:rsidRDefault="008E2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8E2EB9" w:rsidRDefault="008E2EB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E2EB9" w:rsidRPr="003048CF" w:rsidRDefault="008E2EB9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shapetype id="_x0000_t202" coordsize="21600,21600" o:spt="202" path="m,l,21600r21600,l21600,xe" w14:anchorId="03C6B4BF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>
              <v:textbox style="mso-fit-shape-to-text:t">
                <w:txbxContent>
                  <w:p w:rsidRPr="003048CF" w:rsidR="008E2EB9" w:rsidP="006C37AB" w:rsidRDefault="008E2EB9" w14:paraId="03C6B4C1" w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DE766" w14:textId="77777777" w:rsidR="008E2EB9" w:rsidRDefault="008E2EB9">
      <w:r>
        <w:separator/>
      </w:r>
    </w:p>
  </w:footnote>
  <w:footnote w:type="continuationSeparator" w:id="0">
    <w:p w14:paraId="329F1E6F" w14:textId="77777777" w:rsidR="008E2EB9" w:rsidRDefault="008E2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E2EB9" w14:paraId="0F26F833" w14:textId="77777777" w:rsidTr="00A05DC5">
      <w:trPr>
        <w:trHeight w:val="1080"/>
        <w:jc w:val="center"/>
      </w:trPr>
      <w:tc>
        <w:tcPr>
          <w:tcW w:w="2880" w:type="dxa"/>
        </w:tcPr>
        <w:p w14:paraId="3BD5B027" w14:textId="77777777" w:rsidR="008E2EB9" w:rsidRDefault="008E2EB9" w:rsidP="005E0FFB"/>
      </w:tc>
      <w:tc>
        <w:tcPr>
          <w:tcW w:w="5760" w:type="dxa"/>
          <w:vAlign w:val="center"/>
        </w:tcPr>
        <w:p w14:paraId="0FD38982" w14:textId="45A688C2" w:rsidR="008E2EB9" w:rsidRDefault="008E2EB9" w:rsidP="005E0FFB">
          <w:pPr>
            <w:jc w:val="center"/>
          </w:pPr>
          <w:r>
            <w:rPr>
              <w:noProof/>
            </w:rPr>
            <w:drawing>
              <wp:inline distT="0" distB="0" distL="0" distR="0" wp14:anchorId="2E54A0E6" wp14:editId="7FAD5C7C">
                <wp:extent cx="647700" cy="638175"/>
                <wp:effectExtent l="19050" t="0" r="0" b="0"/>
                <wp:docPr id="4" name="Picture 4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E2EB9" w:rsidRDefault="008E2EB9" w:rsidP="005E0FFB"/>
      </w:tc>
    </w:tr>
    <w:tr w:rsidR="008E2EB9" w14:paraId="1D957A5A" w14:textId="77777777" w:rsidTr="00A05DC5">
      <w:trPr>
        <w:trHeight w:val="893"/>
        <w:jc w:val="center"/>
      </w:trPr>
      <w:tc>
        <w:tcPr>
          <w:tcW w:w="2880" w:type="dxa"/>
          <w:vAlign w:val="bottom"/>
        </w:tcPr>
        <w:p w14:paraId="6F3DD1DE" w14:textId="77777777" w:rsidR="008E2EB9" w:rsidRPr="00DE79FE" w:rsidRDefault="008E2EB9" w:rsidP="005E0FF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32041111" w:rsidR="008E2EB9" w:rsidRPr="006359DD" w:rsidRDefault="008E2EB9" w:rsidP="005E0FF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8056A48" w14:textId="77777777" w:rsidR="008E2EB9" w:rsidRPr="00952B78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2CB1402" w14:textId="77777777" w:rsidR="008E2EB9" w:rsidRPr="00CD2155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3CB9858" w14:textId="77777777" w:rsidR="008E2EB9" w:rsidRPr="00CD2155" w:rsidRDefault="008E2EB9" w:rsidP="005E0FF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A05F7A" w14:textId="77777777" w:rsidR="008E2EB9" w:rsidRPr="00CD2155" w:rsidRDefault="008E2EB9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77BC0BB" w14:textId="77777777" w:rsidR="008E2EB9" w:rsidRPr="00CD2155" w:rsidRDefault="008E2EB9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619DB7F9" w14:textId="77777777" w:rsidR="008E2EB9" w:rsidRPr="00CD2155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38D7796A" w:rsidR="008E2EB9" w:rsidRPr="006359DD" w:rsidRDefault="008E2EB9" w:rsidP="005E0FF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F07349D" w14:textId="77777777" w:rsidR="008E2EB9" w:rsidRPr="006359DD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0D12698F" w:rsidR="008E2EB9" w:rsidRPr="006359DD" w:rsidRDefault="008E2EB9" w:rsidP="005E0FF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E2EB9" w14:paraId="4315D963" w14:textId="77777777" w:rsidTr="00A05DC5">
      <w:trPr>
        <w:trHeight w:val="892"/>
        <w:jc w:val="center"/>
      </w:trPr>
      <w:tc>
        <w:tcPr>
          <w:tcW w:w="2880" w:type="dxa"/>
          <w:vAlign w:val="bottom"/>
        </w:tcPr>
        <w:p w14:paraId="7E25EAFA" w14:textId="77777777" w:rsidR="008E2EB9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51362682" w:rsidR="008E2EB9" w:rsidRPr="006359DD" w:rsidRDefault="008E2EB9" w:rsidP="005E0FF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E2EB9" w:rsidRPr="006359DD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4910877" w14:textId="77777777" w:rsidR="008E2EB9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7B1C6352" w:rsidR="008E2EB9" w:rsidRPr="006359DD" w:rsidRDefault="008E2EB9" w:rsidP="005E0FF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E2EB9" w14:paraId="15BC600F" w14:textId="77777777" w:rsidTr="00A05DC5">
      <w:trPr>
        <w:jc w:val="center"/>
      </w:trPr>
      <w:tc>
        <w:tcPr>
          <w:tcW w:w="2880" w:type="dxa"/>
        </w:tcPr>
        <w:p w14:paraId="38418747" w14:textId="77777777" w:rsidR="008E2EB9" w:rsidRPr="006359DD" w:rsidRDefault="008E2EB9" w:rsidP="005E0FFB"/>
      </w:tc>
      <w:tc>
        <w:tcPr>
          <w:tcW w:w="5760" w:type="dxa"/>
        </w:tcPr>
        <w:p w14:paraId="7CABA28C" w14:textId="77777777" w:rsidR="008E2EB9" w:rsidRPr="00CD2155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18C4F279" w:rsidR="008E2EB9" w:rsidRPr="006359DD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E2EB9" w:rsidRPr="006359DD" w:rsidRDefault="008E2EB9" w:rsidP="005E0FFB"/>
      </w:tc>
    </w:tr>
  </w:tbl>
  <w:p w14:paraId="03C6B4BB" w14:textId="017E7320" w:rsidR="008E2EB9" w:rsidRDefault="008E2EB9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9419C"/>
    <w:multiLevelType w:val="hybridMultilevel"/>
    <w:tmpl w:val="DD825DAE"/>
    <w:lvl w:ilvl="0" w:tplc="C0142F3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B6295"/>
    <w:multiLevelType w:val="hybridMultilevel"/>
    <w:tmpl w:val="85BAAC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65CD5"/>
    <w:multiLevelType w:val="hybridMultilevel"/>
    <w:tmpl w:val="8BB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80C4D"/>
    <w:multiLevelType w:val="hybridMultilevel"/>
    <w:tmpl w:val="D5BE5044"/>
    <w:lvl w:ilvl="0" w:tplc="3652731E">
      <w:start w:val="1"/>
      <w:numFmt w:val="upperLetter"/>
      <w:lvlText w:val="%1."/>
      <w:lvlJc w:val="left"/>
      <w:pPr>
        <w:ind w:left="722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35CB6972"/>
    <w:multiLevelType w:val="hybridMultilevel"/>
    <w:tmpl w:val="95C41F56"/>
    <w:lvl w:ilvl="0" w:tplc="FCFE5446">
      <w:start w:val="1"/>
      <w:numFmt w:val="upperLetter"/>
      <w:lvlText w:val="%1)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3FDF7EE3"/>
    <w:multiLevelType w:val="hybridMultilevel"/>
    <w:tmpl w:val="1E22439A"/>
    <w:lvl w:ilvl="0" w:tplc="04090015">
      <w:start w:val="1"/>
      <w:numFmt w:val="upperLetter"/>
      <w:lvlText w:val="%1.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7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6"/>
    <w:rsid w:val="00005E2C"/>
    <w:rsid w:val="00005F42"/>
    <w:rsid w:val="00007033"/>
    <w:rsid w:val="000178AC"/>
    <w:rsid w:val="00017E0E"/>
    <w:rsid w:val="00020F7E"/>
    <w:rsid w:val="00035543"/>
    <w:rsid w:val="0004455E"/>
    <w:rsid w:val="00047D91"/>
    <w:rsid w:val="00052193"/>
    <w:rsid w:val="00052433"/>
    <w:rsid w:val="000555F2"/>
    <w:rsid w:val="00055FFC"/>
    <w:rsid w:val="000564B4"/>
    <w:rsid w:val="0006149B"/>
    <w:rsid w:val="00080562"/>
    <w:rsid w:val="000830BC"/>
    <w:rsid w:val="00087AC7"/>
    <w:rsid w:val="000A6C38"/>
    <w:rsid w:val="000B2E63"/>
    <w:rsid w:val="000B6693"/>
    <w:rsid w:val="000C3964"/>
    <w:rsid w:val="000C4340"/>
    <w:rsid w:val="000C7991"/>
    <w:rsid w:val="000D0811"/>
    <w:rsid w:val="000D5126"/>
    <w:rsid w:val="000F21AF"/>
    <w:rsid w:val="001031B6"/>
    <w:rsid w:val="001036B6"/>
    <w:rsid w:val="00106860"/>
    <w:rsid w:val="001130EC"/>
    <w:rsid w:val="00114AF5"/>
    <w:rsid w:val="00117D32"/>
    <w:rsid w:val="001236A1"/>
    <w:rsid w:val="001265C6"/>
    <w:rsid w:val="00126C78"/>
    <w:rsid w:val="00127431"/>
    <w:rsid w:val="00133ABA"/>
    <w:rsid w:val="001379FB"/>
    <w:rsid w:val="00141D48"/>
    <w:rsid w:val="00160E56"/>
    <w:rsid w:val="00170592"/>
    <w:rsid w:val="00194DCF"/>
    <w:rsid w:val="00194DDF"/>
    <w:rsid w:val="001B2190"/>
    <w:rsid w:val="001C09A8"/>
    <w:rsid w:val="001D1ABC"/>
    <w:rsid w:val="001E1282"/>
    <w:rsid w:val="001E71FC"/>
    <w:rsid w:val="001F34F3"/>
    <w:rsid w:val="0020175D"/>
    <w:rsid w:val="00202F19"/>
    <w:rsid w:val="00213A47"/>
    <w:rsid w:val="00217294"/>
    <w:rsid w:val="002361DA"/>
    <w:rsid w:val="002420F8"/>
    <w:rsid w:val="0025275F"/>
    <w:rsid w:val="002532F2"/>
    <w:rsid w:val="00257D6E"/>
    <w:rsid w:val="00260851"/>
    <w:rsid w:val="00271544"/>
    <w:rsid w:val="002745C5"/>
    <w:rsid w:val="00280753"/>
    <w:rsid w:val="00282F5C"/>
    <w:rsid w:val="00285BF3"/>
    <w:rsid w:val="00294A4B"/>
    <w:rsid w:val="002A6230"/>
    <w:rsid w:val="002A66C7"/>
    <w:rsid w:val="002B13D7"/>
    <w:rsid w:val="002C0FC9"/>
    <w:rsid w:val="002C1484"/>
    <w:rsid w:val="002C18F9"/>
    <w:rsid w:val="002C54B7"/>
    <w:rsid w:val="002D214D"/>
    <w:rsid w:val="002D2B58"/>
    <w:rsid w:val="002D7C6A"/>
    <w:rsid w:val="002F1449"/>
    <w:rsid w:val="002F2AA1"/>
    <w:rsid w:val="002F35E2"/>
    <w:rsid w:val="002F7F96"/>
    <w:rsid w:val="00302CB4"/>
    <w:rsid w:val="003048CF"/>
    <w:rsid w:val="00305B6D"/>
    <w:rsid w:val="00305EDC"/>
    <w:rsid w:val="003069D9"/>
    <w:rsid w:val="00312D7D"/>
    <w:rsid w:val="003158E9"/>
    <w:rsid w:val="003208AD"/>
    <w:rsid w:val="00322697"/>
    <w:rsid w:val="00326CA8"/>
    <w:rsid w:val="00326DC4"/>
    <w:rsid w:val="0032707C"/>
    <w:rsid w:val="0034222F"/>
    <w:rsid w:val="00342800"/>
    <w:rsid w:val="003479C2"/>
    <w:rsid w:val="00350995"/>
    <w:rsid w:val="00350A9D"/>
    <w:rsid w:val="00353813"/>
    <w:rsid w:val="00364A22"/>
    <w:rsid w:val="00366A27"/>
    <w:rsid w:val="00372C16"/>
    <w:rsid w:val="0037646A"/>
    <w:rsid w:val="00391DE8"/>
    <w:rsid w:val="00393082"/>
    <w:rsid w:val="0039648D"/>
    <w:rsid w:val="003A76EC"/>
    <w:rsid w:val="003B19A8"/>
    <w:rsid w:val="003B1D63"/>
    <w:rsid w:val="003D02FC"/>
    <w:rsid w:val="003D2590"/>
    <w:rsid w:val="003D4B39"/>
    <w:rsid w:val="003D747D"/>
    <w:rsid w:val="003E1107"/>
    <w:rsid w:val="003E42DC"/>
    <w:rsid w:val="003E7F59"/>
    <w:rsid w:val="003F2A90"/>
    <w:rsid w:val="003F7837"/>
    <w:rsid w:val="003F7E1A"/>
    <w:rsid w:val="0040658E"/>
    <w:rsid w:val="00417A2E"/>
    <w:rsid w:val="004315E8"/>
    <w:rsid w:val="004355EF"/>
    <w:rsid w:val="0043667E"/>
    <w:rsid w:val="00436D34"/>
    <w:rsid w:val="00437030"/>
    <w:rsid w:val="00446F52"/>
    <w:rsid w:val="00454FB0"/>
    <w:rsid w:val="00471849"/>
    <w:rsid w:val="00473AA2"/>
    <w:rsid w:val="00474055"/>
    <w:rsid w:val="00475364"/>
    <w:rsid w:val="00476106"/>
    <w:rsid w:val="00486C28"/>
    <w:rsid w:val="00490B0F"/>
    <w:rsid w:val="004A0576"/>
    <w:rsid w:val="004A121D"/>
    <w:rsid w:val="004A7DA7"/>
    <w:rsid w:val="004C13A5"/>
    <w:rsid w:val="004C417C"/>
    <w:rsid w:val="004C56DF"/>
    <w:rsid w:val="004D39D7"/>
    <w:rsid w:val="004D6F9F"/>
    <w:rsid w:val="004D7926"/>
    <w:rsid w:val="004E32C5"/>
    <w:rsid w:val="004E725B"/>
    <w:rsid w:val="004F0D7C"/>
    <w:rsid w:val="004F3C89"/>
    <w:rsid w:val="004F542C"/>
    <w:rsid w:val="004F6C79"/>
    <w:rsid w:val="004F6FE9"/>
    <w:rsid w:val="00500A5A"/>
    <w:rsid w:val="00501D5F"/>
    <w:rsid w:val="00502120"/>
    <w:rsid w:val="00506F75"/>
    <w:rsid w:val="005175DC"/>
    <w:rsid w:val="005271D3"/>
    <w:rsid w:val="005309F8"/>
    <w:rsid w:val="00531EBF"/>
    <w:rsid w:val="0053372D"/>
    <w:rsid w:val="0053722D"/>
    <w:rsid w:val="0054794A"/>
    <w:rsid w:val="00550328"/>
    <w:rsid w:val="005572AB"/>
    <w:rsid w:val="00560578"/>
    <w:rsid w:val="005629BD"/>
    <w:rsid w:val="00563F53"/>
    <w:rsid w:val="005654E0"/>
    <w:rsid w:val="005663AD"/>
    <w:rsid w:val="00566BD6"/>
    <w:rsid w:val="00567CD8"/>
    <w:rsid w:val="00567F16"/>
    <w:rsid w:val="00572965"/>
    <w:rsid w:val="00572F24"/>
    <w:rsid w:val="005748C4"/>
    <w:rsid w:val="00577279"/>
    <w:rsid w:val="0058187A"/>
    <w:rsid w:val="005840EA"/>
    <w:rsid w:val="005842F9"/>
    <w:rsid w:val="0058635F"/>
    <w:rsid w:val="00591465"/>
    <w:rsid w:val="005956E7"/>
    <w:rsid w:val="00596592"/>
    <w:rsid w:val="00597F16"/>
    <w:rsid w:val="005A350D"/>
    <w:rsid w:val="005B7752"/>
    <w:rsid w:val="005B7B28"/>
    <w:rsid w:val="005C5CAB"/>
    <w:rsid w:val="005D1FD3"/>
    <w:rsid w:val="005D5F8B"/>
    <w:rsid w:val="005E01C4"/>
    <w:rsid w:val="005E0FFB"/>
    <w:rsid w:val="005E3AEA"/>
    <w:rsid w:val="005E5108"/>
    <w:rsid w:val="005E7D9D"/>
    <w:rsid w:val="005F0227"/>
    <w:rsid w:val="005F3A74"/>
    <w:rsid w:val="00602212"/>
    <w:rsid w:val="00610AAA"/>
    <w:rsid w:val="00610ADE"/>
    <w:rsid w:val="00643EE7"/>
    <w:rsid w:val="0064536C"/>
    <w:rsid w:val="00646784"/>
    <w:rsid w:val="0065160C"/>
    <w:rsid w:val="00660DE0"/>
    <w:rsid w:val="00670FCB"/>
    <w:rsid w:val="006729FB"/>
    <w:rsid w:val="006775F8"/>
    <w:rsid w:val="00681D2A"/>
    <w:rsid w:val="006848B7"/>
    <w:rsid w:val="006A3DE5"/>
    <w:rsid w:val="006B3833"/>
    <w:rsid w:val="006C37AB"/>
    <w:rsid w:val="006C4E99"/>
    <w:rsid w:val="006C5427"/>
    <w:rsid w:val="006D1A0B"/>
    <w:rsid w:val="006D2967"/>
    <w:rsid w:val="006D6EE7"/>
    <w:rsid w:val="006E6FF8"/>
    <w:rsid w:val="006E72C1"/>
    <w:rsid w:val="006F661E"/>
    <w:rsid w:val="007015B0"/>
    <w:rsid w:val="0071384F"/>
    <w:rsid w:val="00713FB1"/>
    <w:rsid w:val="00714308"/>
    <w:rsid w:val="00717CA9"/>
    <w:rsid w:val="00721BC8"/>
    <w:rsid w:val="00723FB1"/>
    <w:rsid w:val="00724B8A"/>
    <w:rsid w:val="00725F7A"/>
    <w:rsid w:val="00736805"/>
    <w:rsid w:val="00751BC6"/>
    <w:rsid w:val="00762B1C"/>
    <w:rsid w:val="00763DD3"/>
    <w:rsid w:val="007644A5"/>
    <w:rsid w:val="00764993"/>
    <w:rsid w:val="007662C0"/>
    <w:rsid w:val="007677A8"/>
    <w:rsid w:val="00776521"/>
    <w:rsid w:val="00776D84"/>
    <w:rsid w:val="00780679"/>
    <w:rsid w:val="007826CD"/>
    <w:rsid w:val="00782982"/>
    <w:rsid w:val="00785AFC"/>
    <w:rsid w:val="007A03D3"/>
    <w:rsid w:val="007A0742"/>
    <w:rsid w:val="007A173B"/>
    <w:rsid w:val="007A5014"/>
    <w:rsid w:val="007A501B"/>
    <w:rsid w:val="007A5F35"/>
    <w:rsid w:val="007B2DEF"/>
    <w:rsid w:val="007B6143"/>
    <w:rsid w:val="007C06FF"/>
    <w:rsid w:val="007C0D0E"/>
    <w:rsid w:val="007C2585"/>
    <w:rsid w:val="007C31B3"/>
    <w:rsid w:val="007C3B8D"/>
    <w:rsid w:val="007C56C0"/>
    <w:rsid w:val="007C7989"/>
    <w:rsid w:val="007D1D98"/>
    <w:rsid w:val="007D29E3"/>
    <w:rsid w:val="007E2D30"/>
    <w:rsid w:val="007E56C8"/>
    <w:rsid w:val="00803F11"/>
    <w:rsid w:val="008049AC"/>
    <w:rsid w:val="00804A53"/>
    <w:rsid w:val="008062EE"/>
    <w:rsid w:val="008137DB"/>
    <w:rsid w:val="00813978"/>
    <w:rsid w:val="00815E39"/>
    <w:rsid w:val="00816EA4"/>
    <w:rsid w:val="0082019A"/>
    <w:rsid w:val="00825FDC"/>
    <w:rsid w:val="00831C3D"/>
    <w:rsid w:val="00831F73"/>
    <w:rsid w:val="00833FB1"/>
    <w:rsid w:val="00853057"/>
    <w:rsid w:val="00861668"/>
    <w:rsid w:val="00873199"/>
    <w:rsid w:val="00876D5D"/>
    <w:rsid w:val="00883737"/>
    <w:rsid w:val="00884647"/>
    <w:rsid w:val="00884C9E"/>
    <w:rsid w:val="008918DF"/>
    <w:rsid w:val="008A20CB"/>
    <w:rsid w:val="008A234C"/>
    <w:rsid w:val="008D3A86"/>
    <w:rsid w:val="008E2EB9"/>
    <w:rsid w:val="008E50C7"/>
    <w:rsid w:val="008F6E57"/>
    <w:rsid w:val="008F75E9"/>
    <w:rsid w:val="0090427B"/>
    <w:rsid w:val="009047DB"/>
    <w:rsid w:val="0091092B"/>
    <w:rsid w:val="0091375D"/>
    <w:rsid w:val="0091464A"/>
    <w:rsid w:val="00917A01"/>
    <w:rsid w:val="009225CB"/>
    <w:rsid w:val="00922819"/>
    <w:rsid w:val="00923970"/>
    <w:rsid w:val="00926DA3"/>
    <w:rsid w:val="00934725"/>
    <w:rsid w:val="00940723"/>
    <w:rsid w:val="00947590"/>
    <w:rsid w:val="009504C4"/>
    <w:rsid w:val="00952F6D"/>
    <w:rsid w:val="00954320"/>
    <w:rsid w:val="00954529"/>
    <w:rsid w:val="00954563"/>
    <w:rsid w:val="00956DE6"/>
    <w:rsid w:val="009610E1"/>
    <w:rsid w:val="00961A7B"/>
    <w:rsid w:val="00963B9C"/>
    <w:rsid w:val="00964610"/>
    <w:rsid w:val="00975098"/>
    <w:rsid w:val="00980AC4"/>
    <w:rsid w:val="00990CED"/>
    <w:rsid w:val="00990F72"/>
    <w:rsid w:val="00993884"/>
    <w:rsid w:val="009A7BB4"/>
    <w:rsid w:val="009B1B11"/>
    <w:rsid w:val="009B3E96"/>
    <w:rsid w:val="009B4A59"/>
    <w:rsid w:val="009B63E6"/>
    <w:rsid w:val="009C0858"/>
    <w:rsid w:val="009C4E02"/>
    <w:rsid w:val="009C76AA"/>
    <w:rsid w:val="009C7927"/>
    <w:rsid w:val="009C7CB7"/>
    <w:rsid w:val="009D198D"/>
    <w:rsid w:val="009D2175"/>
    <w:rsid w:val="009D33A9"/>
    <w:rsid w:val="009D676C"/>
    <w:rsid w:val="009E3612"/>
    <w:rsid w:val="009F1316"/>
    <w:rsid w:val="009F527D"/>
    <w:rsid w:val="00A0222F"/>
    <w:rsid w:val="00A02297"/>
    <w:rsid w:val="00A05138"/>
    <w:rsid w:val="00A05DC5"/>
    <w:rsid w:val="00A233DA"/>
    <w:rsid w:val="00A30216"/>
    <w:rsid w:val="00A31C38"/>
    <w:rsid w:val="00A335D0"/>
    <w:rsid w:val="00A36AFE"/>
    <w:rsid w:val="00A40774"/>
    <w:rsid w:val="00A51E71"/>
    <w:rsid w:val="00A527F9"/>
    <w:rsid w:val="00A60D37"/>
    <w:rsid w:val="00A6113F"/>
    <w:rsid w:val="00A6359C"/>
    <w:rsid w:val="00A7119E"/>
    <w:rsid w:val="00A7763F"/>
    <w:rsid w:val="00A8091E"/>
    <w:rsid w:val="00A81D36"/>
    <w:rsid w:val="00A84B37"/>
    <w:rsid w:val="00A8549A"/>
    <w:rsid w:val="00A9341B"/>
    <w:rsid w:val="00AA2C37"/>
    <w:rsid w:val="00AA3920"/>
    <w:rsid w:val="00AA410C"/>
    <w:rsid w:val="00AB72B8"/>
    <w:rsid w:val="00AB77BE"/>
    <w:rsid w:val="00AC4632"/>
    <w:rsid w:val="00AC5F4C"/>
    <w:rsid w:val="00AD0D21"/>
    <w:rsid w:val="00AD3D3C"/>
    <w:rsid w:val="00AE14A0"/>
    <w:rsid w:val="00AF720C"/>
    <w:rsid w:val="00B004BB"/>
    <w:rsid w:val="00B06723"/>
    <w:rsid w:val="00B1392F"/>
    <w:rsid w:val="00B211C9"/>
    <w:rsid w:val="00B2669F"/>
    <w:rsid w:val="00B27F3A"/>
    <w:rsid w:val="00B31EDD"/>
    <w:rsid w:val="00B34209"/>
    <w:rsid w:val="00B37185"/>
    <w:rsid w:val="00B3763D"/>
    <w:rsid w:val="00B432C3"/>
    <w:rsid w:val="00B479AD"/>
    <w:rsid w:val="00B47EE8"/>
    <w:rsid w:val="00B54579"/>
    <w:rsid w:val="00B555FD"/>
    <w:rsid w:val="00B55897"/>
    <w:rsid w:val="00B61DDE"/>
    <w:rsid w:val="00B6205B"/>
    <w:rsid w:val="00B64D0A"/>
    <w:rsid w:val="00B664C5"/>
    <w:rsid w:val="00B7192C"/>
    <w:rsid w:val="00B7390C"/>
    <w:rsid w:val="00B745BB"/>
    <w:rsid w:val="00B74979"/>
    <w:rsid w:val="00B842BD"/>
    <w:rsid w:val="00B92AC8"/>
    <w:rsid w:val="00B9391C"/>
    <w:rsid w:val="00B94666"/>
    <w:rsid w:val="00B947C7"/>
    <w:rsid w:val="00B97B1B"/>
    <w:rsid w:val="00BA2E20"/>
    <w:rsid w:val="00BA746D"/>
    <w:rsid w:val="00BB206E"/>
    <w:rsid w:val="00BC21C1"/>
    <w:rsid w:val="00BC4F10"/>
    <w:rsid w:val="00BC7C61"/>
    <w:rsid w:val="00BD378C"/>
    <w:rsid w:val="00BD693F"/>
    <w:rsid w:val="00BE2AFB"/>
    <w:rsid w:val="00BF3820"/>
    <w:rsid w:val="00BF5170"/>
    <w:rsid w:val="00C0159B"/>
    <w:rsid w:val="00C021F8"/>
    <w:rsid w:val="00C06423"/>
    <w:rsid w:val="00C1154F"/>
    <w:rsid w:val="00C12204"/>
    <w:rsid w:val="00C12A48"/>
    <w:rsid w:val="00C142B6"/>
    <w:rsid w:val="00C14F2B"/>
    <w:rsid w:val="00C16006"/>
    <w:rsid w:val="00C162F6"/>
    <w:rsid w:val="00C16E03"/>
    <w:rsid w:val="00C224A4"/>
    <w:rsid w:val="00C34732"/>
    <w:rsid w:val="00C409A5"/>
    <w:rsid w:val="00C41CB6"/>
    <w:rsid w:val="00C45AB4"/>
    <w:rsid w:val="00C56198"/>
    <w:rsid w:val="00C564E7"/>
    <w:rsid w:val="00C60DC5"/>
    <w:rsid w:val="00C67F46"/>
    <w:rsid w:val="00C837AF"/>
    <w:rsid w:val="00C83977"/>
    <w:rsid w:val="00C870B2"/>
    <w:rsid w:val="00CA1455"/>
    <w:rsid w:val="00CA5E30"/>
    <w:rsid w:val="00CB2D9F"/>
    <w:rsid w:val="00CB3413"/>
    <w:rsid w:val="00CB7744"/>
    <w:rsid w:val="00CC2926"/>
    <w:rsid w:val="00CC2CBB"/>
    <w:rsid w:val="00CE1914"/>
    <w:rsid w:val="00CE416D"/>
    <w:rsid w:val="00CF3D21"/>
    <w:rsid w:val="00CF5868"/>
    <w:rsid w:val="00D01C42"/>
    <w:rsid w:val="00D03108"/>
    <w:rsid w:val="00D057E9"/>
    <w:rsid w:val="00D1600A"/>
    <w:rsid w:val="00D20253"/>
    <w:rsid w:val="00D2037F"/>
    <w:rsid w:val="00D2283D"/>
    <w:rsid w:val="00D26A44"/>
    <w:rsid w:val="00D32CEA"/>
    <w:rsid w:val="00D33B5E"/>
    <w:rsid w:val="00D46175"/>
    <w:rsid w:val="00D55C57"/>
    <w:rsid w:val="00D55DDC"/>
    <w:rsid w:val="00D638EC"/>
    <w:rsid w:val="00D705AB"/>
    <w:rsid w:val="00D70933"/>
    <w:rsid w:val="00D75306"/>
    <w:rsid w:val="00D75A0E"/>
    <w:rsid w:val="00D83988"/>
    <w:rsid w:val="00D91263"/>
    <w:rsid w:val="00D91B32"/>
    <w:rsid w:val="00D920D2"/>
    <w:rsid w:val="00DA40F0"/>
    <w:rsid w:val="00DB2C17"/>
    <w:rsid w:val="00DB4962"/>
    <w:rsid w:val="00DC5A65"/>
    <w:rsid w:val="00DC72EC"/>
    <w:rsid w:val="00DD4331"/>
    <w:rsid w:val="00DD6116"/>
    <w:rsid w:val="00DE0F42"/>
    <w:rsid w:val="00DF4E98"/>
    <w:rsid w:val="00DF6812"/>
    <w:rsid w:val="00E001C4"/>
    <w:rsid w:val="00E02808"/>
    <w:rsid w:val="00E02D77"/>
    <w:rsid w:val="00E07850"/>
    <w:rsid w:val="00E1253F"/>
    <w:rsid w:val="00E14372"/>
    <w:rsid w:val="00E148FD"/>
    <w:rsid w:val="00E14B7B"/>
    <w:rsid w:val="00E242AB"/>
    <w:rsid w:val="00E2504E"/>
    <w:rsid w:val="00E25C4E"/>
    <w:rsid w:val="00E34511"/>
    <w:rsid w:val="00E34D7B"/>
    <w:rsid w:val="00E35100"/>
    <w:rsid w:val="00E35E58"/>
    <w:rsid w:val="00E400EE"/>
    <w:rsid w:val="00E440A0"/>
    <w:rsid w:val="00E4652C"/>
    <w:rsid w:val="00E61D3A"/>
    <w:rsid w:val="00E62898"/>
    <w:rsid w:val="00E64C53"/>
    <w:rsid w:val="00E67791"/>
    <w:rsid w:val="00E76F39"/>
    <w:rsid w:val="00E807AD"/>
    <w:rsid w:val="00E8349B"/>
    <w:rsid w:val="00E8423A"/>
    <w:rsid w:val="00E84AD4"/>
    <w:rsid w:val="00E90D91"/>
    <w:rsid w:val="00E92ADD"/>
    <w:rsid w:val="00E94290"/>
    <w:rsid w:val="00E945C1"/>
    <w:rsid w:val="00E951BB"/>
    <w:rsid w:val="00E97321"/>
    <w:rsid w:val="00EA330C"/>
    <w:rsid w:val="00EA701D"/>
    <w:rsid w:val="00EB1062"/>
    <w:rsid w:val="00EB1E00"/>
    <w:rsid w:val="00EB3E79"/>
    <w:rsid w:val="00EB557F"/>
    <w:rsid w:val="00EC14F5"/>
    <w:rsid w:val="00EC5F73"/>
    <w:rsid w:val="00ED3B68"/>
    <w:rsid w:val="00EE31B0"/>
    <w:rsid w:val="00EF3940"/>
    <w:rsid w:val="00EF7D4E"/>
    <w:rsid w:val="00F02AC3"/>
    <w:rsid w:val="00F043D3"/>
    <w:rsid w:val="00F05D01"/>
    <w:rsid w:val="00F06017"/>
    <w:rsid w:val="00F06CE4"/>
    <w:rsid w:val="00F15034"/>
    <w:rsid w:val="00F151CE"/>
    <w:rsid w:val="00F3434F"/>
    <w:rsid w:val="00F34973"/>
    <w:rsid w:val="00F401B4"/>
    <w:rsid w:val="00F40A08"/>
    <w:rsid w:val="00F45D77"/>
    <w:rsid w:val="00F47276"/>
    <w:rsid w:val="00F52E4E"/>
    <w:rsid w:val="00F5357E"/>
    <w:rsid w:val="00F75EFF"/>
    <w:rsid w:val="00F863FC"/>
    <w:rsid w:val="00F90914"/>
    <w:rsid w:val="00FA0A5A"/>
    <w:rsid w:val="00FA1383"/>
    <w:rsid w:val="00FA59AD"/>
    <w:rsid w:val="00FA7242"/>
    <w:rsid w:val="00FB2462"/>
    <w:rsid w:val="00FB6B05"/>
    <w:rsid w:val="00FC529C"/>
    <w:rsid w:val="00FE5C27"/>
    <w:rsid w:val="14267247"/>
    <w:rsid w:val="16B5C911"/>
    <w:rsid w:val="1A0CF156"/>
    <w:rsid w:val="210014C4"/>
    <w:rsid w:val="218B7888"/>
    <w:rsid w:val="2AA326B0"/>
    <w:rsid w:val="38C16C5C"/>
    <w:rsid w:val="648FC6E9"/>
    <w:rsid w:val="6ACC82A6"/>
    <w:rsid w:val="6DD95A93"/>
    <w:rsid w:val="6EB03F37"/>
    <w:rsid w:val="70954F45"/>
    <w:rsid w:val="7C62C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4:docId w14:val="03C6B40C"/>
  <w15:docId w15:val="{D2F8859A-47D8-4657-B176-4F72BD90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5F0227"/>
  </w:style>
  <w:style w:type="paragraph" w:styleId="BodyText">
    <w:name w:val="Body Text"/>
    <w:basedOn w:val="Normal"/>
    <w:link w:val="BodyTextChar"/>
    <w:rsid w:val="00141D48"/>
    <w:pPr>
      <w:ind w:left="360"/>
      <w:jc w:val="both"/>
    </w:pPr>
    <w:rPr>
      <w:rFonts w:asciiTheme="minorHAnsi" w:hAnsiTheme="minorHAnsi" w:cstheme="minorHAnsi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41D48"/>
    <w:rPr>
      <w:rFonts w:asciiTheme="minorHAnsi" w:hAnsiTheme="minorHAnsi" w:cstheme="minorHAnsi"/>
      <w:lang w:val="x-none" w:eastAsia="x-none"/>
    </w:rPr>
  </w:style>
  <w:style w:type="character" w:customStyle="1" w:styleId="normaltextrun">
    <w:name w:val="normaltextrun"/>
    <w:basedOn w:val="DefaultParagraphFont"/>
    <w:rsid w:val="00853057"/>
  </w:style>
  <w:style w:type="paragraph" w:styleId="Revision">
    <w:name w:val="Revision"/>
    <w:hidden/>
    <w:uiPriority w:val="99"/>
    <w:semiHidden/>
    <w:rsid w:val="0090427B"/>
  </w:style>
  <w:style w:type="character" w:styleId="Hyperlink">
    <w:name w:val="Hyperlink"/>
    <w:uiPriority w:val="99"/>
    <w:rsid w:val="00B004BB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27F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18094a18-a7d8-454b-b082-261936820a36"/>
    <ds:schemaRef ds:uri="http://purl.org/dc/elements/1.1/"/>
    <ds:schemaRef ds:uri="979f866b-2144-4cd9-80a4-ef53f10f9aaf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C78A7D7-2129-47BC-9863-F636F82F2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E2BAD7D-E19C-4285-8E69-597CAEF9D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162</Words>
  <Characters>926</Characters>
  <Application>Microsoft Office Word</Application>
  <DocSecurity>0</DocSecurity>
  <Lines>7</Lines>
  <Paragraphs>2</Paragraphs>
  <ScaleCrop>false</ScaleCrop>
  <Company>Office of Treasury Technology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McFarland, Amira [TREAS]</cp:lastModifiedBy>
  <cp:revision>17</cp:revision>
  <cp:lastPrinted>2016-08-03T15:29:00Z</cp:lastPrinted>
  <dcterms:created xsi:type="dcterms:W3CDTF">2024-09-24T14:15:00Z</dcterms:created>
  <dcterms:modified xsi:type="dcterms:W3CDTF">2025-01-03T20:23:00Z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