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Pr="002420F8" w:rsidR="001B2190" w:rsidP="6DD95A93" w:rsidRDefault="00500A5A" w14:paraId="2AA8DC5B" w14:textId="4CEE1330">
      <w:pPr>
        <w:pStyle w:val="Heading3"/>
        <w:keepNext w:val="0"/>
        <w:jc w:val="center"/>
        <w:rPr>
          <w:rFonts w:ascii="Arial" w:hAnsi="Arial" w:cs="Arial"/>
          <w:b w:val="1"/>
          <w:bCs w:val="1"/>
          <w:sz w:val="20"/>
          <w:szCs w:val="20"/>
        </w:rPr>
      </w:pPr>
      <w:r w:rsidRPr="6DD95A93" w:rsidR="648FC6E9">
        <w:rPr>
          <w:rFonts w:ascii="Arial" w:hAnsi="Arial" w:cs="Arial"/>
          <w:b w:val="1"/>
          <w:bCs w:val="1"/>
          <w:sz w:val="20"/>
          <w:szCs w:val="20"/>
        </w:rPr>
        <w:t>December 13,</w:t>
      </w:r>
      <w:r w:rsidRPr="6DD95A93" w:rsidR="002D214D">
        <w:rPr>
          <w:rFonts w:ascii="Arial" w:hAnsi="Arial" w:cs="Arial"/>
          <w:b w:val="1"/>
          <w:bCs w:val="1"/>
          <w:sz w:val="20"/>
          <w:szCs w:val="20"/>
        </w:rPr>
        <w:t xml:space="preserve"> 2024</w:t>
      </w:r>
    </w:p>
    <w:p w:rsidRPr="008918DF" w:rsidR="001B2190" w:rsidP="001B2190" w:rsidRDefault="001B2190" w14:paraId="2B1A5053" w14:textId="77777777">
      <w:pPr>
        <w:rPr>
          <w:rFonts w:ascii="Arial" w:hAnsi="Arial" w:cs="Arial"/>
        </w:rPr>
      </w:pPr>
    </w:p>
    <w:p w:rsidRPr="008918DF" w:rsidR="001B2190" w:rsidP="001B2190" w:rsidRDefault="001B2190" w14:paraId="2B883BA6" w14:textId="77777777">
      <w:pPr>
        <w:rPr>
          <w:rFonts w:ascii="Arial" w:hAnsi="Arial" w:cs="Arial"/>
        </w:rPr>
      </w:pPr>
    </w:p>
    <w:p w:rsidRPr="008918DF" w:rsidR="001B2190" w:rsidP="001B2190" w:rsidRDefault="001B2190" w14:paraId="24650B53" w14:textId="77777777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</w:t>
      </w:r>
      <w:r>
        <w:rPr>
          <w:rFonts w:ascii="Arial" w:hAnsi="Arial" w:cs="Arial"/>
          <w:b/>
        </w:rPr>
        <w:t xml:space="preserve">Bidders </w:t>
      </w:r>
      <w:r w:rsidRPr="008918DF">
        <w:rPr>
          <w:rFonts w:ascii="Arial" w:hAnsi="Arial" w:cs="Arial"/>
          <w:b/>
        </w:rPr>
        <w:t xml:space="preserve"> </w:t>
      </w:r>
    </w:p>
    <w:p w:rsidRPr="008918DF" w:rsidR="001B2190" w:rsidP="001B2190" w:rsidRDefault="001B2190" w14:paraId="53703596" w14:textId="77777777">
      <w:pPr>
        <w:rPr>
          <w:rFonts w:ascii="Arial" w:hAnsi="Arial" w:cs="Arial"/>
        </w:rPr>
      </w:pPr>
    </w:p>
    <w:p w:rsidRPr="008918DF" w:rsidR="001B2190" w:rsidP="001B2190" w:rsidRDefault="001B2190" w14:paraId="12C48B72" w14:textId="77777777">
      <w:pPr>
        <w:tabs>
          <w:tab w:val="left" w:pos="0"/>
        </w:tabs>
        <w:rPr>
          <w:rFonts w:ascii="Arial" w:hAnsi="Arial" w:cs="Arial"/>
        </w:rPr>
      </w:pPr>
    </w:p>
    <w:p w:rsidRPr="0064536C" w:rsidR="001B2190" w:rsidP="001B2190" w:rsidRDefault="001B2190" w14:paraId="192640A0" w14:textId="145E3593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Pr="008918DF">
        <w:rPr>
          <w:rFonts w:ascii="Arial" w:hAnsi="Arial" w:cs="Arial"/>
          <w:sz w:val="20"/>
        </w:rPr>
        <w:tab/>
      </w:r>
      <w:r w:rsidRPr="0064536C">
        <w:rPr>
          <w:rFonts w:ascii="Arial" w:hAnsi="Arial" w:cs="Arial"/>
          <w:sz w:val="20"/>
        </w:rPr>
        <w:t>Bid Solicitation # 2</w:t>
      </w:r>
      <w:r w:rsidRPr="0064536C" w:rsidR="0064536C">
        <w:rPr>
          <w:rFonts w:ascii="Arial" w:hAnsi="Arial" w:cs="Arial"/>
          <w:sz w:val="20"/>
        </w:rPr>
        <w:t>5</w:t>
      </w:r>
      <w:r w:rsidRPr="0064536C">
        <w:rPr>
          <w:rFonts w:ascii="Arial" w:hAnsi="Arial" w:cs="Arial"/>
          <w:sz w:val="20"/>
        </w:rPr>
        <w:t>DPP0</w:t>
      </w:r>
      <w:r w:rsidRPr="0064536C" w:rsidR="0064536C">
        <w:rPr>
          <w:rFonts w:ascii="Arial" w:hAnsi="Arial" w:cs="Arial"/>
          <w:sz w:val="20"/>
        </w:rPr>
        <w:t>1076</w:t>
      </w:r>
    </w:p>
    <w:p w:rsidRPr="0064536C" w:rsidR="001B2190" w:rsidP="001B2190" w:rsidRDefault="001B2190" w14:paraId="6B89F40B" w14:textId="77777777">
      <w:pPr>
        <w:ind w:firstLine="720"/>
        <w:rPr>
          <w:rFonts w:ascii="Arial" w:hAnsi="Arial" w:cs="Arial"/>
          <w:b/>
        </w:rPr>
      </w:pPr>
      <w:r w:rsidRPr="0064536C">
        <w:rPr>
          <w:rFonts w:ascii="Arial" w:hAnsi="Arial" w:cs="Arial"/>
          <w:b/>
        </w:rPr>
        <w:t>T2052 – Second Referral Debt Collection DORES-MVC Surcharges</w:t>
      </w:r>
    </w:p>
    <w:p w:rsidRPr="0064536C" w:rsidR="001B2190" w:rsidP="001B2190" w:rsidRDefault="001B2190" w14:paraId="2664337F" w14:textId="77777777">
      <w:pPr>
        <w:ind w:firstLine="720"/>
        <w:rPr>
          <w:rFonts w:ascii="Arial" w:hAnsi="Arial" w:cs="Arial"/>
          <w:b/>
        </w:rPr>
      </w:pPr>
    </w:p>
    <w:p w:rsidRPr="0064536C" w:rsidR="001B2190" w:rsidP="001B2190" w:rsidRDefault="001B2190" w14:paraId="6D185F62" w14:textId="77777777">
      <w:pPr>
        <w:ind w:firstLine="720"/>
        <w:rPr>
          <w:rFonts w:ascii="Arial" w:hAnsi="Arial" w:cs="Arial"/>
          <w:b/>
        </w:rPr>
      </w:pPr>
    </w:p>
    <w:p w:rsidR="004F6C79" w:rsidP="6DD95A93" w:rsidRDefault="004F6C79" w14:paraId="55EC4908" w14:textId="59DB8DE7">
      <w:pPr>
        <w:ind w:left="720"/>
        <w:outlineLvl w:val="0"/>
        <w:rPr>
          <w:rFonts w:ascii="Arial" w:hAnsi="Arial" w:cs="Arial"/>
          <w:b w:val="1"/>
          <w:bCs w:val="1"/>
        </w:rPr>
      </w:pPr>
      <w:r w:rsidRPr="6DD95A93" w:rsidR="004F6C79">
        <w:rPr>
          <w:rFonts w:ascii="Arial" w:hAnsi="Arial" w:cs="Arial"/>
          <w:b w:val="1"/>
          <w:bCs w:val="1"/>
        </w:rPr>
        <w:t>Previous</w:t>
      </w:r>
      <w:r w:rsidRPr="6DD95A93" w:rsidR="004F6C79">
        <w:rPr>
          <w:rFonts w:ascii="Arial" w:hAnsi="Arial" w:cs="Arial"/>
          <w:b w:val="1"/>
          <w:bCs w:val="1"/>
        </w:rPr>
        <w:t xml:space="preserve"> Quote Submission Due Date: </w:t>
      </w:r>
      <w:r w:rsidRPr="6DD95A93" w:rsidR="00B31EDD">
        <w:rPr>
          <w:rFonts w:ascii="Arial" w:hAnsi="Arial" w:cs="Arial"/>
          <w:b w:val="1"/>
          <w:bCs w:val="1"/>
          <w:u w:val="single"/>
        </w:rPr>
        <w:t xml:space="preserve">December </w:t>
      </w:r>
      <w:r w:rsidRPr="6DD95A93" w:rsidR="6ACC82A6">
        <w:rPr>
          <w:rFonts w:ascii="Arial" w:hAnsi="Arial" w:cs="Arial"/>
          <w:b w:val="1"/>
          <w:bCs w:val="1"/>
          <w:u w:val="single"/>
        </w:rPr>
        <w:t>20</w:t>
      </w:r>
      <w:r w:rsidRPr="6DD95A93" w:rsidR="00A9341B">
        <w:rPr>
          <w:rFonts w:ascii="Arial" w:hAnsi="Arial" w:cs="Arial"/>
          <w:b w:val="1"/>
          <w:bCs w:val="1"/>
          <w:u w:val="single"/>
        </w:rPr>
        <w:t xml:space="preserve">, 2024 </w:t>
      </w:r>
      <w:r w:rsidRPr="6DD95A93" w:rsidR="004F6C79">
        <w:rPr>
          <w:rFonts w:ascii="Arial" w:hAnsi="Arial" w:cs="Arial"/>
          <w:b w:val="1"/>
          <w:bCs w:val="1"/>
        </w:rPr>
        <w:t>(2:00 p.m. Eastern Time)</w:t>
      </w:r>
    </w:p>
    <w:p w:rsidRPr="0064536C" w:rsidR="0064536C" w:rsidP="6DD95A93" w:rsidRDefault="0064536C" w14:paraId="42B80A12" w14:textId="4E327D4A">
      <w:pPr>
        <w:ind w:left="720"/>
        <w:outlineLvl w:val="0"/>
        <w:rPr>
          <w:rFonts w:ascii="Arial" w:hAnsi="Arial" w:cs="Arial"/>
          <w:b w:val="1"/>
          <w:bCs w:val="1"/>
        </w:rPr>
      </w:pPr>
      <w:r w:rsidRPr="6DD95A93" w:rsidR="0064536C">
        <w:rPr>
          <w:rFonts w:ascii="Arial" w:hAnsi="Arial" w:cs="Arial"/>
          <w:b w:val="1"/>
          <w:bCs w:val="1"/>
          <w:color w:val="FF0000"/>
          <w:sz w:val="22"/>
          <w:szCs w:val="22"/>
        </w:rPr>
        <w:t xml:space="preserve">Revised Quote Submission Due Date: </w:t>
      </w:r>
      <w:r w:rsidRPr="6DD95A93" w:rsidR="1A0CF156">
        <w:rPr>
          <w:rFonts w:ascii="Arial" w:hAnsi="Arial" w:cs="Arial"/>
          <w:b w:val="1"/>
          <w:bCs w:val="1"/>
          <w:color w:val="FF0000"/>
          <w:sz w:val="22"/>
          <w:szCs w:val="22"/>
        </w:rPr>
        <w:t xml:space="preserve">January </w:t>
      </w:r>
      <w:r w:rsidRPr="6DD95A93" w:rsidR="16B5C911">
        <w:rPr>
          <w:rFonts w:ascii="Arial" w:hAnsi="Arial" w:cs="Arial"/>
          <w:b w:val="1"/>
          <w:bCs w:val="1"/>
          <w:color w:val="FF0000"/>
          <w:sz w:val="22"/>
          <w:szCs w:val="22"/>
        </w:rPr>
        <w:t>15</w:t>
      </w:r>
      <w:r w:rsidRPr="6DD95A93" w:rsidR="0064536C">
        <w:rPr>
          <w:rFonts w:ascii="Arial" w:hAnsi="Arial" w:cs="Arial"/>
          <w:b w:val="1"/>
          <w:bCs w:val="1"/>
          <w:color w:val="FF0000"/>
          <w:sz w:val="22"/>
          <w:szCs w:val="22"/>
        </w:rPr>
        <w:t>, 202</w:t>
      </w:r>
      <w:r w:rsidRPr="6DD95A93" w:rsidR="70954F45">
        <w:rPr>
          <w:rFonts w:ascii="Arial" w:hAnsi="Arial" w:cs="Arial"/>
          <w:b w:val="1"/>
          <w:bCs w:val="1"/>
          <w:color w:val="FF0000"/>
          <w:sz w:val="22"/>
          <w:szCs w:val="22"/>
        </w:rPr>
        <w:t>5</w:t>
      </w:r>
      <w:r w:rsidRPr="6DD95A93" w:rsidR="0064536C">
        <w:rPr>
          <w:rFonts w:ascii="Arial" w:hAnsi="Arial" w:cs="Arial"/>
          <w:b w:val="1"/>
          <w:bCs w:val="1"/>
          <w:color w:val="FF0000"/>
          <w:sz w:val="22"/>
          <w:szCs w:val="22"/>
        </w:rPr>
        <w:t xml:space="preserve"> (2:00 p.m. Eastern Time)</w:t>
      </w:r>
    </w:p>
    <w:p w:rsidR="001B2190" w:rsidP="001B2190" w:rsidRDefault="001B2190" w14:paraId="21963E46" w14:textId="77777777"/>
    <w:p w:rsidRPr="008918DF" w:rsidR="001B2190" w:rsidP="001B2190" w:rsidRDefault="001B2190" w14:paraId="1BDFBD5A" w14:textId="77777777"/>
    <w:p w:rsidRPr="00A31C38" w:rsidR="001B2190" w:rsidP="6DD95A93" w:rsidRDefault="001B2190" w14:paraId="716FE8D4" w14:textId="58016D5B">
      <w:pPr>
        <w:pStyle w:val="Heading1"/>
        <w:keepNext w:val="0"/>
        <w:rPr>
          <w:rFonts w:ascii="Arial" w:hAnsi="Arial" w:cs="Arial"/>
          <w:i w:val="0"/>
          <w:iCs w:val="0"/>
          <w:sz w:val="20"/>
          <w:szCs w:val="20"/>
        </w:rPr>
      </w:pPr>
      <w:r w:rsidRPr="6DD95A93" w:rsidR="001B2190">
        <w:rPr>
          <w:rFonts w:ascii="Arial" w:hAnsi="Arial" w:cs="Arial"/>
          <w:i w:val="0"/>
          <w:iCs w:val="0"/>
          <w:sz w:val="20"/>
          <w:szCs w:val="20"/>
        </w:rPr>
        <w:t>Bid Amendment #</w:t>
      </w:r>
      <w:r w:rsidRPr="6DD95A93" w:rsidR="7C62CF87">
        <w:rPr>
          <w:rFonts w:ascii="Arial" w:hAnsi="Arial" w:cs="Arial"/>
          <w:i w:val="0"/>
          <w:iCs w:val="0"/>
          <w:sz w:val="20"/>
          <w:szCs w:val="20"/>
        </w:rPr>
        <w:t>5</w:t>
      </w:r>
    </w:p>
    <w:p w:rsidRPr="00A31C38" w:rsidR="001B2190" w:rsidP="001B2190" w:rsidRDefault="001B2190" w14:paraId="6D4403A0" w14:textId="77777777">
      <w:pPr>
        <w:tabs>
          <w:tab w:val="left" w:pos="0"/>
        </w:tabs>
        <w:rPr>
          <w:rFonts w:ascii="Arial" w:hAnsi="Arial" w:cs="Arial"/>
        </w:rPr>
      </w:pPr>
    </w:p>
    <w:p w:rsidRPr="00A31C38" w:rsidR="001B2190" w:rsidP="001B2190" w:rsidRDefault="001B2190" w14:paraId="654BFFA4" w14:textId="77777777">
      <w:pPr>
        <w:tabs>
          <w:tab w:val="left" w:pos="0"/>
        </w:tabs>
        <w:rPr>
          <w:rFonts w:ascii="Arial" w:hAnsi="Arial" w:cs="Arial"/>
        </w:rPr>
      </w:pPr>
    </w:p>
    <w:p w:rsidRPr="008918DF" w:rsidR="001B2190" w:rsidP="6DD95A93" w:rsidRDefault="001B2190" w14:paraId="2F9B33C9" w14:textId="56151A2E">
      <w:pPr>
        <w:jc w:val="both"/>
        <w:rPr>
          <w:rFonts w:ascii="Arial" w:hAnsi="Arial" w:cs="Arial"/>
        </w:rPr>
      </w:pPr>
      <w:r w:rsidRPr="6DD95A93" w:rsidR="001B2190">
        <w:rPr>
          <w:rFonts w:ascii="Arial" w:hAnsi="Arial" w:cs="Arial"/>
        </w:rPr>
        <w:t>The following constitutes Bid Amendment #</w:t>
      </w:r>
      <w:r w:rsidRPr="6DD95A93" w:rsidR="6EB03F37">
        <w:rPr>
          <w:rFonts w:ascii="Arial" w:hAnsi="Arial" w:cs="Arial"/>
        </w:rPr>
        <w:t>5</w:t>
      </w:r>
      <w:bookmarkStart w:name="_GoBack" w:id="0"/>
      <w:bookmarkEnd w:id="0"/>
      <w:r w:rsidRPr="6DD95A93" w:rsidR="001B2190">
        <w:rPr>
          <w:rFonts w:ascii="Arial" w:hAnsi="Arial" w:cs="Arial"/>
        </w:rPr>
        <w:t xml:space="preserve"> to the</w:t>
      </w:r>
      <w:r w:rsidRPr="6DD95A93" w:rsidR="001B2190">
        <w:rPr>
          <w:rFonts w:ascii="Arial" w:hAnsi="Arial" w:cs="Arial"/>
        </w:rPr>
        <w:t xml:space="preserve"> above referenced Bid S</w:t>
      </w:r>
      <w:r w:rsidRPr="6DD95A93" w:rsidR="001B2190">
        <w:rPr>
          <w:rFonts w:ascii="Arial" w:hAnsi="Arial" w:cs="Arial"/>
        </w:rPr>
        <w:t>olicitation</w:t>
      </w:r>
      <w:r w:rsidRPr="6DD95A93" w:rsidR="001B2190">
        <w:rPr>
          <w:rFonts w:ascii="Arial" w:hAnsi="Arial" w:cs="Arial"/>
        </w:rPr>
        <w:t>:</w:t>
      </w:r>
    </w:p>
    <w:p w:rsidRPr="008918DF" w:rsidR="001B2190" w:rsidP="001B2190" w:rsidRDefault="001B2190" w14:paraId="701E6D80" w14:textId="77777777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:rsidRPr="00A31C38" w:rsidR="00763DD3" w:rsidP="00A9341B" w:rsidRDefault="00763DD3" w14:paraId="4AAC6E97" w14:textId="20DBEA6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6DD95A93" w:rsidR="00763DD3">
        <w:rPr>
          <w:rFonts w:ascii="Arial" w:hAnsi="Arial" w:cs="Arial"/>
        </w:rPr>
        <w:t xml:space="preserve">This Bid Amendment extends the Quote Submission due date from </w:t>
      </w:r>
      <w:r w:rsidRPr="6DD95A93" w:rsidR="00B31EDD">
        <w:rPr>
          <w:rFonts w:ascii="Arial" w:hAnsi="Arial" w:cs="Arial"/>
        </w:rPr>
        <w:t xml:space="preserve">December </w:t>
      </w:r>
      <w:r w:rsidRPr="6DD95A93" w:rsidR="210014C4">
        <w:rPr>
          <w:rFonts w:ascii="Arial" w:hAnsi="Arial" w:cs="Arial"/>
        </w:rPr>
        <w:t>20</w:t>
      </w:r>
      <w:r w:rsidRPr="6DD95A93" w:rsidR="00763DD3">
        <w:rPr>
          <w:rFonts w:ascii="Arial" w:hAnsi="Arial" w:cs="Arial"/>
        </w:rPr>
        <w:t xml:space="preserve">, </w:t>
      </w:r>
      <w:r w:rsidRPr="6DD95A93" w:rsidR="00763DD3">
        <w:rPr>
          <w:rFonts w:ascii="Arial" w:hAnsi="Arial" w:cs="Arial"/>
        </w:rPr>
        <w:t>2024</w:t>
      </w:r>
      <w:r w:rsidRPr="6DD95A93" w:rsidR="00763DD3">
        <w:rPr>
          <w:rFonts w:ascii="Arial" w:hAnsi="Arial" w:cs="Arial"/>
        </w:rPr>
        <w:t xml:space="preserve"> to </w:t>
      </w:r>
      <w:r w:rsidRPr="6DD95A93" w:rsidR="218B7888">
        <w:rPr>
          <w:rFonts w:ascii="Arial" w:hAnsi="Arial" w:cs="Arial"/>
        </w:rPr>
        <w:t>January 15, 2025</w:t>
      </w:r>
      <w:r w:rsidRPr="6DD95A93" w:rsidR="00D26A44">
        <w:rPr>
          <w:rFonts w:ascii="Arial" w:hAnsi="Arial" w:cs="Arial"/>
          <w:b w:val="1"/>
          <w:bCs w:val="1"/>
          <w:u w:val="single"/>
        </w:rPr>
        <w:t xml:space="preserve"> (2:00 p.m. Eastern Time)</w:t>
      </w:r>
      <w:r w:rsidRPr="6DD95A93" w:rsidR="00763DD3">
        <w:rPr>
          <w:rFonts w:ascii="Arial" w:hAnsi="Arial" w:cs="Arial"/>
        </w:rPr>
        <w:t>; and</w:t>
      </w:r>
    </w:p>
    <w:p w:rsidRPr="0064536C" w:rsidR="001B2190" w:rsidP="6DD95A93" w:rsidRDefault="001B2190" w14:paraId="09ED0579" w14:textId="2C6C4058">
      <w:pPr>
        <w:pStyle w:val="ListParagraph"/>
        <w:numPr>
          <w:ilvl w:val="0"/>
          <w:numId w:val="1"/>
        </w:numPr>
        <w:jc w:val="both"/>
        <w:rPr>
          <w:rFonts w:ascii="Arial" w:hAnsi="Arial" w:cs="Arial"/>
        </w:rPr>
      </w:pPr>
      <w:r w:rsidRPr="6DD95A93" w:rsidR="001B2190">
        <w:rPr>
          <w:rFonts w:ascii="Arial" w:hAnsi="Arial" w:cs="Arial"/>
        </w:rPr>
        <w:t>An Optional Pre-</w:t>
      </w:r>
      <w:r w:rsidRPr="6DD95A93" w:rsidR="001B2190">
        <w:rPr>
          <w:rFonts w:ascii="Arial" w:hAnsi="Arial" w:cs="Arial"/>
        </w:rPr>
        <w:t xml:space="preserve">Quote Conference was held on </w:t>
      </w:r>
      <w:r w:rsidRPr="6DD95A93" w:rsidR="0064536C">
        <w:rPr>
          <w:rFonts w:ascii="Arial" w:hAnsi="Arial" w:cs="Arial"/>
        </w:rPr>
        <w:t>September</w:t>
      </w:r>
      <w:r w:rsidRPr="6DD95A93" w:rsidR="001B2190">
        <w:rPr>
          <w:rFonts w:ascii="Arial" w:hAnsi="Arial" w:cs="Arial"/>
        </w:rPr>
        <w:t xml:space="preserve"> 13, 2024</w:t>
      </w:r>
      <w:r w:rsidRPr="6DD95A93" w:rsidR="001B2190">
        <w:rPr>
          <w:rFonts w:ascii="Arial" w:hAnsi="Arial" w:cs="Arial"/>
        </w:rPr>
        <w:t xml:space="preserve">. </w:t>
      </w:r>
      <w:r w:rsidRPr="6DD95A93" w:rsidR="001B2190">
        <w:rPr>
          <w:rFonts w:ascii="Arial" w:hAnsi="Arial" w:cs="Arial"/>
        </w:rPr>
        <w:t>The below firms were confirmed to be in attendance:</w:t>
      </w:r>
    </w:p>
    <w:p w:rsidRPr="0064536C" w:rsidR="0064536C" w:rsidP="0064536C" w:rsidRDefault="0064536C" w14:paraId="6226F491" w14:textId="77777777">
      <w:pPr>
        <w:pStyle w:val="ListParagraph"/>
        <w:numPr>
          <w:ilvl w:val="1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64536C">
        <w:rPr>
          <w:rFonts w:ascii="Arial" w:hAnsi="Arial" w:cs="Arial"/>
        </w:rPr>
        <w:t>F.H. Cann &amp; Associates, Inc. </w:t>
      </w:r>
    </w:p>
    <w:p w:rsidRPr="0064536C" w:rsidR="001B2190" w:rsidP="0064536C" w:rsidRDefault="001B2190" w14:paraId="0E8481CC" w14:textId="50CCF6DA">
      <w:pPr>
        <w:pStyle w:val="ListParagraph"/>
        <w:numPr>
          <w:ilvl w:val="1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64536C">
        <w:rPr>
          <w:rFonts w:ascii="Arial" w:hAnsi="Arial" w:cs="Arial"/>
        </w:rPr>
        <w:t xml:space="preserve">Penn Credit Corporation </w:t>
      </w:r>
    </w:p>
    <w:p w:rsidRPr="008918DF" w:rsidR="007D1D98" w:rsidP="008918DF" w:rsidRDefault="007D1D98" w14:paraId="03C6B421" w14:textId="77777777">
      <w:pPr>
        <w:tabs>
          <w:tab w:val="left" w:pos="0"/>
        </w:tabs>
        <w:jc w:val="both"/>
        <w:rPr>
          <w:rFonts w:ascii="Arial" w:hAnsi="Arial" w:cs="Arial"/>
        </w:rPr>
      </w:pPr>
    </w:p>
    <w:p w:rsidRPr="008918DF" w:rsidR="007D1D98" w:rsidP="008918DF" w:rsidRDefault="007D1D98" w14:paraId="03C6B422" w14:textId="00234114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B64D0A">
        <w:rPr>
          <w:rFonts w:ascii="Arial" w:hAnsi="Arial" w:cs="Arial"/>
        </w:rPr>
        <w:t>Bidder</w:t>
      </w:r>
      <w:r w:rsidRPr="008918DF">
        <w:rPr>
          <w:rFonts w:ascii="Arial" w:hAnsi="Arial" w:cs="Arial"/>
        </w:rPr>
        <w:t xml:space="preserve"> to be knowledgeable of all of the additions, deletions, clarificat</w:t>
      </w:r>
      <w:r w:rsidRPr="008918DF" w:rsidR="00502120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Pr="008918DF" w:rsidR="00502120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Pr="008918DF" w:rsidR="00490B0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Pr="008918DF" w:rsidR="00490B0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:rsidRPr="008918DF" w:rsidR="007D1D98" w:rsidP="008918DF" w:rsidRDefault="007D1D98" w14:paraId="03C6B423" w14:textId="77777777">
      <w:pPr>
        <w:tabs>
          <w:tab w:val="left" w:pos="0"/>
        </w:tabs>
        <w:jc w:val="both"/>
        <w:rPr>
          <w:rFonts w:ascii="Arial" w:hAnsi="Arial" w:cs="Arial"/>
        </w:rPr>
      </w:pPr>
    </w:p>
    <w:p w:rsidRPr="008918DF" w:rsidR="007D1D98" w:rsidP="008918DF" w:rsidRDefault="007D1D98" w14:paraId="03C6B424" w14:textId="4197F026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Pr="008918DF" w:rsidR="00502120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:rsidR="00681D2A" w:rsidRDefault="00681D2A" w14:paraId="4A18B7CD" w14:textId="621C62C4">
      <w:pPr>
        <w:rPr>
          <w:rFonts w:ascii="Arial" w:hAnsi="Arial" w:cs="Arial"/>
        </w:rPr>
      </w:pPr>
    </w:p>
    <w:sectPr w:rsidR="00681D2A" w:rsidSect="00364A22">
      <w:footerReference w:type="default" r:id="rId12"/>
      <w:headerReference w:type="first" r:id="rId13"/>
      <w:footerReference w:type="first" r:id="rId14"/>
      <w:pgSz w:w="12240" w:h="15840" w:orient="portrait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2EB9" w:rsidRDefault="008E2EB9" w14:paraId="6E00E58A" w14:textId="77777777">
      <w:r>
        <w:separator/>
      </w:r>
    </w:p>
  </w:endnote>
  <w:endnote w:type="continuationSeparator" w:id="0">
    <w:p w:rsidR="008E2EB9" w:rsidRDefault="008E2EB9" w14:paraId="59A98F82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E2EB9" w:rsidRDefault="008E2EB9" w14:paraId="03C6B4B0" w14:textId="3396FC4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D214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E2EB9" w:rsidRDefault="008E2EB9" w14:paraId="03C6B4B1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mc:Ignorable="w14 w15 w16se wp14">
  <w:p w:rsidR="008E2EB9" w:rsidRDefault="008E2EB9" w14:paraId="03C6B4BC" w14:textId="77777777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Pr="003048CF" w:rsidR="008E2EB9" w:rsidP="006C37AB" w:rsidRDefault="008E2EB9" w14:paraId="03C6B4C1" w14:textId="77777777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 w14:anchorId="03C6B4BF">
              <v:stroke joinstyle="miter"/>
              <v:path gradientshapeok="t" o:connecttype="rect"/>
            </v:shapetype>
            <v:shape id="Text Box 11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spid="_x0000_s1026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>
              <v:textbox style="mso-fit-shape-to-text:t">
                <w:txbxContent>
                  <w:p w:rsidRPr="003048CF" w:rsidR="008E2EB9" w:rsidP="006C37AB" w:rsidRDefault="008E2EB9" w14:paraId="03C6B4C1" w14:textId="77777777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2EB9" w:rsidRDefault="008E2EB9" w14:paraId="607DE766" w14:textId="77777777">
      <w:r>
        <w:separator/>
      </w:r>
    </w:p>
  </w:footnote>
  <w:footnote w:type="continuationSeparator" w:id="0">
    <w:p w:rsidR="008E2EB9" w:rsidRDefault="008E2EB9" w14:paraId="329F1E6F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p14">
  <w:tbl>
    <w:tblPr>
      <w:tblStyle w:val="TableGrid"/>
      <w:tblW w:w="11520" w:type="dxa"/>
      <w:jc w:val="center"/>
      <w:tblBorders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insideH w:val="none" w:color="auto" w:sz="0" w:space="0"/>
        <w:insideV w:val="none" w:color="auto" w:sz="0" w:space="0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8E2EB9" w:rsidTr="00A05DC5" w14:paraId="0F26F833" w14:textId="77777777">
      <w:trPr>
        <w:trHeight w:val="1080"/>
        <w:jc w:val="center"/>
      </w:trPr>
      <w:tc>
        <w:tcPr>
          <w:tcW w:w="2880" w:type="dxa"/>
        </w:tcPr>
        <w:p w:rsidR="008E2EB9" w:rsidP="005E0FFB" w:rsidRDefault="008E2EB9" w14:paraId="3BD5B027" w14:textId="77777777"/>
      </w:tc>
      <w:tc>
        <w:tcPr>
          <w:tcW w:w="5760" w:type="dxa"/>
          <w:vAlign w:val="center"/>
        </w:tcPr>
        <w:p w:rsidR="008E2EB9" w:rsidP="005E0FFB" w:rsidRDefault="008E2EB9" w14:paraId="0FD38982" w14:textId="45A688C2">
          <w:pPr>
            <w:jc w:val="center"/>
          </w:pPr>
          <w:r>
            <w:rPr>
              <w:noProof/>
            </w:rPr>
            <w:drawing>
              <wp:inline distT="0" distB="0" distL="0" distR="0" wp14:anchorId="2E54A0E6" wp14:editId="7FAD5C7C">
                <wp:extent cx="647700" cy="638175"/>
                <wp:effectExtent l="19050" t="0" r="0" b="0"/>
                <wp:docPr id="4" name="Picture 4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:rsidR="008E2EB9" w:rsidP="005E0FFB" w:rsidRDefault="008E2EB9" w14:paraId="414F02B0" w14:textId="77777777"/>
      </w:tc>
    </w:tr>
    <w:tr w:rsidR="008E2EB9" w:rsidTr="00A05DC5" w14:paraId="1D957A5A" w14:textId="77777777">
      <w:trPr>
        <w:trHeight w:val="893"/>
        <w:jc w:val="center"/>
      </w:trPr>
      <w:tc>
        <w:tcPr>
          <w:tcW w:w="2880" w:type="dxa"/>
          <w:vAlign w:val="bottom"/>
        </w:tcPr>
        <w:p w:rsidRPr="00DE79FE" w:rsidR="008E2EB9" w:rsidP="005E0FFB" w:rsidRDefault="008E2EB9" w14:paraId="6F3DD1DE" w14:textId="77777777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:rsidRPr="006359DD" w:rsidR="008E2EB9" w:rsidP="005E0FFB" w:rsidRDefault="008E2EB9" w14:paraId="2C1746AC" w14:textId="32041111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:rsidRPr="00952B78" w:rsidR="008E2EB9" w:rsidP="005E0FFB" w:rsidRDefault="008E2EB9" w14:paraId="28056A48" w14:textId="77777777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:rsidRPr="00CD2155" w:rsidR="008E2EB9" w:rsidP="005E0FFB" w:rsidRDefault="008E2EB9" w14:paraId="72CB1402" w14:textId="77777777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:rsidRPr="00CD2155" w:rsidR="008E2EB9" w:rsidP="005E0FFB" w:rsidRDefault="008E2EB9" w14:paraId="73CB9858" w14:textId="77777777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:rsidRPr="00CD2155" w:rsidR="008E2EB9" w:rsidP="005E0FFB" w:rsidRDefault="008E2EB9" w14:paraId="64A05F7A" w14:textId="77777777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:rsidRPr="00CD2155" w:rsidR="008E2EB9" w:rsidP="005E0FFB" w:rsidRDefault="008E2EB9" w14:paraId="777BC0BB" w14:textId="77777777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:rsidRPr="00CD2155" w:rsidR="008E2EB9" w:rsidP="005E0FFB" w:rsidRDefault="008E2EB9" w14:paraId="619DB7F9" w14:textId="77777777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:rsidRPr="006359DD" w:rsidR="008E2EB9" w:rsidP="005E0FFB" w:rsidRDefault="008E2EB9" w14:paraId="1656A4E5" w14:textId="38D7796A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:rsidRPr="006359DD" w:rsidR="008E2EB9" w:rsidP="005E0FFB" w:rsidRDefault="008E2EB9" w14:paraId="1F07349D" w14:textId="77777777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:rsidRPr="006359DD" w:rsidR="008E2EB9" w:rsidP="005E0FFB" w:rsidRDefault="008E2EB9" w14:paraId="5665E1D5" w14:textId="0D12698F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8E2EB9" w:rsidTr="00A05DC5" w14:paraId="4315D963" w14:textId="77777777">
      <w:trPr>
        <w:trHeight w:val="892"/>
        <w:jc w:val="center"/>
      </w:trPr>
      <w:tc>
        <w:tcPr>
          <w:tcW w:w="2880" w:type="dxa"/>
          <w:vAlign w:val="bottom"/>
        </w:tcPr>
        <w:p w:rsidR="008E2EB9" w:rsidP="005E0FFB" w:rsidRDefault="008E2EB9" w14:paraId="7E25EAFA" w14:textId="77777777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Tahesha</w:t>
          </w:r>
          <w:r>
            <w:rPr>
              <w:caps/>
              <w:color w:val="000080"/>
            </w:rPr>
            <w:t xml:space="preserve"> L. </w:t>
          </w:r>
          <w:r>
            <w:rPr>
              <w:smallCaps/>
              <w:color w:val="000080"/>
            </w:rPr>
            <w:t>Way</w:t>
          </w:r>
        </w:p>
        <w:p w:rsidRPr="006359DD" w:rsidR="008E2EB9" w:rsidP="005E0FFB" w:rsidRDefault="008E2EB9" w14:paraId="7641B452" w14:textId="51362682">
          <w:pPr>
            <w:jc w:val="center"/>
          </w:pPr>
          <w:r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:rsidRPr="006359DD" w:rsidR="008E2EB9" w:rsidP="005E0FFB" w:rsidRDefault="008E2EB9" w14:paraId="51AFA167" w14:textId="77777777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:rsidR="008E2EB9" w:rsidP="005E0FFB" w:rsidRDefault="008E2EB9" w14:paraId="74910877" w14:textId="77777777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:rsidRPr="006359DD" w:rsidR="008E2EB9" w:rsidP="005E0FFB" w:rsidRDefault="008E2EB9" w14:paraId="1488118C" w14:textId="7B1C6352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8E2EB9" w:rsidTr="00A05DC5" w14:paraId="15BC600F" w14:textId="77777777">
      <w:trPr>
        <w:jc w:val="center"/>
      </w:trPr>
      <w:tc>
        <w:tcPr>
          <w:tcW w:w="2880" w:type="dxa"/>
        </w:tcPr>
        <w:p w:rsidRPr="006359DD" w:rsidR="008E2EB9" w:rsidP="005E0FFB" w:rsidRDefault="008E2EB9" w14:paraId="38418747" w14:textId="77777777"/>
      </w:tc>
      <w:tc>
        <w:tcPr>
          <w:tcW w:w="5760" w:type="dxa"/>
        </w:tcPr>
        <w:p w:rsidRPr="00CD2155" w:rsidR="008E2EB9" w:rsidP="005E0FFB" w:rsidRDefault="008E2EB9" w14:paraId="7CABA28C" w14:textId="77777777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:rsidRPr="006359DD" w:rsidR="008E2EB9" w:rsidP="005E0FFB" w:rsidRDefault="008E2EB9" w14:paraId="33178F02" w14:textId="18C4F279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:rsidRPr="006359DD" w:rsidR="008E2EB9" w:rsidP="005E0FFB" w:rsidRDefault="008E2EB9" w14:paraId="29D61A51" w14:textId="77777777"/>
      </w:tc>
    </w:tr>
  </w:tbl>
  <w:p w:rsidR="008E2EB9" w:rsidP="007E56C8" w:rsidRDefault="008E2EB9" w14:paraId="03C6B4BB" w14:textId="017E7320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A90372"/>
    <w:multiLevelType w:val="hybridMultilevel"/>
    <w:tmpl w:val="B674F27E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2189419C"/>
    <w:multiLevelType w:val="hybridMultilevel"/>
    <w:tmpl w:val="DD825DAE"/>
    <w:lvl w:ilvl="0" w:tplc="C0142F32">
      <w:start w:val="1"/>
      <w:numFmt w:val="upperLetter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1B6295"/>
    <w:multiLevelType w:val="hybridMultilevel"/>
    <w:tmpl w:val="85BAAC38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765CD5"/>
    <w:multiLevelType w:val="hybridMultilevel"/>
    <w:tmpl w:val="8BB899D4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34880C4D"/>
    <w:multiLevelType w:val="hybridMultilevel"/>
    <w:tmpl w:val="D5BE5044"/>
    <w:lvl w:ilvl="0" w:tplc="3652731E">
      <w:start w:val="1"/>
      <w:numFmt w:val="upperLetter"/>
      <w:lvlText w:val="%1."/>
      <w:lvlJc w:val="left"/>
      <w:pPr>
        <w:ind w:left="722" w:hanging="7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52" w:hanging="360"/>
      </w:pPr>
    </w:lvl>
    <w:lvl w:ilvl="2" w:tplc="0409001B" w:tentative="1">
      <w:start w:val="1"/>
      <w:numFmt w:val="lowerRoman"/>
      <w:lvlText w:val="%3."/>
      <w:lvlJc w:val="right"/>
      <w:pPr>
        <w:ind w:left="1772" w:hanging="180"/>
      </w:pPr>
    </w:lvl>
    <w:lvl w:ilvl="3" w:tplc="0409000F" w:tentative="1">
      <w:start w:val="1"/>
      <w:numFmt w:val="decimal"/>
      <w:lvlText w:val="%4."/>
      <w:lvlJc w:val="left"/>
      <w:pPr>
        <w:ind w:left="2492" w:hanging="360"/>
      </w:pPr>
    </w:lvl>
    <w:lvl w:ilvl="4" w:tplc="04090019" w:tentative="1">
      <w:start w:val="1"/>
      <w:numFmt w:val="lowerLetter"/>
      <w:lvlText w:val="%5."/>
      <w:lvlJc w:val="left"/>
      <w:pPr>
        <w:ind w:left="3212" w:hanging="360"/>
      </w:pPr>
    </w:lvl>
    <w:lvl w:ilvl="5" w:tplc="0409001B" w:tentative="1">
      <w:start w:val="1"/>
      <w:numFmt w:val="lowerRoman"/>
      <w:lvlText w:val="%6."/>
      <w:lvlJc w:val="right"/>
      <w:pPr>
        <w:ind w:left="3932" w:hanging="180"/>
      </w:pPr>
    </w:lvl>
    <w:lvl w:ilvl="6" w:tplc="0409000F" w:tentative="1">
      <w:start w:val="1"/>
      <w:numFmt w:val="decimal"/>
      <w:lvlText w:val="%7."/>
      <w:lvlJc w:val="left"/>
      <w:pPr>
        <w:ind w:left="4652" w:hanging="360"/>
      </w:pPr>
    </w:lvl>
    <w:lvl w:ilvl="7" w:tplc="04090019" w:tentative="1">
      <w:start w:val="1"/>
      <w:numFmt w:val="lowerLetter"/>
      <w:lvlText w:val="%8."/>
      <w:lvlJc w:val="left"/>
      <w:pPr>
        <w:ind w:left="5372" w:hanging="360"/>
      </w:pPr>
    </w:lvl>
    <w:lvl w:ilvl="8" w:tplc="0409001B" w:tentative="1">
      <w:start w:val="1"/>
      <w:numFmt w:val="lowerRoman"/>
      <w:lvlText w:val="%9."/>
      <w:lvlJc w:val="right"/>
      <w:pPr>
        <w:ind w:left="6092" w:hanging="180"/>
      </w:pPr>
    </w:lvl>
  </w:abstractNum>
  <w:abstractNum w:abstractNumId="5" w15:restartNumberingAfterBreak="0">
    <w:nsid w:val="35CB6972"/>
    <w:multiLevelType w:val="hybridMultilevel"/>
    <w:tmpl w:val="95C41F56"/>
    <w:lvl w:ilvl="0" w:tplc="FCFE5446">
      <w:start w:val="1"/>
      <w:numFmt w:val="upperLetter"/>
      <w:lvlText w:val="%1)"/>
      <w:lvlJc w:val="left"/>
      <w:pPr>
        <w:ind w:left="3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52" w:hanging="360"/>
      </w:pPr>
    </w:lvl>
    <w:lvl w:ilvl="2" w:tplc="0409001B" w:tentative="1">
      <w:start w:val="1"/>
      <w:numFmt w:val="lowerRoman"/>
      <w:lvlText w:val="%3."/>
      <w:lvlJc w:val="right"/>
      <w:pPr>
        <w:ind w:left="1772" w:hanging="180"/>
      </w:pPr>
    </w:lvl>
    <w:lvl w:ilvl="3" w:tplc="0409000F" w:tentative="1">
      <w:start w:val="1"/>
      <w:numFmt w:val="decimal"/>
      <w:lvlText w:val="%4."/>
      <w:lvlJc w:val="left"/>
      <w:pPr>
        <w:ind w:left="2492" w:hanging="360"/>
      </w:pPr>
    </w:lvl>
    <w:lvl w:ilvl="4" w:tplc="04090019" w:tentative="1">
      <w:start w:val="1"/>
      <w:numFmt w:val="lowerLetter"/>
      <w:lvlText w:val="%5."/>
      <w:lvlJc w:val="left"/>
      <w:pPr>
        <w:ind w:left="3212" w:hanging="360"/>
      </w:pPr>
    </w:lvl>
    <w:lvl w:ilvl="5" w:tplc="0409001B" w:tentative="1">
      <w:start w:val="1"/>
      <w:numFmt w:val="lowerRoman"/>
      <w:lvlText w:val="%6."/>
      <w:lvlJc w:val="right"/>
      <w:pPr>
        <w:ind w:left="3932" w:hanging="180"/>
      </w:pPr>
    </w:lvl>
    <w:lvl w:ilvl="6" w:tplc="0409000F" w:tentative="1">
      <w:start w:val="1"/>
      <w:numFmt w:val="decimal"/>
      <w:lvlText w:val="%7."/>
      <w:lvlJc w:val="left"/>
      <w:pPr>
        <w:ind w:left="4652" w:hanging="360"/>
      </w:pPr>
    </w:lvl>
    <w:lvl w:ilvl="7" w:tplc="04090019" w:tentative="1">
      <w:start w:val="1"/>
      <w:numFmt w:val="lowerLetter"/>
      <w:lvlText w:val="%8."/>
      <w:lvlJc w:val="left"/>
      <w:pPr>
        <w:ind w:left="5372" w:hanging="360"/>
      </w:pPr>
    </w:lvl>
    <w:lvl w:ilvl="8" w:tplc="0409001B" w:tentative="1">
      <w:start w:val="1"/>
      <w:numFmt w:val="lowerRoman"/>
      <w:lvlText w:val="%9."/>
      <w:lvlJc w:val="right"/>
      <w:pPr>
        <w:ind w:left="6092" w:hanging="180"/>
      </w:pPr>
    </w:lvl>
  </w:abstractNum>
  <w:abstractNum w:abstractNumId="6" w15:restartNumberingAfterBreak="0">
    <w:nsid w:val="3FDF7EE3"/>
    <w:multiLevelType w:val="hybridMultilevel"/>
    <w:tmpl w:val="1E22439A"/>
    <w:lvl w:ilvl="0" w:tplc="04090015">
      <w:start w:val="1"/>
      <w:numFmt w:val="upperLetter"/>
      <w:lvlText w:val="%1."/>
      <w:lvlJc w:val="left"/>
      <w:pPr>
        <w:ind w:left="692" w:hanging="360"/>
      </w:pPr>
    </w:lvl>
    <w:lvl w:ilvl="1" w:tplc="04090019" w:tentative="1">
      <w:start w:val="1"/>
      <w:numFmt w:val="lowerLetter"/>
      <w:lvlText w:val="%2."/>
      <w:lvlJc w:val="left"/>
      <w:pPr>
        <w:ind w:left="1412" w:hanging="360"/>
      </w:pPr>
    </w:lvl>
    <w:lvl w:ilvl="2" w:tplc="0409001B" w:tentative="1">
      <w:start w:val="1"/>
      <w:numFmt w:val="lowerRoman"/>
      <w:lvlText w:val="%3."/>
      <w:lvlJc w:val="right"/>
      <w:pPr>
        <w:ind w:left="2132" w:hanging="180"/>
      </w:pPr>
    </w:lvl>
    <w:lvl w:ilvl="3" w:tplc="0409000F" w:tentative="1">
      <w:start w:val="1"/>
      <w:numFmt w:val="decimal"/>
      <w:lvlText w:val="%4."/>
      <w:lvlJc w:val="left"/>
      <w:pPr>
        <w:ind w:left="2852" w:hanging="360"/>
      </w:pPr>
    </w:lvl>
    <w:lvl w:ilvl="4" w:tplc="04090019" w:tentative="1">
      <w:start w:val="1"/>
      <w:numFmt w:val="lowerLetter"/>
      <w:lvlText w:val="%5."/>
      <w:lvlJc w:val="left"/>
      <w:pPr>
        <w:ind w:left="3572" w:hanging="360"/>
      </w:pPr>
    </w:lvl>
    <w:lvl w:ilvl="5" w:tplc="0409001B" w:tentative="1">
      <w:start w:val="1"/>
      <w:numFmt w:val="lowerRoman"/>
      <w:lvlText w:val="%6."/>
      <w:lvlJc w:val="right"/>
      <w:pPr>
        <w:ind w:left="4292" w:hanging="180"/>
      </w:pPr>
    </w:lvl>
    <w:lvl w:ilvl="6" w:tplc="0409000F" w:tentative="1">
      <w:start w:val="1"/>
      <w:numFmt w:val="decimal"/>
      <w:lvlText w:val="%7."/>
      <w:lvlJc w:val="left"/>
      <w:pPr>
        <w:ind w:left="5012" w:hanging="360"/>
      </w:pPr>
    </w:lvl>
    <w:lvl w:ilvl="7" w:tplc="04090019" w:tentative="1">
      <w:start w:val="1"/>
      <w:numFmt w:val="lowerLetter"/>
      <w:lvlText w:val="%8."/>
      <w:lvlJc w:val="left"/>
      <w:pPr>
        <w:ind w:left="5732" w:hanging="360"/>
      </w:pPr>
    </w:lvl>
    <w:lvl w:ilvl="8" w:tplc="0409001B" w:tentative="1">
      <w:start w:val="1"/>
      <w:numFmt w:val="lowerRoman"/>
      <w:lvlText w:val="%9."/>
      <w:lvlJc w:val="right"/>
      <w:pPr>
        <w:ind w:left="6452" w:hanging="180"/>
      </w:pPr>
    </w:lvl>
  </w:abstractNum>
  <w:abstractNum w:abstractNumId="7" w15:restartNumberingAfterBreak="0">
    <w:nsid w:val="4D8778F3"/>
    <w:multiLevelType w:val="hybridMultilevel"/>
    <w:tmpl w:val="70F4D796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1"/>
  </w:num>
  <w:num w:numId="5">
    <w:abstractNumId w:val="6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hideSpellingErrors/>
  <w:hideGrammaticalError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481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036A6"/>
    <w:rsid w:val="00005E2C"/>
    <w:rsid w:val="00005F42"/>
    <w:rsid w:val="00007033"/>
    <w:rsid w:val="000178AC"/>
    <w:rsid w:val="00017E0E"/>
    <w:rsid w:val="00020F7E"/>
    <w:rsid w:val="00035543"/>
    <w:rsid w:val="0004455E"/>
    <w:rsid w:val="00047D91"/>
    <w:rsid w:val="00052193"/>
    <w:rsid w:val="00052433"/>
    <w:rsid w:val="000555F2"/>
    <w:rsid w:val="00055FFC"/>
    <w:rsid w:val="000564B4"/>
    <w:rsid w:val="0006149B"/>
    <w:rsid w:val="00080562"/>
    <w:rsid w:val="000830BC"/>
    <w:rsid w:val="00087AC7"/>
    <w:rsid w:val="000A6C38"/>
    <w:rsid w:val="000B2E63"/>
    <w:rsid w:val="000B6693"/>
    <w:rsid w:val="000C3964"/>
    <w:rsid w:val="000C4340"/>
    <w:rsid w:val="000C7991"/>
    <w:rsid w:val="000D0811"/>
    <w:rsid w:val="000D5126"/>
    <w:rsid w:val="000F21AF"/>
    <w:rsid w:val="001031B6"/>
    <w:rsid w:val="001036B6"/>
    <w:rsid w:val="00106860"/>
    <w:rsid w:val="001130EC"/>
    <w:rsid w:val="00114AF5"/>
    <w:rsid w:val="00117D32"/>
    <w:rsid w:val="001236A1"/>
    <w:rsid w:val="001265C6"/>
    <w:rsid w:val="00126C78"/>
    <w:rsid w:val="00127431"/>
    <w:rsid w:val="00133ABA"/>
    <w:rsid w:val="001379FB"/>
    <w:rsid w:val="00141D48"/>
    <w:rsid w:val="00160E56"/>
    <w:rsid w:val="00170592"/>
    <w:rsid w:val="00194DCF"/>
    <w:rsid w:val="00194DDF"/>
    <w:rsid w:val="001B2190"/>
    <w:rsid w:val="001C09A8"/>
    <w:rsid w:val="001D1ABC"/>
    <w:rsid w:val="001E1282"/>
    <w:rsid w:val="001E71FC"/>
    <w:rsid w:val="001F34F3"/>
    <w:rsid w:val="0020175D"/>
    <w:rsid w:val="00202F19"/>
    <w:rsid w:val="00213A47"/>
    <w:rsid w:val="00217294"/>
    <w:rsid w:val="002361DA"/>
    <w:rsid w:val="002420F8"/>
    <w:rsid w:val="0025275F"/>
    <w:rsid w:val="002532F2"/>
    <w:rsid w:val="00257D6E"/>
    <w:rsid w:val="00260851"/>
    <w:rsid w:val="00271544"/>
    <w:rsid w:val="002745C5"/>
    <w:rsid w:val="00280753"/>
    <w:rsid w:val="00282F5C"/>
    <w:rsid w:val="00285BF3"/>
    <w:rsid w:val="00294A4B"/>
    <w:rsid w:val="002A6230"/>
    <w:rsid w:val="002A66C7"/>
    <w:rsid w:val="002B13D7"/>
    <w:rsid w:val="002C0FC9"/>
    <w:rsid w:val="002C1484"/>
    <w:rsid w:val="002C18F9"/>
    <w:rsid w:val="002C54B7"/>
    <w:rsid w:val="002D214D"/>
    <w:rsid w:val="002D2B58"/>
    <w:rsid w:val="002D7C6A"/>
    <w:rsid w:val="002F1449"/>
    <w:rsid w:val="002F2AA1"/>
    <w:rsid w:val="002F35E2"/>
    <w:rsid w:val="002F7F96"/>
    <w:rsid w:val="00302CB4"/>
    <w:rsid w:val="003048CF"/>
    <w:rsid w:val="00305B6D"/>
    <w:rsid w:val="00305EDC"/>
    <w:rsid w:val="003069D9"/>
    <w:rsid w:val="00312D7D"/>
    <w:rsid w:val="003158E9"/>
    <w:rsid w:val="003208AD"/>
    <w:rsid w:val="00322697"/>
    <w:rsid w:val="00326CA8"/>
    <w:rsid w:val="00326DC4"/>
    <w:rsid w:val="0032707C"/>
    <w:rsid w:val="0034222F"/>
    <w:rsid w:val="00342800"/>
    <w:rsid w:val="003479C2"/>
    <w:rsid w:val="00350995"/>
    <w:rsid w:val="00350A9D"/>
    <w:rsid w:val="00353813"/>
    <w:rsid w:val="00364A22"/>
    <w:rsid w:val="00366A27"/>
    <w:rsid w:val="00372C16"/>
    <w:rsid w:val="0037646A"/>
    <w:rsid w:val="00391DE8"/>
    <w:rsid w:val="00393082"/>
    <w:rsid w:val="0039648D"/>
    <w:rsid w:val="003A76EC"/>
    <w:rsid w:val="003B19A8"/>
    <w:rsid w:val="003B1D63"/>
    <w:rsid w:val="003D02FC"/>
    <w:rsid w:val="003D2590"/>
    <w:rsid w:val="003D4B39"/>
    <w:rsid w:val="003D747D"/>
    <w:rsid w:val="003E1107"/>
    <w:rsid w:val="003E42DC"/>
    <w:rsid w:val="003E7F59"/>
    <w:rsid w:val="003F2A90"/>
    <w:rsid w:val="003F7837"/>
    <w:rsid w:val="003F7E1A"/>
    <w:rsid w:val="0040658E"/>
    <w:rsid w:val="00417A2E"/>
    <w:rsid w:val="004315E8"/>
    <w:rsid w:val="004355EF"/>
    <w:rsid w:val="0043667E"/>
    <w:rsid w:val="00436D34"/>
    <w:rsid w:val="00437030"/>
    <w:rsid w:val="00446F52"/>
    <w:rsid w:val="00454FB0"/>
    <w:rsid w:val="00471849"/>
    <w:rsid w:val="00473AA2"/>
    <w:rsid w:val="00474055"/>
    <w:rsid w:val="00475364"/>
    <w:rsid w:val="00476106"/>
    <w:rsid w:val="00486C28"/>
    <w:rsid w:val="00490B0F"/>
    <w:rsid w:val="004A0576"/>
    <w:rsid w:val="004A121D"/>
    <w:rsid w:val="004A7DA7"/>
    <w:rsid w:val="004C13A5"/>
    <w:rsid w:val="004C417C"/>
    <w:rsid w:val="004C56DF"/>
    <w:rsid w:val="004D39D7"/>
    <w:rsid w:val="004D6F9F"/>
    <w:rsid w:val="004D7926"/>
    <w:rsid w:val="004E32C5"/>
    <w:rsid w:val="004E725B"/>
    <w:rsid w:val="004F0D7C"/>
    <w:rsid w:val="004F3C89"/>
    <w:rsid w:val="004F542C"/>
    <w:rsid w:val="004F6C79"/>
    <w:rsid w:val="004F6FE9"/>
    <w:rsid w:val="00500A5A"/>
    <w:rsid w:val="00501D5F"/>
    <w:rsid w:val="00502120"/>
    <w:rsid w:val="00506F75"/>
    <w:rsid w:val="005175DC"/>
    <w:rsid w:val="005271D3"/>
    <w:rsid w:val="005309F8"/>
    <w:rsid w:val="0053372D"/>
    <w:rsid w:val="0053722D"/>
    <w:rsid w:val="0054794A"/>
    <w:rsid w:val="00550328"/>
    <w:rsid w:val="005572AB"/>
    <w:rsid w:val="00560578"/>
    <w:rsid w:val="005629BD"/>
    <w:rsid w:val="00563F53"/>
    <w:rsid w:val="005654E0"/>
    <w:rsid w:val="005663AD"/>
    <w:rsid w:val="00566BD6"/>
    <w:rsid w:val="00567CD8"/>
    <w:rsid w:val="00567F16"/>
    <w:rsid w:val="00572965"/>
    <w:rsid w:val="00572F24"/>
    <w:rsid w:val="005748C4"/>
    <w:rsid w:val="00577279"/>
    <w:rsid w:val="0058187A"/>
    <w:rsid w:val="005840EA"/>
    <w:rsid w:val="005842F9"/>
    <w:rsid w:val="0058635F"/>
    <w:rsid w:val="00591465"/>
    <w:rsid w:val="005956E7"/>
    <w:rsid w:val="00596592"/>
    <w:rsid w:val="00597F16"/>
    <w:rsid w:val="005A350D"/>
    <w:rsid w:val="005B7752"/>
    <w:rsid w:val="005B7B28"/>
    <w:rsid w:val="005C5CAB"/>
    <w:rsid w:val="005D1FD3"/>
    <w:rsid w:val="005D5F8B"/>
    <w:rsid w:val="005E01C4"/>
    <w:rsid w:val="005E0FFB"/>
    <w:rsid w:val="005E3AEA"/>
    <w:rsid w:val="005E5108"/>
    <w:rsid w:val="005E7D9D"/>
    <w:rsid w:val="005F0227"/>
    <w:rsid w:val="005F3A74"/>
    <w:rsid w:val="00602212"/>
    <w:rsid w:val="00610AAA"/>
    <w:rsid w:val="00610ADE"/>
    <w:rsid w:val="00643EE7"/>
    <w:rsid w:val="0064536C"/>
    <w:rsid w:val="00646784"/>
    <w:rsid w:val="0065160C"/>
    <w:rsid w:val="00660DE0"/>
    <w:rsid w:val="00670FCB"/>
    <w:rsid w:val="006729FB"/>
    <w:rsid w:val="006775F8"/>
    <w:rsid w:val="00681D2A"/>
    <w:rsid w:val="006848B7"/>
    <w:rsid w:val="006A3DE5"/>
    <w:rsid w:val="006B3833"/>
    <w:rsid w:val="006C37AB"/>
    <w:rsid w:val="006C4E99"/>
    <w:rsid w:val="006C5427"/>
    <w:rsid w:val="006D1A0B"/>
    <w:rsid w:val="006D2967"/>
    <w:rsid w:val="006D6EE7"/>
    <w:rsid w:val="006E6FF8"/>
    <w:rsid w:val="006E72C1"/>
    <w:rsid w:val="006F661E"/>
    <w:rsid w:val="007015B0"/>
    <w:rsid w:val="0071384F"/>
    <w:rsid w:val="00713FB1"/>
    <w:rsid w:val="00714308"/>
    <w:rsid w:val="00717CA9"/>
    <w:rsid w:val="00721BC8"/>
    <w:rsid w:val="00723FB1"/>
    <w:rsid w:val="00724B8A"/>
    <w:rsid w:val="00725F7A"/>
    <w:rsid w:val="00736805"/>
    <w:rsid w:val="00751BC6"/>
    <w:rsid w:val="00762B1C"/>
    <w:rsid w:val="00763DD3"/>
    <w:rsid w:val="007644A5"/>
    <w:rsid w:val="00764993"/>
    <w:rsid w:val="007662C0"/>
    <w:rsid w:val="007677A8"/>
    <w:rsid w:val="00776521"/>
    <w:rsid w:val="00776D84"/>
    <w:rsid w:val="00780679"/>
    <w:rsid w:val="007826CD"/>
    <w:rsid w:val="00782982"/>
    <w:rsid w:val="00785AFC"/>
    <w:rsid w:val="007A03D3"/>
    <w:rsid w:val="007A0742"/>
    <w:rsid w:val="007A173B"/>
    <w:rsid w:val="007A5014"/>
    <w:rsid w:val="007A501B"/>
    <w:rsid w:val="007A5F35"/>
    <w:rsid w:val="007B2DEF"/>
    <w:rsid w:val="007B6143"/>
    <w:rsid w:val="007C06FF"/>
    <w:rsid w:val="007C0D0E"/>
    <w:rsid w:val="007C2585"/>
    <w:rsid w:val="007C31B3"/>
    <w:rsid w:val="007C3B8D"/>
    <w:rsid w:val="007C56C0"/>
    <w:rsid w:val="007C7989"/>
    <w:rsid w:val="007D1D98"/>
    <w:rsid w:val="007D29E3"/>
    <w:rsid w:val="007E2D30"/>
    <w:rsid w:val="007E56C8"/>
    <w:rsid w:val="00803F11"/>
    <w:rsid w:val="008049AC"/>
    <w:rsid w:val="00804A53"/>
    <w:rsid w:val="008062EE"/>
    <w:rsid w:val="008137DB"/>
    <w:rsid w:val="00813978"/>
    <w:rsid w:val="00815E39"/>
    <w:rsid w:val="00816EA4"/>
    <w:rsid w:val="0082019A"/>
    <w:rsid w:val="00825FDC"/>
    <w:rsid w:val="00831C3D"/>
    <w:rsid w:val="00831F73"/>
    <w:rsid w:val="00833FB1"/>
    <w:rsid w:val="00853057"/>
    <w:rsid w:val="00861668"/>
    <w:rsid w:val="00873199"/>
    <w:rsid w:val="00876D5D"/>
    <w:rsid w:val="00883737"/>
    <w:rsid w:val="00884647"/>
    <w:rsid w:val="00884C9E"/>
    <w:rsid w:val="008918DF"/>
    <w:rsid w:val="008A20CB"/>
    <w:rsid w:val="008A234C"/>
    <w:rsid w:val="008D3A86"/>
    <w:rsid w:val="008E2EB9"/>
    <w:rsid w:val="008E50C7"/>
    <w:rsid w:val="008F6E57"/>
    <w:rsid w:val="008F75E9"/>
    <w:rsid w:val="0090427B"/>
    <w:rsid w:val="009047DB"/>
    <w:rsid w:val="0091092B"/>
    <w:rsid w:val="0091375D"/>
    <w:rsid w:val="0091464A"/>
    <w:rsid w:val="00917A01"/>
    <w:rsid w:val="009225CB"/>
    <w:rsid w:val="00922819"/>
    <w:rsid w:val="00923970"/>
    <w:rsid w:val="00926DA3"/>
    <w:rsid w:val="00934725"/>
    <w:rsid w:val="00940723"/>
    <w:rsid w:val="00947590"/>
    <w:rsid w:val="009504C4"/>
    <w:rsid w:val="00952F6D"/>
    <w:rsid w:val="00954320"/>
    <w:rsid w:val="00954529"/>
    <w:rsid w:val="00954563"/>
    <w:rsid w:val="00956DE6"/>
    <w:rsid w:val="009610E1"/>
    <w:rsid w:val="00961A7B"/>
    <w:rsid w:val="00963B9C"/>
    <w:rsid w:val="00964610"/>
    <w:rsid w:val="00975098"/>
    <w:rsid w:val="00980AC4"/>
    <w:rsid w:val="00990CED"/>
    <w:rsid w:val="00990F72"/>
    <w:rsid w:val="00993884"/>
    <w:rsid w:val="009A7BB4"/>
    <w:rsid w:val="009B1B11"/>
    <w:rsid w:val="009B3E96"/>
    <w:rsid w:val="009B4A59"/>
    <w:rsid w:val="009B63E6"/>
    <w:rsid w:val="009C0858"/>
    <w:rsid w:val="009C4E02"/>
    <w:rsid w:val="009C76AA"/>
    <w:rsid w:val="009C7927"/>
    <w:rsid w:val="009C7CB7"/>
    <w:rsid w:val="009D198D"/>
    <w:rsid w:val="009D2175"/>
    <w:rsid w:val="009D33A9"/>
    <w:rsid w:val="009D676C"/>
    <w:rsid w:val="009E3612"/>
    <w:rsid w:val="009F1316"/>
    <w:rsid w:val="009F527D"/>
    <w:rsid w:val="00A0222F"/>
    <w:rsid w:val="00A02297"/>
    <w:rsid w:val="00A05138"/>
    <w:rsid w:val="00A05DC5"/>
    <w:rsid w:val="00A233DA"/>
    <w:rsid w:val="00A30216"/>
    <w:rsid w:val="00A31C38"/>
    <w:rsid w:val="00A335D0"/>
    <w:rsid w:val="00A36AFE"/>
    <w:rsid w:val="00A40774"/>
    <w:rsid w:val="00A51E71"/>
    <w:rsid w:val="00A527F9"/>
    <w:rsid w:val="00A60D37"/>
    <w:rsid w:val="00A6113F"/>
    <w:rsid w:val="00A6359C"/>
    <w:rsid w:val="00A7119E"/>
    <w:rsid w:val="00A7763F"/>
    <w:rsid w:val="00A8091E"/>
    <w:rsid w:val="00A81D36"/>
    <w:rsid w:val="00A84B37"/>
    <w:rsid w:val="00A8549A"/>
    <w:rsid w:val="00A9341B"/>
    <w:rsid w:val="00AA2C37"/>
    <w:rsid w:val="00AA3920"/>
    <w:rsid w:val="00AA410C"/>
    <w:rsid w:val="00AB72B8"/>
    <w:rsid w:val="00AB77BE"/>
    <w:rsid w:val="00AC4632"/>
    <w:rsid w:val="00AC5F4C"/>
    <w:rsid w:val="00AD0D21"/>
    <w:rsid w:val="00AD3D3C"/>
    <w:rsid w:val="00AE14A0"/>
    <w:rsid w:val="00AF720C"/>
    <w:rsid w:val="00B004BB"/>
    <w:rsid w:val="00B06723"/>
    <w:rsid w:val="00B1392F"/>
    <w:rsid w:val="00B211C9"/>
    <w:rsid w:val="00B2669F"/>
    <w:rsid w:val="00B27F3A"/>
    <w:rsid w:val="00B31EDD"/>
    <w:rsid w:val="00B34209"/>
    <w:rsid w:val="00B37185"/>
    <w:rsid w:val="00B3763D"/>
    <w:rsid w:val="00B432C3"/>
    <w:rsid w:val="00B479AD"/>
    <w:rsid w:val="00B47EE8"/>
    <w:rsid w:val="00B54579"/>
    <w:rsid w:val="00B555FD"/>
    <w:rsid w:val="00B55897"/>
    <w:rsid w:val="00B61DDE"/>
    <w:rsid w:val="00B6205B"/>
    <w:rsid w:val="00B64D0A"/>
    <w:rsid w:val="00B664C5"/>
    <w:rsid w:val="00B7192C"/>
    <w:rsid w:val="00B7390C"/>
    <w:rsid w:val="00B745BB"/>
    <w:rsid w:val="00B74979"/>
    <w:rsid w:val="00B842BD"/>
    <w:rsid w:val="00B92AC8"/>
    <w:rsid w:val="00B9391C"/>
    <w:rsid w:val="00B94666"/>
    <w:rsid w:val="00B947C7"/>
    <w:rsid w:val="00B97B1B"/>
    <w:rsid w:val="00BA2E20"/>
    <w:rsid w:val="00BA746D"/>
    <w:rsid w:val="00BB206E"/>
    <w:rsid w:val="00BC21C1"/>
    <w:rsid w:val="00BC4F10"/>
    <w:rsid w:val="00BC7C61"/>
    <w:rsid w:val="00BD378C"/>
    <w:rsid w:val="00BD693F"/>
    <w:rsid w:val="00BE2AFB"/>
    <w:rsid w:val="00BF3820"/>
    <w:rsid w:val="00BF5170"/>
    <w:rsid w:val="00C0159B"/>
    <w:rsid w:val="00C021F8"/>
    <w:rsid w:val="00C06423"/>
    <w:rsid w:val="00C1154F"/>
    <w:rsid w:val="00C12204"/>
    <w:rsid w:val="00C12A48"/>
    <w:rsid w:val="00C142B6"/>
    <w:rsid w:val="00C14F2B"/>
    <w:rsid w:val="00C16006"/>
    <w:rsid w:val="00C162F6"/>
    <w:rsid w:val="00C16E03"/>
    <w:rsid w:val="00C224A4"/>
    <w:rsid w:val="00C34732"/>
    <w:rsid w:val="00C409A5"/>
    <w:rsid w:val="00C41CB6"/>
    <w:rsid w:val="00C45AB4"/>
    <w:rsid w:val="00C56198"/>
    <w:rsid w:val="00C564E7"/>
    <w:rsid w:val="00C60DC5"/>
    <w:rsid w:val="00C67F46"/>
    <w:rsid w:val="00C83977"/>
    <w:rsid w:val="00C870B2"/>
    <w:rsid w:val="00CA1455"/>
    <w:rsid w:val="00CA5E30"/>
    <w:rsid w:val="00CB2D9F"/>
    <w:rsid w:val="00CB3413"/>
    <w:rsid w:val="00CB7744"/>
    <w:rsid w:val="00CC2926"/>
    <w:rsid w:val="00CC2CBB"/>
    <w:rsid w:val="00CE1914"/>
    <w:rsid w:val="00CE416D"/>
    <w:rsid w:val="00CF3D21"/>
    <w:rsid w:val="00CF5868"/>
    <w:rsid w:val="00D01C42"/>
    <w:rsid w:val="00D03108"/>
    <w:rsid w:val="00D057E9"/>
    <w:rsid w:val="00D1600A"/>
    <w:rsid w:val="00D20253"/>
    <w:rsid w:val="00D2037F"/>
    <w:rsid w:val="00D2283D"/>
    <w:rsid w:val="00D26A44"/>
    <w:rsid w:val="00D32CEA"/>
    <w:rsid w:val="00D33B5E"/>
    <w:rsid w:val="00D46175"/>
    <w:rsid w:val="00D55C57"/>
    <w:rsid w:val="00D55DDC"/>
    <w:rsid w:val="00D638EC"/>
    <w:rsid w:val="00D705AB"/>
    <w:rsid w:val="00D70933"/>
    <w:rsid w:val="00D75306"/>
    <w:rsid w:val="00D75A0E"/>
    <w:rsid w:val="00D83988"/>
    <w:rsid w:val="00D91263"/>
    <w:rsid w:val="00D91B32"/>
    <w:rsid w:val="00D920D2"/>
    <w:rsid w:val="00DA40F0"/>
    <w:rsid w:val="00DB2C17"/>
    <w:rsid w:val="00DB4962"/>
    <w:rsid w:val="00DC5A65"/>
    <w:rsid w:val="00DC72EC"/>
    <w:rsid w:val="00DD4331"/>
    <w:rsid w:val="00DD6116"/>
    <w:rsid w:val="00DE0F42"/>
    <w:rsid w:val="00DF4E98"/>
    <w:rsid w:val="00DF6812"/>
    <w:rsid w:val="00E001C4"/>
    <w:rsid w:val="00E02808"/>
    <w:rsid w:val="00E02D77"/>
    <w:rsid w:val="00E07850"/>
    <w:rsid w:val="00E1253F"/>
    <w:rsid w:val="00E14372"/>
    <w:rsid w:val="00E148FD"/>
    <w:rsid w:val="00E14B7B"/>
    <w:rsid w:val="00E242AB"/>
    <w:rsid w:val="00E2504E"/>
    <w:rsid w:val="00E25C4E"/>
    <w:rsid w:val="00E34511"/>
    <w:rsid w:val="00E34D7B"/>
    <w:rsid w:val="00E35100"/>
    <w:rsid w:val="00E35E58"/>
    <w:rsid w:val="00E400EE"/>
    <w:rsid w:val="00E440A0"/>
    <w:rsid w:val="00E4652C"/>
    <w:rsid w:val="00E61D3A"/>
    <w:rsid w:val="00E62898"/>
    <w:rsid w:val="00E64C53"/>
    <w:rsid w:val="00E67791"/>
    <w:rsid w:val="00E76F39"/>
    <w:rsid w:val="00E807AD"/>
    <w:rsid w:val="00E8349B"/>
    <w:rsid w:val="00E8423A"/>
    <w:rsid w:val="00E84AD4"/>
    <w:rsid w:val="00E90D91"/>
    <w:rsid w:val="00E92ADD"/>
    <w:rsid w:val="00E94290"/>
    <w:rsid w:val="00E945C1"/>
    <w:rsid w:val="00E951BB"/>
    <w:rsid w:val="00E97321"/>
    <w:rsid w:val="00EA330C"/>
    <w:rsid w:val="00EA701D"/>
    <w:rsid w:val="00EB1062"/>
    <w:rsid w:val="00EB1E00"/>
    <w:rsid w:val="00EB3E79"/>
    <w:rsid w:val="00EB557F"/>
    <w:rsid w:val="00EC14F5"/>
    <w:rsid w:val="00EC5F73"/>
    <w:rsid w:val="00ED3B68"/>
    <w:rsid w:val="00EE31B0"/>
    <w:rsid w:val="00EF3940"/>
    <w:rsid w:val="00EF7D4E"/>
    <w:rsid w:val="00F02AC3"/>
    <w:rsid w:val="00F043D3"/>
    <w:rsid w:val="00F05D01"/>
    <w:rsid w:val="00F06017"/>
    <w:rsid w:val="00F06CE4"/>
    <w:rsid w:val="00F15034"/>
    <w:rsid w:val="00F151CE"/>
    <w:rsid w:val="00F3434F"/>
    <w:rsid w:val="00F34973"/>
    <w:rsid w:val="00F401B4"/>
    <w:rsid w:val="00F40A08"/>
    <w:rsid w:val="00F45D77"/>
    <w:rsid w:val="00F47276"/>
    <w:rsid w:val="00F52E4E"/>
    <w:rsid w:val="00F5357E"/>
    <w:rsid w:val="00F75EFF"/>
    <w:rsid w:val="00F863FC"/>
    <w:rsid w:val="00F90914"/>
    <w:rsid w:val="00FA0A5A"/>
    <w:rsid w:val="00FA1383"/>
    <w:rsid w:val="00FA59AD"/>
    <w:rsid w:val="00FA7242"/>
    <w:rsid w:val="00FB2462"/>
    <w:rsid w:val="00FB6B05"/>
    <w:rsid w:val="00FC529C"/>
    <w:rsid w:val="00FE5C27"/>
    <w:rsid w:val="14267247"/>
    <w:rsid w:val="16B5C911"/>
    <w:rsid w:val="1A0CF156"/>
    <w:rsid w:val="210014C4"/>
    <w:rsid w:val="218B7888"/>
    <w:rsid w:val="2AA326B0"/>
    <w:rsid w:val="38C16C5C"/>
    <w:rsid w:val="648FC6E9"/>
    <w:rsid w:val="6ACC82A6"/>
    <w:rsid w:val="6DD95A93"/>
    <w:rsid w:val="6EB03F37"/>
    <w:rsid w:val="70954F45"/>
    <w:rsid w:val="7C62C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8129"/>
    <o:shapelayout v:ext="edit">
      <o:idmap v:ext="edit" data="1"/>
    </o:shapelayout>
  </w:shapeDefaults>
  <w:decimalSymbol w:val="."/>
  <w:listSeparator w:val=","/>
  <w14:docId w14:val="03C6B40C"/>
  <w15:docId w15:val="{D2F8859A-47D8-4657-B176-4F72BD904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hAnsi="Times New Roman" w:eastAsia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99" w:semiHidden="1" w:unhideWhenUsed="1"/>
    <w:lsdException w:name="footer" w:uiPriority="99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99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FooterChar" w:customStyle="1">
    <w:name w:val="Footer Char"/>
    <w:basedOn w:val="DefaultParagraphFont"/>
    <w:link w:val="Footer"/>
    <w:uiPriority w:val="99"/>
    <w:rsid w:val="004A7DA7"/>
  </w:style>
  <w:style w:type="character" w:styleId="Heading1Char" w:customStyle="1">
    <w:name w:val="Heading 1 Char"/>
    <w:link w:val="Heading1"/>
    <w:rsid w:val="00364A22"/>
    <w:rPr>
      <w:b/>
      <w:i/>
      <w:sz w:val="28"/>
      <w:u w:val="single"/>
    </w:rPr>
  </w:style>
  <w:style w:type="character" w:styleId="Heading2Char" w:customStyle="1">
    <w:name w:val="Heading 2 Char"/>
    <w:link w:val="Heading2"/>
    <w:semiHidden/>
    <w:rsid w:val="00364A22"/>
    <w:rPr>
      <w:b/>
      <w:sz w:val="24"/>
    </w:rPr>
  </w:style>
  <w:style w:type="character" w:styleId="Heading3Char" w:customStyle="1">
    <w:name w:val="Heading 3 Char"/>
    <w:link w:val="Heading3"/>
    <w:semiHidden/>
    <w:rsid w:val="00364A22"/>
    <w:rPr>
      <w:sz w:val="24"/>
    </w:rPr>
  </w:style>
  <w:style w:type="character" w:styleId="Heading4Char" w:customStyle="1">
    <w:name w:val="Heading 4 Char"/>
    <w:link w:val="Heading4"/>
    <w:semiHidden/>
    <w:rsid w:val="00364A22"/>
    <w:rPr>
      <w:sz w:val="24"/>
    </w:rPr>
  </w:style>
  <w:style w:type="character" w:styleId="HeaderChar" w:customStyle="1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styleId="CommentTextChar" w:customStyle="1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styleId="CommentSubjectChar" w:customStyle="1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aliases w:val="Bullet List,numbered,FooterText,List Bulletized,B1 paragraph"/>
    <w:basedOn w:val="Normal"/>
    <w:link w:val="ListParagraphChar"/>
    <w:uiPriority w:val="34"/>
    <w:qFormat/>
    <w:rsid w:val="00260851"/>
    <w:pPr>
      <w:ind w:left="720"/>
      <w:contextualSpacing/>
    </w:pPr>
  </w:style>
  <w:style w:type="character" w:styleId="ListParagraphChar" w:customStyle="1">
    <w:name w:val="List Paragraph Char"/>
    <w:aliases w:val="Bullet List Char,numbered Char,FooterText Char,List Bulletized Char,B1 paragraph Char"/>
    <w:link w:val="ListParagraph"/>
    <w:uiPriority w:val="34"/>
    <w:locked/>
    <w:rsid w:val="005F0227"/>
  </w:style>
  <w:style w:type="paragraph" w:styleId="BodyText">
    <w:name w:val="Body Text"/>
    <w:basedOn w:val="Normal"/>
    <w:link w:val="BodyTextChar"/>
    <w:rsid w:val="00141D48"/>
    <w:pPr>
      <w:ind w:left="360"/>
      <w:jc w:val="both"/>
    </w:pPr>
    <w:rPr>
      <w:rFonts w:asciiTheme="minorHAnsi" w:hAnsiTheme="minorHAnsi" w:cstheme="minorHAnsi"/>
      <w:lang w:val="x-none" w:eastAsia="x-none"/>
    </w:rPr>
  </w:style>
  <w:style w:type="character" w:styleId="BodyTextChar" w:customStyle="1">
    <w:name w:val="Body Text Char"/>
    <w:basedOn w:val="DefaultParagraphFont"/>
    <w:link w:val="BodyText"/>
    <w:rsid w:val="00141D48"/>
    <w:rPr>
      <w:rFonts w:asciiTheme="minorHAnsi" w:hAnsiTheme="minorHAnsi" w:cstheme="minorHAnsi"/>
      <w:lang w:val="x-none" w:eastAsia="x-none"/>
    </w:rPr>
  </w:style>
  <w:style w:type="character" w:styleId="normaltextrun" w:customStyle="1">
    <w:name w:val="normaltextrun"/>
    <w:basedOn w:val="DefaultParagraphFont"/>
    <w:rsid w:val="00853057"/>
  </w:style>
  <w:style w:type="paragraph" w:styleId="Revision">
    <w:name w:val="Revision"/>
    <w:hidden/>
    <w:uiPriority w:val="99"/>
    <w:semiHidden/>
    <w:rsid w:val="0090427B"/>
  </w:style>
  <w:style w:type="character" w:styleId="Hyperlink">
    <w:name w:val="Hyperlink"/>
    <w:uiPriority w:val="99"/>
    <w:rsid w:val="00B004BB"/>
    <w:rPr>
      <w:color w:val="0000FF"/>
      <w:u w:val="single"/>
    </w:rPr>
  </w:style>
  <w:style w:type="character" w:styleId="FollowedHyperlink">
    <w:name w:val="FollowedHyperlink"/>
    <w:basedOn w:val="DefaultParagraphFont"/>
    <w:semiHidden/>
    <w:unhideWhenUsed/>
    <w:rsid w:val="00B27F3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9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4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0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8" /><Relationship Type="http://schemas.openxmlformats.org/officeDocument/2006/relationships/header" Target="header1.xml" Id="rId13" /><Relationship Type="http://schemas.openxmlformats.org/officeDocument/2006/relationships/customXml" Target="../customXml/item3.xml" Id="rId3" /><Relationship Type="http://schemas.openxmlformats.org/officeDocument/2006/relationships/styles" Target="style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numbering" Target="numbering.xml" Id="rId6" /><Relationship Type="http://schemas.openxmlformats.org/officeDocument/2006/relationships/endnotes" Target="endnotes.xml" Id="rId11" /><Relationship Type="http://schemas.openxmlformats.org/officeDocument/2006/relationships/customXml" Target="../customXml/item5.xml" Id="rId5" /><Relationship Type="http://schemas.openxmlformats.org/officeDocument/2006/relationships/fontTable" Target="fontTable.xml" Id="rId15" /><Relationship Type="http://schemas.openxmlformats.org/officeDocument/2006/relationships/footnotes" Target="footnotes.xml" Id="rId10" /><Relationship Type="http://schemas.openxmlformats.org/officeDocument/2006/relationships/customXml" Target="../customXml/item4.xml" Id="rId4" /><Relationship Type="http://schemas.openxmlformats.org/officeDocument/2006/relationships/webSettings" Target="webSettings.xml" Id="rId9" /><Relationship Type="http://schemas.openxmlformats.org/officeDocument/2006/relationships/footer" Target="footer2.xml" Id="rId14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8094a18-a7d8-454b-b082-261936820a3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BEE82FBE70D5243841006DE9CA3A42B" ma:contentTypeVersion="14" ma:contentTypeDescription="Create a new document." ma:contentTypeScope="" ma:versionID="3f44bead3bce7e983e1e4e09e22caf40">
  <xsd:schema xmlns:xsd="http://www.w3.org/2001/XMLSchema" xmlns:xs="http://www.w3.org/2001/XMLSchema" xmlns:p="http://schemas.microsoft.com/office/2006/metadata/properties" xmlns:ns3="18094a18-a7d8-454b-b082-261936820a36" xmlns:ns4="979f866b-2144-4cd9-80a4-ef53f10f9aaf" targetNamespace="http://schemas.microsoft.com/office/2006/metadata/properties" ma:root="true" ma:fieldsID="e1582839976691109fb43e1645e1cf9b" ns3:_="" ns4:_="">
    <xsd:import namespace="18094a18-a7d8-454b-b082-261936820a36"/>
    <xsd:import namespace="979f866b-2144-4cd9-80a4-ef53f10f9aa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094a18-a7d8-454b-b082-261936820a3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0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9f866b-2144-4cd9-80a4-ef53f10f9aa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78AECD-9879-4621-BA5C-1A0327C84A2A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979f866b-2144-4cd9-80a4-ef53f10f9aaf"/>
    <ds:schemaRef ds:uri="http://purl.org/dc/elements/1.1/"/>
    <ds:schemaRef ds:uri="http://schemas.microsoft.com/office/2006/metadata/properties"/>
    <ds:schemaRef ds:uri="18094a18-a7d8-454b-b082-261936820a36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DC78A7D7-2129-47BC-9863-F636F82F2B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8094a18-a7d8-454b-b082-261936820a36"/>
    <ds:schemaRef ds:uri="979f866b-2144-4cd9-80a4-ef53f10f9a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C5BB0172-F832-4639-BE95-4CABD458099D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Letterhead, Purchase Bureau 1 22 10.dot</ap:Template>
  <ap:Application>Microsoft Word for the web</ap:Application>
  <ap:DocSecurity>0</ap:DocSecurity>
  <ap:ScaleCrop>false</ap:ScaleCrop>
  <ap:Company>Office of Treasury Technology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Laidlaw, Shawn</dc:creator>
  <keywords/>
  <dc:description/>
  <lastModifiedBy>McFarland, Amira [TREAS]</lastModifiedBy>
  <revision>15</revision>
  <lastPrinted>2016-08-03T15:29:00.0000000Z</lastPrinted>
  <dcterms:created xsi:type="dcterms:W3CDTF">2024-09-24T14:15:00.0000000Z</dcterms:created>
  <dcterms:modified xsi:type="dcterms:W3CDTF">2024-12-10T15:21:49.6498349Z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0x010100DBEE82FBE70D5243841006DE9CA3A42B</vt:lpwstr>
  </property>
  <property fmtid="{D5CDD505-2E9C-101B-9397-08002B2CF9AE}" pid="4" name="_dlc_DocIdItemGuid">
    <vt:lpwstr>9036b283-51f3-4caa-969a-34ea8a86326f</vt:lpwstr>
  </property>
  <property fmtid="{D5CDD505-2E9C-101B-9397-08002B2CF9AE}" pid="5" name="URL">
    <vt:lpwstr/>
  </property>
  <property fmtid="{D5CDD505-2E9C-101B-9397-08002B2CF9AE}" pid="6" name="DocumentSetDescription">
    <vt:lpwstr/>
  </property>
</Properties>
</file>