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8DC5B" w14:textId="4D93D750" w:rsidR="001B2190" w:rsidRPr="002420F8" w:rsidRDefault="00500A5A" w:rsidP="001B2190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15</w:t>
      </w:r>
      <w:bookmarkStart w:id="0" w:name="_GoBack"/>
      <w:bookmarkEnd w:id="0"/>
      <w:r w:rsidR="002D214D">
        <w:rPr>
          <w:rFonts w:ascii="Arial" w:hAnsi="Arial" w:cs="Arial"/>
          <w:b/>
          <w:sz w:val="20"/>
        </w:rPr>
        <w:t>, 2024</w:t>
      </w:r>
    </w:p>
    <w:p w14:paraId="2B1A5053" w14:textId="77777777" w:rsidR="001B2190" w:rsidRPr="008918DF" w:rsidRDefault="001B2190" w:rsidP="001B2190">
      <w:pPr>
        <w:rPr>
          <w:rFonts w:ascii="Arial" w:hAnsi="Arial" w:cs="Arial"/>
        </w:rPr>
      </w:pPr>
    </w:p>
    <w:p w14:paraId="2B883BA6" w14:textId="77777777" w:rsidR="001B2190" w:rsidRPr="008918DF" w:rsidRDefault="001B2190" w:rsidP="001B2190">
      <w:pPr>
        <w:rPr>
          <w:rFonts w:ascii="Arial" w:hAnsi="Arial" w:cs="Arial"/>
        </w:rPr>
      </w:pPr>
    </w:p>
    <w:p w14:paraId="24650B53" w14:textId="77777777" w:rsidR="001B2190" w:rsidRPr="008918DF" w:rsidRDefault="001B2190" w:rsidP="001B219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53703596" w14:textId="77777777" w:rsidR="001B2190" w:rsidRPr="008918DF" w:rsidRDefault="001B2190" w:rsidP="001B2190">
      <w:pPr>
        <w:rPr>
          <w:rFonts w:ascii="Arial" w:hAnsi="Arial" w:cs="Arial"/>
        </w:rPr>
      </w:pPr>
    </w:p>
    <w:p w14:paraId="12C48B72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192640A0" w14:textId="145E3593" w:rsidR="001B2190" w:rsidRPr="0064536C" w:rsidRDefault="001B2190" w:rsidP="001B2190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 w:rsidRPr="0064536C">
        <w:rPr>
          <w:rFonts w:ascii="Arial" w:hAnsi="Arial" w:cs="Arial"/>
          <w:sz w:val="20"/>
        </w:rPr>
        <w:t>Bid Solicitation # 2</w:t>
      </w:r>
      <w:r w:rsidR="0064536C" w:rsidRPr="0064536C">
        <w:rPr>
          <w:rFonts w:ascii="Arial" w:hAnsi="Arial" w:cs="Arial"/>
          <w:sz w:val="20"/>
        </w:rPr>
        <w:t>5</w:t>
      </w:r>
      <w:r w:rsidRPr="0064536C">
        <w:rPr>
          <w:rFonts w:ascii="Arial" w:hAnsi="Arial" w:cs="Arial"/>
          <w:sz w:val="20"/>
        </w:rPr>
        <w:t>DPP0</w:t>
      </w:r>
      <w:r w:rsidR="0064536C" w:rsidRPr="0064536C">
        <w:rPr>
          <w:rFonts w:ascii="Arial" w:hAnsi="Arial" w:cs="Arial"/>
          <w:sz w:val="20"/>
        </w:rPr>
        <w:t>1076</w:t>
      </w:r>
    </w:p>
    <w:p w14:paraId="6B89F40B" w14:textId="77777777" w:rsidR="001B2190" w:rsidRPr="0064536C" w:rsidRDefault="001B2190" w:rsidP="001B2190">
      <w:pPr>
        <w:ind w:firstLine="720"/>
        <w:rPr>
          <w:rFonts w:ascii="Arial" w:hAnsi="Arial" w:cs="Arial"/>
          <w:b/>
        </w:rPr>
      </w:pPr>
      <w:r w:rsidRPr="0064536C">
        <w:rPr>
          <w:rFonts w:ascii="Arial" w:hAnsi="Arial" w:cs="Arial"/>
          <w:b/>
        </w:rPr>
        <w:t>T2052 – Second Referral Debt Collection DORES-MVC Surcharges</w:t>
      </w:r>
    </w:p>
    <w:p w14:paraId="2664337F" w14:textId="77777777" w:rsidR="001B2190" w:rsidRPr="0064536C" w:rsidRDefault="001B2190" w:rsidP="001B2190">
      <w:pPr>
        <w:ind w:firstLine="720"/>
        <w:rPr>
          <w:rFonts w:ascii="Arial" w:hAnsi="Arial" w:cs="Arial"/>
          <w:b/>
        </w:rPr>
      </w:pPr>
    </w:p>
    <w:p w14:paraId="6D185F62" w14:textId="77777777" w:rsidR="001B2190" w:rsidRPr="0064536C" w:rsidRDefault="001B2190" w:rsidP="001B2190">
      <w:pPr>
        <w:ind w:firstLine="720"/>
        <w:rPr>
          <w:rFonts w:ascii="Arial" w:hAnsi="Arial" w:cs="Arial"/>
          <w:b/>
        </w:rPr>
      </w:pPr>
    </w:p>
    <w:p w14:paraId="55EC4908" w14:textId="42505333" w:rsidR="004F6C79" w:rsidRDefault="004F6C79" w:rsidP="0064536C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64536C">
        <w:rPr>
          <w:rFonts w:ascii="Arial" w:hAnsi="Arial" w:cs="Arial"/>
          <w:b/>
        </w:rPr>
        <w:t xml:space="preserve">Previous Quote Submission Due Date: </w:t>
      </w:r>
      <w:r w:rsidR="00A9341B" w:rsidRPr="00A9341B">
        <w:rPr>
          <w:rFonts w:ascii="Arial" w:hAnsi="Arial" w:cs="Arial"/>
          <w:b/>
          <w:u w:val="single"/>
        </w:rPr>
        <w:t>November 1</w:t>
      </w:r>
      <w:r w:rsidR="002D214D">
        <w:rPr>
          <w:rFonts w:ascii="Arial" w:hAnsi="Arial" w:cs="Arial"/>
          <w:b/>
          <w:u w:val="single"/>
        </w:rPr>
        <w:t>9</w:t>
      </w:r>
      <w:r w:rsidR="00A9341B" w:rsidRPr="00A9341B">
        <w:rPr>
          <w:rFonts w:ascii="Arial" w:hAnsi="Arial" w:cs="Arial"/>
          <w:b/>
          <w:u w:val="single"/>
        </w:rPr>
        <w:t xml:space="preserve">, 2024 </w:t>
      </w:r>
      <w:r w:rsidRPr="0064536C">
        <w:rPr>
          <w:rFonts w:ascii="Arial" w:hAnsi="Arial" w:cs="Arial"/>
          <w:b/>
        </w:rPr>
        <w:t>(2:00 p.m. Eastern Time)</w:t>
      </w:r>
    </w:p>
    <w:p w14:paraId="42B80A12" w14:textId="55F2FA59" w:rsidR="0064536C" w:rsidRPr="0064536C" w:rsidRDefault="0064536C" w:rsidP="0064536C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64536C">
        <w:rPr>
          <w:rFonts w:ascii="Arial" w:hAnsi="Arial" w:cs="Arial"/>
          <w:b/>
          <w:color w:val="FF0000"/>
          <w:sz w:val="22"/>
        </w:rPr>
        <w:t xml:space="preserve">Revised Quote Submission Due Date: </w:t>
      </w:r>
      <w:r w:rsidR="002D214D">
        <w:rPr>
          <w:rFonts w:ascii="Arial" w:hAnsi="Arial" w:cs="Arial"/>
          <w:b/>
          <w:color w:val="FF0000"/>
          <w:sz w:val="22"/>
        </w:rPr>
        <w:t>December 3</w:t>
      </w:r>
      <w:r w:rsidRPr="0064536C">
        <w:rPr>
          <w:rFonts w:ascii="Arial" w:hAnsi="Arial" w:cs="Arial"/>
          <w:b/>
          <w:color w:val="FF0000"/>
          <w:sz w:val="22"/>
        </w:rPr>
        <w:t>, 2024 (2:00 p.m. Eastern Time)</w:t>
      </w:r>
    </w:p>
    <w:p w14:paraId="21963E46" w14:textId="77777777" w:rsidR="001B2190" w:rsidRDefault="001B2190" w:rsidP="001B2190"/>
    <w:p w14:paraId="1BDFBD5A" w14:textId="77777777" w:rsidR="001B2190" w:rsidRPr="008918DF" w:rsidRDefault="001B2190" w:rsidP="001B2190"/>
    <w:p w14:paraId="716FE8D4" w14:textId="49BC83D1" w:rsidR="001B2190" w:rsidRPr="00A31C38" w:rsidRDefault="001B2190" w:rsidP="001B2190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A31C38">
        <w:rPr>
          <w:rFonts w:ascii="Arial" w:hAnsi="Arial" w:cs="Arial"/>
          <w:i w:val="0"/>
          <w:sz w:val="20"/>
        </w:rPr>
        <w:t>Bid Amendment #</w:t>
      </w:r>
      <w:r w:rsidR="002D214D">
        <w:rPr>
          <w:rFonts w:ascii="Arial" w:hAnsi="Arial" w:cs="Arial"/>
          <w:i w:val="0"/>
          <w:sz w:val="20"/>
        </w:rPr>
        <w:t>3</w:t>
      </w:r>
    </w:p>
    <w:p w14:paraId="6D4403A0" w14:textId="77777777" w:rsidR="001B2190" w:rsidRPr="00A31C38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654BFFA4" w14:textId="77777777" w:rsidR="001B2190" w:rsidRPr="00A31C38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2F9B33C9" w14:textId="3B5239EA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A31C38">
        <w:rPr>
          <w:rFonts w:ascii="Arial" w:hAnsi="Arial" w:cs="Arial"/>
        </w:rPr>
        <w:t>The following constitutes Bid Amendment #</w:t>
      </w:r>
      <w:r w:rsidR="002D214D">
        <w:rPr>
          <w:rFonts w:ascii="Arial" w:hAnsi="Arial" w:cs="Arial"/>
        </w:rPr>
        <w:t>3</w:t>
      </w:r>
      <w:r w:rsidRPr="00A31C38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701E6D80" w14:textId="77777777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AAC6E97" w14:textId="2E2504DA" w:rsidR="00763DD3" w:rsidRPr="00A31C38" w:rsidRDefault="00763DD3" w:rsidP="00A9341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31C38">
        <w:rPr>
          <w:rFonts w:ascii="Arial" w:hAnsi="Arial" w:cs="Arial"/>
        </w:rPr>
        <w:t xml:space="preserve">This Bid Amendment extends the Quote Submission due date from </w:t>
      </w:r>
      <w:r w:rsidR="00A9341B" w:rsidRPr="00A9341B">
        <w:rPr>
          <w:rFonts w:ascii="Arial" w:hAnsi="Arial" w:cs="Arial"/>
        </w:rPr>
        <w:t xml:space="preserve">November </w:t>
      </w:r>
      <w:r w:rsidR="00A31C38">
        <w:rPr>
          <w:rFonts w:ascii="Arial" w:hAnsi="Arial" w:cs="Arial"/>
        </w:rPr>
        <w:t>1</w:t>
      </w:r>
      <w:r w:rsidR="002D214D">
        <w:rPr>
          <w:rFonts w:ascii="Arial" w:hAnsi="Arial" w:cs="Arial"/>
        </w:rPr>
        <w:t>9</w:t>
      </w:r>
      <w:r w:rsidRPr="00A31C38">
        <w:rPr>
          <w:rFonts w:ascii="Arial" w:hAnsi="Arial" w:cs="Arial"/>
        </w:rPr>
        <w:t xml:space="preserve">, 2024 to </w:t>
      </w:r>
      <w:r w:rsidR="002D214D">
        <w:rPr>
          <w:rFonts w:ascii="Arial" w:hAnsi="Arial" w:cs="Arial"/>
          <w:b/>
          <w:u w:val="single"/>
        </w:rPr>
        <w:t>December 3</w:t>
      </w:r>
      <w:r w:rsidRPr="00A31C38">
        <w:rPr>
          <w:rFonts w:ascii="Arial" w:hAnsi="Arial" w:cs="Arial"/>
          <w:b/>
          <w:u w:val="single"/>
        </w:rPr>
        <w:t>, 2024</w:t>
      </w:r>
      <w:r w:rsidR="00D26A44" w:rsidRPr="00A31C38">
        <w:rPr>
          <w:rFonts w:ascii="Arial" w:hAnsi="Arial" w:cs="Arial"/>
          <w:b/>
          <w:u w:val="single"/>
        </w:rPr>
        <w:t xml:space="preserve"> (2:00 p.m. Eastern Time)</w:t>
      </w:r>
      <w:r w:rsidRPr="00A31C38">
        <w:rPr>
          <w:rFonts w:ascii="Arial" w:hAnsi="Arial" w:cs="Arial"/>
        </w:rPr>
        <w:t>; and</w:t>
      </w:r>
    </w:p>
    <w:p w14:paraId="09ED0579" w14:textId="1296D0C8" w:rsidR="001B2190" w:rsidRPr="0064536C" w:rsidRDefault="001B2190" w:rsidP="001B219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72965">
        <w:rPr>
          <w:rFonts w:ascii="Arial" w:hAnsi="Arial" w:cs="Arial"/>
        </w:rPr>
        <w:t>An Optional Pre-</w:t>
      </w:r>
      <w:r w:rsidRPr="0064536C">
        <w:rPr>
          <w:rFonts w:ascii="Arial" w:hAnsi="Arial" w:cs="Arial"/>
        </w:rPr>
        <w:t xml:space="preserve">Quote Conference was held on </w:t>
      </w:r>
      <w:r w:rsidR="0064536C" w:rsidRPr="0064536C">
        <w:rPr>
          <w:rFonts w:ascii="Arial" w:hAnsi="Arial" w:cs="Arial"/>
        </w:rPr>
        <w:t>September</w:t>
      </w:r>
      <w:r w:rsidRPr="0064536C">
        <w:rPr>
          <w:rFonts w:ascii="Arial" w:hAnsi="Arial" w:cs="Arial"/>
        </w:rPr>
        <w:t xml:space="preserve"> 13, 2024.  The below firms were confirmed to be in attendance:</w:t>
      </w:r>
    </w:p>
    <w:p w14:paraId="6226F491" w14:textId="77777777" w:rsidR="0064536C" w:rsidRPr="0064536C" w:rsidRDefault="0064536C" w:rsidP="0064536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4536C">
        <w:rPr>
          <w:rFonts w:ascii="Arial" w:hAnsi="Arial" w:cs="Arial"/>
        </w:rPr>
        <w:t>F.H. Cann &amp; Associates, Inc. </w:t>
      </w:r>
    </w:p>
    <w:p w14:paraId="0E8481CC" w14:textId="50CCF6DA" w:rsidR="001B2190" w:rsidRPr="0064536C" w:rsidRDefault="001B2190" w:rsidP="0064536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4536C">
        <w:rPr>
          <w:rFonts w:ascii="Arial" w:hAnsi="Arial" w:cs="Arial"/>
        </w:rPr>
        <w:t xml:space="preserve">Penn Credit Corporation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00234114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64D0A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A18B7CD" w14:textId="621C62C4" w:rsidR="00681D2A" w:rsidRDefault="00681D2A">
      <w:pPr>
        <w:rPr>
          <w:rFonts w:ascii="Arial" w:hAnsi="Arial" w:cs="Arial"/>
        </w:rPr>
      </w:pPr>
    </w:p>
    <w:sectPr w:rsidR="00681D2A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0E58A" w14:textId="77777777" w:rsidR="008E2EB9" w:rsidRDefault="008E2EB9">
      <w:r>
        <w:separator/>
      </w:r>
    </w:p>
  </w:endnote>
  <w:endnote w:type="continuationSeparator" w:id="0">
    <w:p w14:paraId="59A98F82" w14:textId="77777777" w:rsidR="008E2EB9" w:rsidRDefault="008E2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396FC48" w:rsidR="008E2EB9" w:rsidRDefault="008E2EB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21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E2EB9" w:rsidRDefault="008E2E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8E2EB9" w:rsidRDefault="008E2EB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E2EB9" w:rsidRPr="003048CF" w:rsidRDefault="008E2EB9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E2EB9" w:rsidRPr="003048CF" w:rsidRDefault="008E2EB9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DE766" w14:textId="77777777" w:rsidR="008E2EB9" w:rsidRDefault="008E2EB9">
      <w:r>
        <w:separator/>
      </w:r>
    </w:p>
  </w:footnote>
  <w:footnote w:type="continuationSeparator" w:id="0">
    <w:p w14:paraId="329F1E6F" w14:textId="77777777" w:rsidR="008E2EB9" w:rsidRDefault="008E2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E2EB9" w14:paraId="0F26F833" w14:textId="77777777" w:rsidTr="00A05DC5">
      <w:trPr>
        <w:trHeight w:val="1080"/>
        <w:jc w:val="center"/>
      </w:trPr>
      <w:tc>
        <w:tcPr>
          <w:tcW w:w="2880" w:type="dxa"/>
        </w:tcPr>
        <w:p w14:paraId="3BD5B027" w14:textId="77777777" w:rsidR="008E2EB9" w:rsidRDefault="008E2EB9" w:rsidP="005E0FFB"/>
      </w:tc>
      <w:tc>
        <w:tcPr>
          <w:tcW w:w="5760" w:type="dxa"/>
          <w:vAlign w:val="center"/>
        </w:tcPr>
        <w:p w14:paraId="0FD38982" w14:textId="45A688C2" w:rsidR="008E2EB9" w:rsidRDefault="008E2EB9" w:rsidP="005E0FFB">
          <w:pPr>
            <w:jc w:val="center"/>
          </w:pPr>
          <w:r>
            <w:rPr>
              <w:noProof/>
            </w:rPr>
            <w:drawing>
              <wp:inline distT="0" distB="0" distL="0" distR="0" wp14:anchorId="2E54A0E6" wp14:editId="7FAD5C7C">
                <wp:extent cx="647700" cy="638175"/>
                <wp:effectExtent l="19050" t="0" r="0" b="0"/>
                <wp:docPr id="4" name="Picture 4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E2EB9" w:rsidRDefault="008E2EB9" w:rsidP="005E0FFB"/>
      </w:tc>
    </w:tr>
    <w:tr w:rsidR="008E2EB9" w14:paraId="1D957A5A" w14:textId="77777777" w:rsidTr="00A05DC5">
      <w:trPr>
        <w:trHeight w:val="893"/>
        <w:jc w:val="center"/>
      </w:trPr>
      <w:tc>
        <w:tcPr>
          <w:tcW w:w="2880" w:type="dxa"/>
          <w:vAlign w:val="bottom"/>
        </w:tcPr>
        <w:p w14:paraId="6F3DD1DE" w14:textId="77777777" w:rsidR="008E2EB9" w:rsidRPr="00DE79FE" w:rsidRDefault="008E2EB9" w:rsidP="005E0FF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32041111" w:rsidR="008E2EB9" w:rsidRPr="006359DD" w:rsidRDefault="008E2EB9" w:rsidP="005E0FF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8056A48" w14:textId="77777777" w:rsidR="008E2EB9" w:rsidRPr="00952B78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2CB1402" w14:textId="77777777" w:rsidR="008E2EB9" w:rsidRPr="00CD2155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3CB9858" w14:textId="77777777" w:rsidR="008E2EB9" w:rsidRPr="00CD2155" w:rsidRDefault="008E2EB9" w:rsidP="005E0FF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A05F7A" w14:textId="77777777" w:rsidR="008E2EB9" w:rsidRPr="00CD2155" w:rsidRDefault="008E2EB9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77BC0BB" w14:textId="77777777" w:rsidR="008E2EB9" w:rsidRPr="00CD2155" w:rsidRDefault="008E2EB9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619DB7F9" w14:textId="77777777" w:rsidR="008E2EB9" w:rsidRPr="00CD2155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38D7796A" w:rsidR="008E2EB9" w:rsidRPr="006359DD" w:rsidRDefault="008E2EB9" w:rsidP="005E0FF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F07349D" w14:textId="77777777" w:rsidR="008E2EB9" w:rsidRPr="006359DD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0D12698F" w:rsidR="008E2EB9" w:rsidRPr="006359DD" w:rsidRDefault="008E2EB9" w:rsidP="005E0FF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E2EB9" w14:paraId="4315D963" w14:textId="77777777" w:rsidTr="00A05DC5">
      <w:trPr>
        <w:trHeight w:val="892"/>
        <w:jc w:val="center"/>
      </w:trPr>
      <w:tc>
        <w:tcPr>
          <w:tcW w:w="2880" w:type="dxa"/>
          <w:vAlign w:val="bottom"/>
        </w:tcPr>
        <w:p w14:paraId="7E25EAFA" w14:textId="77777777" w:rsidR="008E2EB9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51362682" w:rsidR="008E2EB9" w:rsidRPr="006359DD" w:rsidRDefault="008E2EB9" w:rsidP="005E0FFB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E2EB9" w:rsidRPr="006359DD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4910877" w14:textId="77777777" w:rsidR="008E2EB9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7B1C6352" w:rsidR="008E2EB9" w:rsidRPr="006359DD" w:rsidRDefault="008E2EB9" w:rsidP="005E0FF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E2EB9" w14:paraId="15BC600F" w14:textId="77777777" w:rsidTr="00A05DC5">
      <w:trPr>
        <w:jc w:val="center"/>
      </w:trPr>
      <w:tc>
        <w:tcPr>
          <w:tcW w:w="2880" w:type="dxa"/>
        </w:tcPr>
        <w:p w14:paraId="38418747" w14:textId="77777777" w:rsidR="008E2EB9" w:rsidRPr="006359DD" w:rsidRDefault="008E2EB9" w:rsidP="005E0FFB"/>
      </w:tc>
      <w:tc>
        <w:tcPr>
          <w:tcW w:w="5760" w:type="dxa"/>
        </w:tcPr>
        <w:p w14:paraId="7CABA28C" w14:textId="77777777" w:rsidR="008E2EB9" w:rsidRPr="00CD2155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18C4F279" w:rsidR="008E2EB9" w:rsidRPr="006359DD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E2EB9" w:rsidRPr="006359DD" w:rsidRDefault="008E2EB9" w:rsidP="005E0FFB"/>
      </w:tc>
    </w:tr>
  </w:tbl>
  <w:p w14:paraId="03C6B4BB" w14:textId="017E7320" w:rsidR="008E2EB9" w:rsidRDefault="008E2EB9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9419C"/>
    <w:multiLevelType w:val="hybridMultilevel"/>
    <w:tmpl w:val="DD825DAE"/>
    <w:lvl w:ilvl="0" w:tplc="C0142F3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B6295"/>
    <w:multiLevelType w:val="hybridMultilevel"/>
    <w:tmpl w:val="85BAAC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65CD5"/>
    <w:multiLevelType w:val="hybridMultilevel"/>
    <w:tmpl w:val="8BB89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80C4D"/>
    <w:multiLevelType w:val="hybridMultilevel"/>
    <w:tmpl w:val="D5BE5044"/>
    <w:lvl w:ilvl="0" w:tplc="3652731E">
      <w:start w:val="1"/>
      <w:numFmt w:val="upperLetter"/>
      <w:lvlText w:val="%1."/>
      <w:lvlJc w:val="left"/>
      <w:pPr>
        <w:ind w:left="722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35CB6972"/>
    <w:multiLevelType w:val="hybridMultilevel"/>
    <w:tmpl w:val="95C41F56"/>
    <w:lvl w:ilvl="0" w:tplc="FCFE5446">
      <w:start w:val="1"/>
      <w:numFmt w:val="upperLetter"/>
      <w:lvlText w:val="%1)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3FDF7EE3"/>
    <w:multiLevelType w:val="hybridMultilevel"/>
    <w:tmpl w:val="1E22439A"/>
    <w:lvl w:ilvl="0" w:tplc="04090015">
      <w:start w:val="1"/>
      <w:numFmt w:val="upperLetter"/>
      <w:lvlText w:val="%1."/>
      <w:lvlJc w:val="left"/>
      <w:pPr>
        <w:ind w:left="692" w:hanging="360"/>
      </w:pPr>
    </w:lvl>
    <w:lvl w:ilvl="1" w:tplc="04090019" w:tentative="1">
      <w:start w:val="1"/>
      <w:numFmt w:val="lowerLetter"/>
      <w:lvlText w:val="%2."/>
      <w:lvlJc w:val="left"/>
      <w:pPr>
        <w:ind w:left="1412" w:hanging="360"/>
      </w:pPr>
    </w:lvl>
    <w:lvl w:ilvl="2" w:tplc="0409001B" w:tentative="1">
      <w:start w:val="1"/>
      <w:numFmt w:val="lowerRoman"/>
      <w:lvlText w:val="%3."/>
      <w:lvlJc w:val="right"/>
      <w:pPr>
        <w:ind w:left="2132" w:hanging="180"/>
      </w:pPr>
    </w:lvl>
    <w:lvl w:ilvl="3" w:tplc="0409000F" w:tentative="1">
      <w:start w:val="1"/>
      <w:numFmt w:val="decimal"/>
      <w:lvlText w:val="%4."/>
      <w:lvlJc w:val="left"/>
      <w:pPr>
        <w:ind w:left="2852" w:hanging="360"/>
      </w:pPr>
    </w:lvl>
    <w:lvl w:ilvl="4" w:tplc="04090019" w:tentative="1">
      <w:start w:val="1"/>
      <w:numFmt w:val="lowerLetter"/>
      <w:lvlText w:val="%5."/>
      <w:lvlJc w:val="left"/>
      <w:pPr>
        <w:ind w:left="3572" w:hanging="360"/>
      </w:pPr>
    </w:lvl>
    <w:lvl w:ilvl="5" w:tplc="0409001B" w:tentative="1">
      <w:start w:val="1"/>
      <w:numFmt w:val="lowerRoman"/>
      <w:lvlText w:val="%6."/>
      <w:lvlJc w:val="right"/>
      <w:pPr>
        <w:ind w:left="4292" w:hanging="180"/>
      </w:pPr>
    </w:lvl>
    <w:lvl w:ilvl="6" w:tplc="0409000F" w:tentative="1">
      <w:start w:val="1"/>
      <w:numFmt w:val="decimal"/>
      <w:lvlText w:val="%7."/>
      <w:lvlJc w:val="left"/>
      <w:pPr>
        <w:ind w:left="5012" w:hanging="360"/>
      </w:pPr>
    </w:lvl>
    <w:lvl w:ilvl="7" w:tplc="04090019" w:tentative="1">
      <w:start w:val="1"/>
      <w:numFmt w:val="lowerLetter"/>
      <w:lvlText w:val="%8."/>
      <w:lvlJc w:val="left"/>
      <w:pPr>
        <w:ind w:left="5732" w:hanging="360"/>
      </w:pPr>
    </w:lvl>
    <w:lvl w:ilvl="8" w:tplc="0409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7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6A6"/>
    <w:rsid w:val="00005E2C"/>
    <w:rsid w:val="00005F42"/>
    <w:rsid w:val="00007033"/>
    <w:rsid w:val="000178AC"/>
    <w:rsid w:val="00017E0E"/>
    <w:rsid w:val="00020F7E"/>
    <w:rsid w:val="00035543"/>
    <w:rsid w:val="0004455E"/>
    <w:rsid w:val="00047D91"/>
    <w:rsid w:val="00052193"/>
    <w:rsid w:val="00052433"/>
    <w:rsid w:val="000555F2"/>
    <w:rsid w:val="00055FFC"/>
    <w:rsid w:val="000564B4"/>
    <w:rsid w:val="0006149B"/>
    <w:rsid w:val="00080562"/>
    <w:rsid w:val="000830BC"/>
    <w:rsid w:val="00087AC7"/>
    <w:rsid w:val="000A6C38"/>
    <w:rsid w:val="000B2E63"/>
    <w:rsid w:val="000B6693"/>
    <w:rsid w:val="000C3964"/>
    <w:rsid w:val="000C4340"/>
    <w:rsid w:val="000C7991"/>
    <w:rsid w:val="000D0811"/>
    <w:rsid w:val="000D5126"/>
    <w:rsid w:val="000F21AF"/>
    <w:rsid w:val="001031B6"/>
    <w:rsid w:val="001036B6"/>
    <w:rsid w:val="00106860"/>
    <w:rsid w:val="001130EC"/>
    <w:rsid w:val="00114AF5"/>
    <w:rsid w:val="00117D32"/>
    <w:rsid w:val="001236A1"/>
    <w:rsid w:val="001265C6"/>
    <w:rsid w:val="00126C78"/>
    <w:rsid w:val="00127431"/>
    <w:rsid w:val="00133ABA"/>
    <w:rsid w:val="001379FB"/>
    <w:rsid w:val="00141D48"/>
    <w:rsid w:val="00160E56"/>
    <w:rsid w:val="00170592"/>
    <w:rsid w:val="00194DCF"/>
    <w:rsid w:val="00194DDF"/>
    <w:rsid w:val="001B2190"/>
    <w:rsid w:val="001C09A8"/>
    <w:rsid w:val="001D1ABC"/>
    <w:rsid w:val="001E1282"/>
    <w:rsid w:val="001E71FC"/>
    <w:rsid w:val="001F34F3"/>
    <w:rsid w:val="0020175D"/>
    <w:rsid w:val="00202F19"/>
    <w:rsid w:val="00213A47"/>
    <w:rsid w:val="00217294"/>
    <w:rsid w:val="002361DA"/>
    <w:rsid w:val="002420F8"/>
    <w:rsid w:val="0025275F"/>
    <w:rsid w:val="002532F2"/>
    <w:rsid w:val="00257D6E"/>
    <w:rsid w:val="00260851"/>
    <w:rsid w:val="00271544"/>
    <w:rsid w:val="002745C5"/>
    <w:rsid w:val="00280753"/>
    <w:rsid w:val="00282F5C"/>
    <w:rsid w:val="00285BF3"/>
    <w:rsid w:val="00294A4B"/>
    <w:rsid w:val="002A6230"/>
    <w:rsid w:val="002A66C7"/>
    <w:rsid w:val="002B13D7"/>
    <w:rsid w:val="002C0FC9"/>
    <w:rsid w:val="002C1484"/>
    <w:rsid w:val="002C18F9"/>
    <w:rsid w:val="002C54B7"/>
    <w:rsid w:val="002D214D"/>
    <w:rsid w:val="002D2B58"/>
    <w:rsid w:val="002D7C6A"/>
    <w:rsid w:val="002F1449"/>
    <w:rsid w:val="002F2AA1"/>
    <w:rsid w:val="002F35E2"/>
    <w:rsid w:val="002F7F96"/>
    <w:rsid w:val="00302CB4"/>
    <w:rsid w:val="003048CF"/>
    <w:rsid w:val="00305B6D"/>
    <w:rsid w:val="00305EDC"/>
    <w:rsid w:val="003069D9"/>
    <w:rsid w:val="00312D7D"/>
    <w:rsid w:val="003158E9"/>
    <w:rsid w:val="003208AD"/>
    <w:rsid w:val="00322697"/>
    <w:rsid w:val="00326CA8"/>
    <w:rsid w:val="00326DC4"/>
    <w:rsid w:val="0032707C"/>
    <w:rsid w:val="0034222F"/>
    <w:rsid w:val="00342800"/>
    <w:rsid w:val="003479C2"/>
    <w:rsid w:val="00350995"/>
    <w:rsid w:val="00350A9D"/>
    <w:rsid w:val="00353813"/>
    <w:rsid w:val="00364A22"/>
    <w:rsid w:val="00366A27"/>
    <w:rsid w:val="00372C16"/>
    <w:rsid w:val="0037646A"/>
    <w:rsid w:val="00391DE8"/>
    <w:rsid w:val="00393082"/>
    <w:rsid w:val="0039648D"/>
    <w:rsid w:val="003A76EC"/>
    <w:rsid w:val="003B19A8"/>
    <w:rsid w:val="003B1D63"/>
    <w:rsid w:val="003D02FC"/>
    <w:rsid w:val="003D2590"/>
    <w:rsid w:val="003D4B39"/>
    <w:rsid w:val="003D747D"/>
    <w:rsid w:val="003E1107"/>
    <w:rsid w:val="003E42DC"/>
    <w:rsid w:val="003E7F59"/>
    <w:rsid w:val="003F2A90"/>
    <w:rsid w:val="003F7837"/>
    <w:rsid w:val="003F7E1A"/>
    <w:rsid w:val="0040658E"/>
    <w:rsid w:val="00417A2E"/>
    <w:rsid w:val="004315E8"/>
    <w:rsid w:val="004355EF"/>
    <w:rsid w:val="0043667E"/>
    <w:rsid w:val="00436D34"/>
    <w:rsid w:val="00437030"/>
    <w:rsid w:val="00446F52"/>
    <w:rsid w:val="00454FB0"/>
    <w:rsid w:val="00471849"/>
    <w:rsid w:val="00473AA2"/>
    <w:rsid w:val="00474055"/>
    <w:rsid w:val="00475364"/>
    <w:rsid w:val="00476106"/>
    <w:rsid w:val="00486C28"/>
    <w:rsid w:val="00490B0F"/>
    <w:rsid w:val="004A0576"/>
    <w:rsid w:val="004A121D"/>
    <w:rsid w:val="004A7DA7"/>
    <w:rsid w:val="004C13A5"/>
    <w:rsid w:val="004C417C"/>
    <w:rsid w:val="004C56DF"/>
    <w:rsid w:val="004D39D7"/>
    <w:rsid w:val="004D6F9F"/>
    <w:rsid w:val="004D7926"/>
    <w:rsid w:val="004E32C5"/>
    <w:rsid w:val="004E725B"/>
    <w:rsid w:val="004F0D7C"/>
    <w:rsid w:val="004F3C89"/>
    <w:rsid w:val="004F542C"/>
    <w:rsid w:val="004F6C79"/>
    <w:rsid w:val="004F6FE9"/>
    <w:rsid w:val="00500A5A"/>
    <w:rsid w:val="00501D5F"/>
    <w:rsid w:val="00502120"/>
    <w:rsid w:val="00506F75"/>
    <w:rsid w:val="005175DC"/>
    <w:rsid w:val="005271D3"/>
    <w:rsid w:val="005309F8"/>
    <w:rsid w:val="0053372D"/>
    <w:rsid w:val="0053722D"/>
    <w:rsid w:val="0054794A"/>
    <w:rsid w:val="00550328"/>
    <w:rsid w:val="005572AB"/>
    <w:rsid w:val="00560578"/>
    <w:rsid w:val="005629BD"/>
    <w:rsid w:val="00563F53"/>
    <w:rsid w:val="005654E0"/>
    <w:rsid w:val="005663AD"/>
    <w:rsid w:val="00566BD6"/>
    <w:rsid w:val="00567CD8"/>
    <w:rsid w:val="00567F16"/>
    <w:rsid w:val="00572965"/>
    <w:rsid w:val="00572F24"/>
    <w:rsid w:val="005748C4"/>
    <w:rsid w:val="00577279"/>
    <w:rsid w:val="0058187A"/>
    <w:rsid w:val="005840EA"/>
    <w:rsid w:val="005842F9"/>
    <w:rsid w:val="0058635F"/>
    <w:rsid w:val="00591465"/>
    <w:rsid w:val="005956E7"/>
    <w:rsid w:val="00596592"/>
    <w:rsid w:val="00597F16"/>
    <w:rsid w:val="005A350D"/>
    <w:rsid w:val="005B7752"/>
    <w:rsid w:val="005B7B28"/>
    <w:rsid w:val="005C5CAB"/>
    <w:rsid w:val="005D1FD3"/>
    <w:rsid w:val="005D5F8B"/>
    <w:rsid w:val="005E01C4"/>
    <w:rsid w:val="005E0FFB"/>
    <w:rsid w:val="005E3AEA"/>
    <w:rsid w:val="005E5108"/>
    <w:rsid w:val="005E7D9D"/>
    <w:rsid w:val="005F0227"/>
    <w:rsid w:val="005F3A74"/>
    <w:rsid w:val="00602212"/>
    <w:rsid w:val="00610AAA"/>
    <w:rsid w:val="00610ADE"/>
    <w:rsid w:val="00643EE7"/>
    <w:rsid w:val="0064536C"/>
    <w:rsid w:val="00646784"/>
    <w:rsid w:val="0065160C"/>
    <w:rsid w:val="00660DE0"/>
    <w:rsid w:val="00670FCB"/>
    <w:rsid w:val="006729FB"/>
    <w:rsid w:val="006775F8"/>
    <w:rsid w:val="00681D2A"/>
    <w:rsid w:val="006848B7"/>
    <w:rsid w:val="006A3DE5"/>
    <w:rsid w:val="006B3833"/>
    <w:rsid w:val="006C37AB"/>
    <w:rsid w:val="006C4E99"/>
    <w:rsid w:val="006C5427"/>
    <w:rsid w:val="006D1A0B"/>
    <w:rsid w:val="006D2967"/>
    <w:rsid w:val="006D6EE7"/>
    <w:rsid w:val="006E6FF8"/>
    <w:rsid w:val="006E72C1"/>
    <w:rsid w:val="006F661E"/>
    <w:rsid w:val="007015B0"/>
    <w:rsid w:val="0071384F"/>
    <w:rsid w:val="00713FB1"/>
    <w:rsid w:val="00714308"/>
    <w:rsid w:val="00717CA9"/>
    <w:rsid w:val="00721BC8"/>
    <w:rsid w:val="00723FB1"/>
    <w:rsid w:val="00724B8A"/>
    <w:rsid w:val="00725F7A"/>
    <w:rsid w:val="00736805"/>
    <w:rsid w:val="00762B1C"/>
    <w:rsid w:val="00763DD3"/>
    <w:rsid w:val="007644A5"/>
    <w:rsid w:val="00764993"/>
    <w:rsid w:val="007662C0"/>
    <w:rsid w:val="007677A8"/>
    <w:rsid w:val="00776521"/>
    <w:rsid w:val="00776D84"/>
    <w:rsid w:val="00780679"/>
    <w:rsid w:val="007826CD"/>
    <w:rsid w:val="00782982"/>
    <w:rsid w:val="00785AFC"/>
    <w:rsid w:val="007A03D3"/>
    <w:rsid w:val="007A0742"/>
    <w:rsid w:val="007A173B"/>
    <w:rsid w:val="007A5014"/>
    <w:rsid w:val="007A501B"/>
    <w:rsid w:val="007A5F35"/>
    <w:rsid w:val="007B2DEF"/>
    <w:rsid w:val="007B6143"/>
    <w:rsid w:val="007C06FF"/>
    <w:rsid w:val="007C0D0E"/>
    <w:rsid w:val="007C2585"/>
    <w:rsid w:val="007C31B3"/>
    <w:rsid w:val="007C3B8D"/>
    <w:rsid w:val="007C56C0"/>
    <w:rsid w:val="007C7989"/>
    <w:rsid w:val="007D1D98"/>
    <w:rsid w:val="007D29E3"/>
    <w:rsid w:val="007E2D30"/>
    <w:rsid w:val="007E56C8"/>
    <w:rsid w:val="00803F11"/>
    <w:rsid w:val="008049AC"/>
    <w:rsid w:val="00804A53"/>
    <w:rsid w:val="008062EE"/>
    <w:rsid w:val="008137DB"/>
    <w:rsid w:val="00813978"/>
    <w:rsid w:val="00815E39"/>
    <w:rsid w:val="00816EA4"/>
    <w:rsid w:val="0082019A"/>
    <w:rsid w:val="00825FDC"/>
    <w:rsid w:val="00831C3D"/>
    <w:rsid w:val="00831F73"/>
    <w:rsid w:val="00833FB1"/>
    <w:rsid w:val="00853057"/>
    <w:rsid w:val="00861668"/>
    <w:rsid w:val="00873199"/>
    <w:rsid w:val="00876D5D"/>
    <w:rsid w:val="00883737"/>
    <w:rsid w:val="00884647"/>
    <w:rsid w:val="00884C9E"/>
    <w:rsid w:val="008918DF"/>
    <w:rsid w:val="008A20CB"/>
    <w:rsid w:val="008A234C"/>
    <w:rsid w:val="008D3A86"/>
    <w:rsid w:val="008E2EB9"/>
    <w:rsid w:val="008E50C7"/>
    <w:rsid w:val="008F6E57"/>
    <w:rsid w:val="008F75E9"/>
    <w:rsid w:val="0090427B"/>
    <w:rsid w:val="009047DB"/>
    <w:rsid w:val="0091092B"/>
    <w:rsid w:val="0091375D"/>
    <w:rsid w:val="0091464A"/>
    <w:rsid w:val="00917A01"/>
    <w:rsid w:val="009225CB"/>
    <w:rsid w:val="00922819"/>
    <w:rsid w:val="00923970"/>
    <w:rsid w:val="00926DA3"/>
    <w:rsid w:val="00934725"/>
    <w:rsid w:val="00940723"/>
    <w:rsid w:val="00947590"/>
    <w:rsid w:val="009504C4"/>
    <w:rsid w:val="00952F6D"/>
    <w:rsid w:val="00954320"/>
    <w:rsid w:val="00954529"/>
    <w:rsid w:val="00954563"/>
    <w:rsid w:val="00956DE6"/>
    <w:rsid w:val="009610E1"/>
    <w:rsid w:val="00961A7B"/>
    <w:rsid w:val="00963B9C"/>
    <w:rsid w:val="00964610"/>
    <w:rsid w:val="00975098"/>
    <w:rsid w:val="00980AC4"/>
    <w:rsid w:val="00990CED"/>
    <w:rsid w:val="00990F72"/>
    <w:rsid w:val="00993884"/>
    <w:rsid w:val="009A7BB4"/>
    <w:rsid w:val="009B1B11"/>
    <w:rsid w:val="009B3E96"/>
    <w:rsid w:val="009B4A59"/>
    <w:rsid w:val="009B63E6"/>
    <w:rsid w:val="009C0858"/>
    <w:rsid w:val="009C4E02"/>
    <w:rsid w:val="009C76AA"/>
    <w:rsid w:val="009C7927"/>
    <w:rsid w:val="009C7CB7"/>
    <w:rsid w:val="009D198D"/>
    <w:rsid w:val="009D2175"/>
    <w:rsid w:val="009D33A9"/>
    <w:rsid w:val="009D676C"/>
    <w:rsid w:val="009E3612"/>
    <w:rsid w:val="009F1316"/>
    <w:rsid w:val="009F527D"/>
    <w:rsid w:val="00A0222F"/>
    <w:rsid w:val="00A02297"/>
    <w:rsid w:val="00A05138"/>
    <w:rsid w:val="00A05DC5"/>
    <w:rsid w:val="00A233DA"/>
    <w:rsid w:val="00A30216"/>
    <w:rsid w:val="00A31C38"/>
    <w:rsid w:val="00A335D0"/>
    <w:rsid w:val="00A36AFE"/>
    <w:rsid w:val="00A40774"/>
    <w:rsid w:val="00A51E71"/>
    <w:rsid w:val="00A527F9"/>
    <w:rsid w:val="00A60D37"/>
    <w:rsid w:val="00A6113F"/>
    <w:rsid w:val="00A6359C"/>
    <w:rsid w:val="00A7119E"/>
    <w:rsid w:val="00A7763F"/>
    <w:rsid w:val="00A8091E"/>
    <w:rsid w:val="00A81D36"/>
    <w:rsid w:val="00A84B37"/>
    <w:rsid w:val="00A8549A"/>
    <w:rsid w:val="00A9341B"/>
    <w:rsid w:val="00AA2C37"/>
    <w:rsid w:val="00AA3920"/>
    <w:rsid w:val="00AA410C"/>
    <w:rsid w:val="00AB72B8"/>
    <w:rsid w:val="00AB77BE"/>
    <w:rsid w:val="00AC4632"/>
    <w:rsid w:val="00AC5F4C"/>
    <w:rsid w:val="00AD0D21"/>
    <w:rsid w:val="00AD3D3C"/>
    <w:rsid w:val="00AE14A0"/>
    <w:rsid w:val="00AF720C"/>
    <w:rsid w:val="00B004BB"/>
    <w:rsid w:val="00B06723"/>
    <w:rsid w:val="00B1392F"/>
    <w:rsid w:val="00B211C9"/>
    <w:rsid w:val="00B2669F"/>
    <w:rsid w:val="00B27F3A"/>
    <w:rsid w:val="00B34209"/>
    <w:rsid w:val="00B37185"/>
    <w:rsid w:val="00B3763D"/>
    <w:rsid w:val="00B432C3"/>
    <w:rsid w:val="00B479AD"/>
    <w:rsid w:val="00B47EE8"/>
    <w:rsid w:val="00B54579"/>
    <w:rsid w:val="00B555FD"/>
    <w:rsid w:val="00B55897"/>
    <w:rsid w:val="00B61DDE"/>
    <w:rsid w:val="00B6205B"/>
    <w:rsid w:val="00B64D0A"/>
    <w:rsid w:val="00B664C5"/>
    <w:rsid w:val="00B7192C"/>
    <w:rsid w:val="00B7390C"/>
    <w:rsid w:val="00B745BB"/>
    <w:rsid w:val="00B74979"/>
    <w:rsid w:val="00B842BD"/>
    <w:rsid w:val="00B92AC8"/>
    <w:rsid w:val="00B9391C"/>
    <w:rsid w:val="00B94666"/>
    <w:rsid w:val="00B947C7"/>
    <w:rsid w:val="00B97B1B"/>
    <w:rsid w:val="00BA2E20"/>
    <w:rsid w:val="00BA746D"/>
    <w:rsid w:val="00BB206E"/>
    <w:rsid w:val="00BC21C1"/>
    <w:rsid w:val="00BC4F10"/>
    <w:rsid w:val="00BC7C61"/>
    <w:rsid w:val="00BD378C"/>
    <w:rsid w:val="00BD693F"/>
    <w:rsid w:val="00BE2AFB"/>
    <w:rsid w:val="00BF3820"/>
    <w:rsid w:val="00BF5170"/>
    <w:rsid w:val="00C0159B"/>
    <w:rsid w:val="00C021F8"/>
    <w:rsid w:val="00C06423"/>
    <w:rsid w:val="00C1154F"/>
    <w:rsid w:val="00C12204"/>
    <w:rsid w:val="00C12A48"/>
    <w:rsid w:val="00C142B6"/>
    <w:rsid w:val="00C14F2B"/>
    <w:rsid w:val="00C16006"/>
    <w:rsid w:val="00C162F6"/>
    <w:rsid w:val="00C16E03"/>
    <w:rsid w:val="00C224A4"/>
    <w:rsid w:val="00C34732"/>
    <w:rsid w:val="00C409A5"/>
    <w:rsid w:val="00C41CB6"/>
    <w:rsid w:val="00C45AB4"/>
    <w:rsid w:val="00C56198"/>
    <w:rsid w:val="00C564E7"/>
    <w:rsid w:val="00C60DC5"/>
    <w:rsid w:val="00C67F46"/>
    <w:rsid w:val="00C83977"/>
    <w:rsid w:val="00C870B2"/>
    <w:rsid w:val="00CA1455"/>
    <w:rsid w:val="00CA5E30"/>
    <w:rsid w:val="00CB2D9F"/>
    <w:rsid w:val="00CB3413"/>
    <w:rsid w:val="00CB7744"/>
    <w:rsid w:val="00CC2926"/>
    <w:rsid w:val="00CC2CBB"/>
    <w:rsid w:val="00CE1914"/>
    <w:rsid w:val="00CE416D"/>
    <w:rsid w:val="00CF3D21"/>
    <w:rsid w:val="00CF5868"/>
    <w:rsid w:val="00D01C42"/>
    <w:rsid w:val="00D03108"/>
    <w:rsid w:val="00D057E9"/>
    <w:rsid w:val="00D1600A"/>
    <w:rsid w:val="00D20253"/>
    <w:rsid w:val="00D2037F"/>
    <w:rsid w:val="00D2283D"/>
    <w:rsid w:val="00D26A44"/>
    <w:rsid w:val="00D32CEA"/>
    <w:rsid w:val="00D33B5E"/>
    <w:rsid w:val="00D46175"/>
    <w:rsid w:val="00D55C57"/>
    <w:rsid w:val="00D55DDC"/>
    <w:rsid w:val="00D638EC"/>
    <w:rsid w:val="00D705AB"/>
    <w:rsid w:val="00D70933"/>
    <w:rsid w:val="00D75306"/>
    <w:rsid w:val="00D75A0E"/>
    <w:rsid w:val="00D83988"/>
    <w:rsid w:val="00D91263"/>
    <w:rsid w:val="00D91B32"/>
    <w:rsid w:val="00D920D2"/>
    <w:rsid w:val="00DA40F0"/>
    <w:rsid w:val="00DB2C17"/>
    <w:rsid w:val="00DB4962"/>
    <w:rsid w:val="00DC5A65"/>
    <w:rsid w:val="00DC72EC"/>
    <w:rsid w:val="00DD4331"/>
    <w:rsid w:val="00DD6116"/>
    <w:rsid w:val="00DE0F42"/>
    <w:rsid w:val="00DF4E98"/>
    <w:rsid w:val="00DF6812"/>
    <w:rsid w:val="00E001C4"/>
    <w:rsid w:val="00E02808"/>
    <w:rsid w:val="00E02D77"/>
    <w:rsid w:val="00E07850"/>
    <w:rsid w:val="00E1253F"/>
    <w:rsid w:val="00E14372"/>
    <w:rsid w:val="00E148FD"/>
    <w:rsid w:val="00E14B7B"/>
    <w:rsid w:val="00E242AB"/>
    <w:rsid w:val="00E2504E"/>
    <w:rsid w:val="00E25C4E"/>
    <w:rsid w:val="00E34511"/>
    <w:rsid w:val="00E34D7B"/>
    <w:rsid w:val="00E35100"/>
    <w:rsid w:val="00E35E58"/>
    <w:rsid w:val="00E400EE"/>
    <w:rsid w:val="00E440A0"/>
    <w:rsid w:val="00E4652C"/>
    <w:rsid w:val="00E61D3A"/>
    <w:rsid w:val="00E62898"/>
    <w:rsid w:val="00E64C53"/>
    <w:rsid w:val="00E67791"/>
    <w:rsid w:val="00E76F39"/>
    <w:rsid w:val="00E807AD"/>
    <w:rsid w:val="00E8349B"/>
    <w:rsid w:val="00E8423A"/>
    <w:rsid w:val="00E84AD4"/>
    <w:rsid w:val="00E90D91"/>
    <w:rsid w:val="00E92ADD"/>
    <w:rsid w:val="00E94290"/>
    <w:rsid w:val="00E945C1"/>
    <w:rsid w:val="00E951BB"/>
    <w:rsid w:val="00E97321"/>
    <w:rsid w:val="00EA330C"/>
    <w:rsid w:val="00EA701D"/>
    <w:rsid w:val="00EB1062"/>
    <w:rsid w:val="00EB1E00"/>
    <w:rsid w:val="00EB3E79"/>
    <w:rsid w:val="00EB557F"/>
    <w:rsid w:val="00EC14F5"/>
    <w:rsid w:val="00EC5F73"/>
    <w:rsid w:val="00ED3B68"/>
    <w:rsid w:val="00EE31B0"/>
    <w:rsid w:val="00EF3940"/>
    <w:rsid w:val="00EF7D4E"/>
    <w:rsid w:val="00F02AC3"/>
    <w:rsid w:val="00F043D3"/>
    <w:rsid w:val="00F05D01"/>
    <w:rsid w:val="00F06017"/>
    <w:rsid w:val="00F06CE4"/>
    <w:rsid w:val="00F15034"/>
    <w:rsid w:val="00F151CE"/>
    <w:rsid w:val="00F3434F"/>
    <w:rsid w:val="00F34973"/>
    <w:rsid w:val="00F401B4"/>
    <w:rsid w:val="00F40A08"/>
    <w:rsid w:val="00F45D77"/>
    <w:rsid w:val="00F47276"/>
    <w:rsid w:val="00F52E4E"/>
    <w:rsid w:val="00F5357E"/>
    <w:rsid w:val="00F75EFF"/>
    <w:rsid w:val="00F863FC"/>
    <w:rsid w:val="00F90914"/>
    <w:rsid w:val="00FA0A5A"/>
    <w:rsid w:val="00FA1383"/>
    <w:rsid w:val="00FA59AD"/>
    <w:rsid w:val="00FA7242"/>
    <w:rsid w:val="00FB2462"/>
    <w:rsid w:val="00FB6B05"/>
    <w:rsid w:val="00FC529C"/>
    <w:rsid w:val="00FE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03C6B40C"/>
  <w15:docId w15:val="{D2F8859A-47D8-4657-B176-4F72BD90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5F0227"/>
  </w:style>
  <w:style w:type="paragraph" w:styleId="BodyText">
    <w:name w:val="Body Text"/>
    <w:basedOn w:val="Normal"/>
    <w:link w:val="BodyTextChar"/>
    <w:rsid w:val="00141D48"/>
    <w:pPr>
      <w:ind w:left="360"/>
      <w:jc w:val="both"/>
    </w:pPr>
    <w:rPr>
      <w:rFonts w:asciiTheme="minorHAnsi" w:hAnsiTheme="minorHAnsi" w:cstheme="minorHAnsi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41D48"/>
    <w:rPr>
      <w:rFonts w:asciiTheme="minorHAnsi" w:hAnsiTheme="minorHAnsi" w:cstheme="minorHAnsi"/>
      <w:lang w:val="x-none" w:eastAsia="x-none"/>
    </w:rPr>
  </w:style>
  <w:style w:type="character" w:customStyle="1" w:styleId="normaltextrun">
    <w:name w:val="normaltextrun"/>
    <w:basedOn w:val="DefaultParagraphFont"/>
    <w:rsid w:val="00853057"/>
  </w:style>
  <w:style w:type="paragraph" w:styleId="Revision">
    <w:name w:val="Revision"/>
    <w:hidden/>
    <w:uiPriority w:val="99"/>
    <w:semiHidden/>
    <w:rsid w:val="0090427B"/>
  </w:style>
  <w:style w:type="character" w:styleId="Hyperlink">
    <w:name w:val="Hyperlink"/>
    <w:uiPriority w:val="99"/>
    <w:rsid w:val="00B004BB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B27F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979f866b-2144-4cd9-80a4-ef53f10f9aaf"/>
    <ds:schemaRef ds:uri="18094a18-a7d8-454b-b082-261936820a3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C78A7D7-2129-47BC-9863-F636F82F2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D961CF1-D101-4086-9EA9-1C4D3BF0A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215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McFarland, Amira [TREAS]</cp:lastModifiedBy>
  <cp:revision>12</cp:revision>
  <cp:lastPrinted>2016-08-03T15:29:00Z</cp:lastPrinted>
  <dcterms:created xsi:type="dcterms:W3CDTF">2024-09-24T14:15:00Z</dcterms:created>
  <dcterms:modified xsi:type="dcterms:W3CDTF">2024-11-12T14:53:00Z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