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E1DC1AD" w:rsidR="00364A22" w:rsidRPr="002420F8" w:rsidRDefault="00045E9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18</w:t>
      </w:r>
      <w:r w:rsidR="00985029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DAC7E5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C1CE3" w:rsidRPr="003C1CE3">
        <w:rPr>
          <w:rFonts w:ascii="Arial" w:hAnsi="Arial" w:cs="Arial"/>
          <w:sz w:val="20"/>
        </w:rPr>
        <w:t>25DPP01073</w:t>
      </w:r>
    </w:p>
    <w:p w14:paraId="03C6B415" w14:textId="555A9CD1" w:rsidR="007D1D98" w:rsidRDefault="003C1CE3" w:rsidP="00C62F1E">
      <w:pPr>
        <w:ind w:left="720"/>
        <w:rPr>
          <w:rFonts w:ascii="Arial" w:hAnsi="Arial" w:cs="Arial"/>
          <w:b/>
        </w:rPr>
      </w:pPr>
      <w:r w:rsidRPr="003C1CE3">
        <w:rPr>
          <w:rFonts w:ascii="Arial" w:hAnsi="Arial" w:cs="Arial"/>
          <w:b/>
        </w:rPr>
        <w:t>T0021</w:t>
      </w:r>
      <w:r w:rsidRPr="00242C7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Frozen Juices for New Jersey Distribution and Support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C33C41A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0D0887">
        <w:rPr>
          <w:rFonts w:ascii="Arial" w:hAnsi="Arial" w:cs="Arial"/>
          <w:b/>
          <w:u w:val="single"/>
        </w:rPr>
        <w:t>October 25</w:t>
      </w:r>
      <w:r w:rsidR="00985029">
        <w:rPr>
          <w:rFonts w:ascii="Arial" w:hAnsi="Arial" w:cs="Arial"/>
          <w:b/>
          <w:u w:val="single"/>
        </w:rPr>
        <w:t>, 2024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620BF86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85029" w:rsidRPr="004F1A00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DD9C33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85029" w:rsidRPr="004F1A00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5A559A58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10F1117" w14:textId="5BF951CB" w:rsidR="00045E92" w:rsidRDefault="00045E92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This Bid Amendment includes:</w:t>
      </w:r>
    </w:p>
    <w:p w14:paraId="06C3BBE1" w14:textId="77777777" w:rsidR="00045E92" w:rsidRPr="008918DF" w:rsidRDefault="00045E9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2EC11F7" w14:textId="050151E0" w:rsidR="002D25C0" w:rsidRDefault="00045E92" w:rsidP="00045E9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2D25C0" w:rsidRPr="00045E92">
        <w:rPr>
          <w:rFonts w:ascii="Arial" w:hAnsi="Arial" w:cs="Arial"/>
        </w:rPr>
        <w:t xml:space="preserve">cover page of the Bid Solicitation </w:t>
      </w:r>
      <w:proofErr w:type="gramStart"/>
      <w:r w:rsidR="002D25C0" w:rsidRPr="00045E92">
        <w:rPr>
          <w:rFonts w:ascii="Arial" w:hAnsi="Arial" w:cs="Arial"/>
        </w:rPr>
        <w:t>has been updated</w:t>
      </w:r>
      <w:proofErr w:type="gramEnd"/>
      <w:r w:rsidR="002D25C0" w:rsidRPr="00045E92">
        <w:rPr>
          <w:rFonts w:ascii="Arial" w:hAnsi="Arial" w:cs="Arial"/>
        </w:rPr>
        <w:t xml:space="preserve"> to reflect the correct date to submit Electronic Questions and correct Quote Opening Date. There is no change to the dates </w:t>
      </w:r>
      <w:r w:rsidR="002D25C0" w:rsidRPr="002722BC">
        <w:rPr>
          <w:rFonts w:ascii="Arial" w:hAnsi="Arial" w:cs="Arial"/>
        </w:rPr>
        <w:t xml:space="preserve">posted in </w:t>
      </w:r>
      <w:r w:rsidR="002722BC" w:rsidRPr="002722BC">
        <w:rPr>
          <w:rStyle w:val="IntenseEmphasis"/>
          <w:rFonts w:ascii="Arial" w:hAnsi="Arial" w:cs="Arial"/>
          <w:color w:val="00B050"/>
        </w:rPr>
        <w:t>NJ</w:t>
      </w:r>
      <w:r w:rsidR="002722BC" w:rsidRPr="002722BC">
        <w:rPr>
          <w:rStyle w:val="IntenseEmphasis"/>
          <w:rFonts w:ascii="Arial" w:hAnsi="Arial" w:cs="Arial"/>
          <w:color w:val="0070C0"/>
        </w:rPr>
        <w:t>START</w:t>
      </w:r>
      <w:r w:rsidR="002D25C0" w:rsidRPr="002722BC">
        <w:rPr>
          <w:rFonts w:ascii="Arial" w:hAnsi="Arial" w:cs="Arial"/>
        </w:rPr>
        <w:t xml:space="preserve"> and</w:t>
      </w:r>
      <w:r w:rsidR="002D25C0" w:rsidRPr="00045E92">
        <w:rPr>
          <w:rFonts w:ascii="Arial" w:hAnsi="Arial" w:cs="Arial"/>
        </w:rPr>
        <w:t xml:space="preserve"> the Star Ledger. </w:t>
      </w:r>
    </w:p>
    <w:p w14:paraId="1EAEA38B" w14:textId="77777777" w:rsidR="002722BC" w:rsidRDefault="002722BC" w:rsidP="002722BC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CC674F7" w14:textId="2D9F7D79" w:rsidR="00045E92" w:rsidRDefault="00045E92" w:rsidP="00045E92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Due Date for Electronic Questions is September 30, 2024;</w:t>
      </w:r>
    </w:p>
    <w:p w14:paraId="5A9D4699" w14:textId="77777777" w:rsidR="002722BC" w:rsidRDefault="002722BC" w:rsidP="002722BC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5E907F7A" w14:textId="5EAA4BE6" w:rsidR="00045E92" w:rsidRDefault="00045E92" w:rsidP="00045E92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Quote Opening Date is October 25, 2024;</w:t>
      </w:r>
    </w:p>
    <w:p w14:paraId="462E9B1C" w14:textId="77777777" w:rsidR="002722BC" w:rsidRDefault="002722BC" w:rsidP="002722BC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300187D1" w14:textId="5782F753" w:rsidR="00877AE4" w:rsidRPr="00045E92" w:rsidRDefault="00877AE4" w:rsidP="00045E92">
      <w:pPr>
        <w:pStyle w:val="ListParagraph"/>
        <w:numPr>
          <w:ilvl w:val="1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045E92">
        <w:rPr>
          <w:rFonts w:ascii="Arial" w:hAnsi="Arial" w:cs="Arial"/>
        </w:rPr>
        <w:t>Please note that for all additions, deletions, clarifications and modifications to the Bid Solicitation, please refer to the Revised Bid Solicitation titled “</w:t>
      </w:r>
      <w:r w:rsidRPr="00045E92">
        <w:rPr>
          <w:rFonts w:ascii="Arial" w:hAnsi="Arial" w:cs="Arial"/>
          <w:i/>
        </w:rPr>
        <w:t>T0021 2</w:t>
      </w:r>
      <w:r w:rsidR="00401BA3">
        <w:rPr>
          <w:rFonts w:ascii="Arial" w:hAnsi="Arial" w:cs="Arial"/>
          <w:i/>
        </w:rPr>
        <w:t>5</w:t>
      </w:r>
      <w:bookmarkStart w:id="0" w:name="_GoBack"/>
      <w:bookmarkEnd w:id="0"/>
      <w:r w:rsidRPr="00045E92">
        <w:rPr>
          <w:rFonts w:ascii="Arial" w:hAnsi="Arial" w:cs="Arial"/>
          <w:i/>
        </w:rPr>
        <w:t>DPP01073 Revised Bid Solicitation 9.17.24</w:t>
      </w:r>
      <w:r w:rsidRPr="00045E92">
        <w:rPr>
          <w:rFonts w:ascii="Arial" w:hAnsi="Arial" w:cs="Arial"/>
        </w:rPr>
        <w:t>”.</w:t>
      </w:r>
      <w:r w:rsidRPr="00045E92">
        <w:rPr>
          <w:rFonts w:ascii="Arial" w:hAnsi="Arial" w:cs="Arial"/>
          <w:color w:val="FF0000"/>
        </w:rPr>
        <w:t xml:space="preserve"> </w:t>
      </w:r>
    </w:p>
    <w:p w14:paraId="03C6B426" w14:textId="507CBA06" w:rsidR="007D1D98" w:rsidRPr="00045E92" w:rsidRDefault="007D1D98" w:rsidP="00045E9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117979B" w14:textId="77777777" w:rsidR="000D0887" w:rsidRPr="008918DF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</w:t>
      </w:r>
      <w:r>
        <w:rPr>
          <w:rFonts w:ascii="Arial" w:hAnsi="Arial" w:cs="Arial"/>
        </w:rPr>
        <w:t>endor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411FE089" w14:textId="77777777" w:rsidR="000D0887" w:rsidRPr="008918DF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7EF5CFB1" w14:textId="77777777" w:rsidR="000D0887" w:rsidRPr="008918DF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2DA8A9C" w14:textId="25045BEA" w:rsidR="000D0887" w:rsidRDefault="000D0887" w:rsidP="000D088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346E04C" w14:textId="77777777" w:rsidR="000D0887" w:rsidRPr="000D0887" w:rsidRDefault="000D0887" w:rsidP="000D088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sectPr w:rsidR="000D0887" w:rsidRPr="000D088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ED7E10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08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2D2"/>
    <w:multiLevelType w:val="hybridMultilevel"/>
    <w:tmpl w:val="27AA1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92418"/>
    <w:multiLevelType w:val="hybridMultilevel"/>
    <w:tmpl w:val="CE147E5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EDC"/>
    <w:rsid w:val="000178AC"/>
    <w:rsid w:val="00017E0E"/>
    <w:rsid w:val="0004455E"/>
    <w:rsid w:val="00045E92"/>
    <w:rsid w:val="00047D91"/>
    <w:rsid w:val="00052193"/>
    <w:rsid w:val="00052433"/>
    <w:rsid w:val="000555F2"/>
    <w:rsid w:val="0006149B"/>
    <w:rsid w:val="00080562"/>
    <w:rsid w:val="00086DFC"/>
    <w:rsid w:val="00087AC7"/>
    <w:rsid w:val="000B5C3F"/>
    <w:rsid w:val="000C3964"/>
    <w:rsid w:val="000C7991"/>
    <w:rsid w:val="000D0811"/>
    <w:rsid w:val="000D0887"/>
    <w:rsid w:val="000F21AF"/>
    <w:rsid w:val="001036B6"/>
    <w:rsid w:val="001130EC"/>
    <w:rsid w:val="001236A1"/>
    <w:rsid w:val="001265C6"/>
    <w:rsid w:val="00150771"/>
    <w:rsid w:val="00160E56"/>
    <w:rsid w:val="0018457E"/>
    <w:rsid w:val="00194DDF"/>
    <w:rsid w:val="001A6CBA"/>
    <w:rsid w:val="001C38B6"/>
    <w:rsid w:val="001D1ABC"/>
    <w:rsid w:val="001F1C18"/>
    <w:rsid w:val="001F34F3"/>
    <w:rsid w:val="0020175D"/>
    <w:rsid w:val="00202F19"/>
    <w:rsid w:val="002420F8"/>
    <w:rsid w:val="00242C7D"/>
    <w:rsid w:val="00246785"/>
    <w:rsid w:val="00257D6E"/>
    <w:rsid w:val="00260851"/>
    <w:rsid w:val="00271544"/>
    <w:rsid w:val="002722BC"/>
    <w:rsid w:val="002745C5"/>
    <w:rsid w:val="00285BF3"/>
    <w:rsid w:val="002C1484"/>
    <w:rsid w:val="002C54B7"/>
    <w:rsid w:val="002C7420"/>
    <w:rsid w:val="002D25C0"/>
    <w:rsid w:val="002E2C94"/>
    <w:rsid w:val="002F1449"/>
    <w:rsid w:val="00303506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7244"/>
    <w:rsid w:val="00372B92"/>
    <w:rsid w:val="00372C16"/>
    <w:rsid w:val="0037646A"/>
    <w:rsid w:val="00391DE8"/>
    <w:rsid w:val="0039648D"/>
    <w:rsid w:val="003A76EC"/>
    <w:rsid w:val="003B1D63"/>
    <w:rsid w:val="003C1CE3"/>
    <w:rsid w:val="003D02FC"/>
    <w:rsid w:val="003D0724"/>
    <w:rsid w:val="003D747D"/>
    <w:rsid w:val="003E1CBA"/>
    <w:rsid w:val="003E2C30"/>
    <w:rsid w:val="003F2A90"/>
    <w:rsid w:val="003F6F7A"/>
    <w:rsid w:val="003F7837"/>
    <w:rsid w:val="00401BA3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1A00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66FF"/>
    <w:rsid w:val="005E3AEA"/>
    <w:rsid w:val="005E7D9D"/>
    <w:rsid w:val="005F3A74"/>
    <w:rsid w:val="00610AAA"/>
    <w:rsid w:val="00610ADE"/>
    <w:rsid w:val="00646784"/>
    <w:rsid w:val="00670FCB"/>
    <w:rsid w:val="0067251F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87462"/>
    <w:rsid w:val="007A173B"/>
    <w:rsid w:val="007A5014"/>
    <w:rsid w:val="007A5F35"/>
    <w:rsid w:val="007B68B7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77AE4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5029"/>
    <w:rsid w:val="00990CED"/>
    <w:rsid w:val="00993884"/>
    <w:rsid w:val="009B3246"/>
    <w:rsid w:val="009B63E6"/>
    <w:rsid w:val="009C0858"/>
    <w:rsid w:val="009C4E02"/>
    <w:rsid w:val="009C76AA"/>
    <w:rsid w:val="009D198D"/>
    <w:rsid w:val="009D2175"/>
    <w:rsid w:val="009D2BCF"/>
    <w:rsid w:val="009D676C"/>
    <w:rsid w:val="009F1316"/>
    <w:rsid w:val="009F228C"/>
    <w:rsid w:val="009F527D"/>
    <w:rsid w:val="00A0222F"/>
    <w:rsid w:val="00A02297"/>
    <w:rsid w:val="00A02DC4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5F22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39D2"/>
    <w:rsid w:val="00BE3ACE"/>
    <w:rsid w:val="00BF377C"/>
    <w:rsid w:val="00BF5170"/>
    <w:rsid w:val="00C021F8"/>
    <w:rsid w:val="00C06423"/>
    <w:rsid w:val="00C12204"/>
    <w:rsid w:val="00C12A48"/>
    <w:rsid w:val="00C16006"/>
    <w:rsid w:val="00C162F6"/>
    <w:rsid w:val="00C22F22"/>
    <w:rsid w:val="00C34732"/>
    <w:rsid w:val="00C41CB6"/>
    <w:rsid w:val="00C45AB4"/>
    <w:rsid w:val="00C50EC8"/>
    <w:rsid w:val="00C56198"/>
    <w:rsid w:val="00C564E7"/>
    <w:rsid w:val="00C60DC5"/>
    <w:rsid w:val="00C62F1E"/>
    <w:rsid w:val="00C83977"/>
    <w:rsid w:val="00CA54E8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1D8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B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1C38B6"/>
  </w:style>
  <w:style w:type="character" w:styleId="Hyperlink">
    <w:name w:val="Hyperlink"/>
    <w:uiPriority w:val="99"/>
    <w:rsid w:val="00E807AB"/>
    <w:rPr>
      <w:color w:val="0000FF"/>
      <w:u w:val="single"/>
    </w:rPr>
  </w:style>
  <w:style w:type="character" w:styleId="IntenseEmphasis">
    <w:name w:val="Intense Emphasis"/>
    <w:basedOn w:val="DefaultParagraphFont"/>
    <w:uiPriority w:val="21"/>
    <w:qFormat/>
    <w:rsid w:val="002722BC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sharepoint/v3"/>
    <ds:schemaRef ds:uri="d4e5d782-6a70-4577-82ee-b2c87f6aa0d2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8FA0AE8-79FB-477C-91E6-A106EDAD2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 [TREAS]</cp:lastModifiedBy>
  <cp:revision>3</cp:revision>
  <cp:lastPrinted>2016-08-03T15:29:00Z</cp:lastPrinted>
  <dcterms:created xsi:type="dcterms:W3CDTF">2024-09-18T18:04:00Z</dcterms:created>
  <dcterms:modified xsi:type="dcterms:W3CDTF">2024-09-18T18:25:00Z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