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0051103" w:rsidR="00364A22" w:rsidRPr="002420F8" w:rsidRDefault="005D65DF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9/4</w:t>
      </w:r>
      <w:r w:rsidR="00851C01">
        <w:rPr>
          <w:rFonts w:ascii="Arial" w:hAnsi="Arial" w:cs="Arial"/>
          <w:b/>
          <w:sz w:val="20"/>
        </w:rPr>
        <w:t>/24</w:t>
      </w:r>
    </w:p>
    <w:p w14:paraId="03C6B40F" w14:textId="77777777" w:rsidR="00364A22" w:rsidRPr="00A33D88" w:rsidRDefault="00364A22" w:rsidP="00364A22">
      <w:pPr>
        <w:rPr>
          <w:rFonts w:ascii="Arial" w:hAnsi="Arial" w:cs="Arial"/>
          <w:sz w:val="16"/>
          <w:szCs w:val="16"/>
        </w:rPr>
      </w:pPr>
    </w:p>
    <w:p w14:paraId="03C6B410" w14:textId="116A96FA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="00DF1E71">
        <w:rPr>
          <w:rFonts w:ascii="Arial" w:hAnsi="Arial" w:cs="Arial"/>
          <w:b/>
        </w:rPr>
        <w:t>All Interested 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A33D88" w:rsidRDefault="007D1D98" w:rsidP="007D1D98">
      <w:pPr>
        <w:rPr>
          <w:rFonts w:ascii="Arial" w:hAnsi="Arial" w:cs="Arial"/>
          <w:sz w:val="16"/>
          <w:szCs w:val="16"/>
        </w:rPr>
      </w:pPr>
    </w:p>
    <w:p w14:paraId="03C6B413" w14:textId="7A5FC02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851C01" w:rsidRPr="00851C01">
        <w:rPr>
          <w:rFonts w:ascii="Arial" w:hAnsi="Arial" w:cs="Arial"/>
          <w:sz w:val="20"/>
        </w:rPr>
        <w:t>25DPP01067</w:t>
      </w:r>
    </w:p>
    <w:p w14:paraId="193000BA" w14:textId="365F18BF" w:rsidR="00851C01" w:rsidRDefault="00851C01" w:rsidP="0027289F">
      <w:pPr>
        <w:ind w:left="720"/>
        <w:rPr>
          <w:rFonts w:ascii="Arial" w:hAnsi="Arial" w:cs="Arial"/>
          <w:b/>
        </w:rPr>
      </w:pPr>
      <w:r w:rsidRPr="00851C01">
        <w:rPr>
          <w:rFonts w:ascii="Arial" w:hAnsi="Arial" w:cs="Arial"/>
          <w:b/>
        </w:rPr>
        <w:t xml:space="preserve">T3060 Crawler/Dozer with Environmental Cab Enclosure, Low Ground Pressure, Diesel Engine, Minimum 2 Cu. Yd. Capacity Blade and Hydraulic System for Rear Mounted Attachments </w:t>
      </w:r>
      <w:r>
        <w:rPr>
          <w:rFonts w:ascii="Arial" w:hAnsi="Arial" w:cs="Arial"/>
          <w:b/>
        </w:rPr>
        <w:t>–</w:t>
      </w:r>
      <w:r w:rsidRPr="00851C01">
        <w:rPr>
          <w:rFonts w:ascii="Arial" w:hAnsi="Arial" w:cs="Arial"/>
          <w:b/>
        </w:rPr>
        <w:t xml:space="preserve"> Statewide</w:t>
      </w:r>
    </w:p>
    <w:p w14:paraId="68AEAC05" w14:textId="4AA65A75" w:rsidR="009C5DEC" w:rsidRPr="0027289F" w:rsidRDefault="003D20A7" w:rsidP="0027289F">
      <w:pPr>
        <w:ind w:left="720"/>
        <w:rPr>
          <w:rFonts w:ascii="Arial" w:hAnsi="Arial" w:cs="Arial"/>
          <w:b/>
          <w:strike/>
        </w:rPr>
      </w:pPr>
      <w:r w:rsidRPr="00C47FB2">
        <w:rPr>
          <w:rFonts w:ascii="Arial" w:hAnsi="Arial" w:cs="Arial"/>
          <w:b/>
        </w:rPr>
        <w:t xml:space="preserve">Quote Submission Due Date: </w:t>
      </w:r>
      <w:r w:rsidR="00A33D88">
        <w:rPr>
          <w:rFonts w:ascii="Arial" w:hAnsi="Arial" w:cs="Arial"/>
          <w:b/>
        </w:rPr>
        <w:t xml:space="preserve"> </w:t>
      </w:r>
      <w:r w:rsidR="00560720">
        <w:rPr>
          <w:rFonts w:ascii="Arial" w:hAnsi="Arial" w:cs="Arial"/>
          <w:b/>
        </w:rPr>
        <w:t>September 27,</w:t>
      </w:r>
      <w:r w:rsidR="00560720">
        <w:rPr>
          <w:rFonts w:ascii="Arial" w:hAnsi="Arial" w:cs="Arial"/>
          <w:b/>
          <w:vertAlign w:val="superscript"/>
        </w:rPr>
        <w:t xml:space="preserve"> </w:t>
      </w:r>
      <w:r w:rsidR="00560720">
        <w:rPr>
          <w:rFonts w:ascii="Arial" w:hAnsi="Arial" w:cs="Arial"/>
          <w:b/>
        </w:rPr>
        <w:t>2024</w:t>
      </w:r>
      <w:r w:rsidR="004D2A6C">
        <w:rPr>
          <w:rFonts w:ascii="Arial" w:hAnsi="Arial" w:cs="Arial"/>
          <w:b/>
        </w:rPr>
        <w:t xml:space="preserve"> (2:00pm Eastern Time)</w:t>
      </w:r>
    </w:p>
    <w:p w14:paraId="06397666" w14:textId="77777777" w:rsidR="00A33D88" w:rsidRPr="00FC1727" w:rsidRDefault="00A33D8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16"/>
          <w:szCs w:val="16"/>
        </w:rPr>
      </w:pPr>
    </w:p>
    <w:p w14:paraId="03C6B419" w14:textId="77539D6E" w:rsidR="007D1D98" w:rsidRPr="008E525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E5258">
        <w:rPr>
          <w:rFonts w:ascii="Arial" w:hAnsi="Arial" w:cs="Arial"/>
          <w:i w:val="0"/>
          <w:sz w:val="20"/>
        </w:rPr>
        <w:t>Bid Amendment #</w:t>
      </w:r>
      <w:r w:rsidR="004D2A6C">
        <w:rPr>
          <w:rFonts w:ascii="Arial" w:hAnsi="Arial" w:cs="Arial"/>
          <w:i w:val="0"/>
          <w:sz w:val="20"/>
        </w:rPr>
        <w:t>1</w:t>
      </w:r>
    </w:p>
    <w:p w14:paraId="03C6B41B" w14:textId="77777777" w:rsidR="00364A22" w:rsidRPr="00A33D88" w:rsidRDefault="00364A22" w:rsidP="00364A22">
      <w:pPr>
        <w:tabs>
          <w:tab w:val="left" w:pos="0"/>
        </w:tabs>
        <w:rPr>
          <w:rFonts w:ascii="Arial" w:hAnsi="Arial" w:cs="Arial"/>
          <w:sz w:val="16"/>
          <w:szCs w:val="16"/>
        </w:rPr>
      </w:pPr>
    </w:p>
    <w:p w14:paraId="03C6B41C" w14:textId="4A803BF2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E5258">
        <w:rPr>
          <w:rFonts w:ascii="Arial" w:hAnsi="Arial" w:cs="Arial"/>
        </w:rPr>
        <w:t>The following constitutes Bid Amendment #</w:t>
      </w:r>
      <w:r w:rsidR="004D2A6C">
        <w:rPr>
          <w:rFonts w:ascii="Arial" w:hAnsi="Arial" w:cs="Arial"/>
        </w:rPr>
        <w:t>1</w:t>
      </w:r>
      <w:r w:rsidRPr="008E5258">
        <w:rPr>
          <w:rFonts w:ascii="Arial" w:hAnsi="Arial" w:cs="Arial"/>
        </w:rPr>
        <w:t xml:space="preserve"> t</w:t>
      </w:r>
      <w:r w:rsidRPr="008918DF">
        <w:rPr>
          <w:rFonts w:ascii="Arial" w:hAnsi="Arial" w:cs="Arial"/>
        </w:rPr>
        <w:t xml:space="preserve">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A33D88" w:rsidRDefault="007D1D98" w:rsidP="008918D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  <w:r w:rsidRPr="00A33D88">
        <w:rPr>
          <w:rFonts w:ascii="Arial" w:hAnsi="Arial" w:cs="Arial"/>
          <w:sz w:val="16"/>
          <w:szCs w:val="16"/>
        </w:rPr>
        <w:t xml:space="preserve">  </w:t>
      </w:r>
    </w:p>
    <w:p w14:paraId="5A0301EA" w14:textId="30C698E7" w:rsidR="00A33D88" w:rsidRPr="00442A2D" w:rsidRDefault="007D1D98" w:rsidP="00A33D88">
      <w:pPr>
        <w:tabs>
          <w:tab w:val="left" w:pos="0"/>
        </w:tabs>
        <w:jc w:val="both"/>
        <w:rPr>
          <w:rFonts w:ascii="Arial" w:hAnsi="Arial" w:cs="Arial"/>
        </w:rPr>
      </w:pPr>
      <w:r w:rsidRPr="00FE414B">
        <w:rPr>
          <w:rFonts w:ascii="Arial" w:hAnsi="Arial" w:cs="Arial"/>
        </w:rPr>
        <w:t xml:space="preserve">This </w:t>
      </w:r>
      <w:r w:rsidR="00490B0F" w:rsidRPr="00FE414B">
        <w:rPr>
          <w:rFonts w:ascii="Arial" w:hAnsi="Arial" w:cs="Arial"/>
        </w:rPr>
        <w:t>B</w:t>
      </w:r>
      <w:r w:rsidRPr="00FE414B">
        <w:rPr>
          <w:rFonts w:ascii="Arial" w:hAnsi="Arial" w:cs="Arial"/>
        </w:rPr>
        <w:t xml:space="preserve">id </w:t>
      </w:r>
      <w:r w:rsidR="00490B0F" w:rsidRPr="00FE414B">
        <w:rPr>
          <w:rFonts w:ascii="Arial" w:hAnsi="Arial" w:cs="Arial"/>
        </w:rPr>
        <w:t>A</w:t>
      </w:r>
      <w:r w:rsidRPr="00FE414B">
        <w:rPr>
          <w:rFonts w:ascii="Arial" w:hAnsi="Arial" w:cs="Arial"/>
        </w:rPr>
        <w:t>mendment</w:t>
      </w:r>
      <w:r w:rsidR="00A233DA" w:rsidRPr="00FE414B">
        <w:rPr>
          <w:rFonts w:ascii="Arial" w:hAnsi="Arial" w:cs="Arial"/>
        </w:rPr>
        <w:t xml:space="preserve"> includes</w:t>
      </w:r>
      <w:r w:rsidR="00766462">
        <w:rPr>
          <w:rFonts w:ascii="Arial" w:hAnsi="Arial" w:cs="Arial"/>
        </w:rPr>
        <w:t>:</w:t>
      </w:r>
      <w:r w:rsidRPr="00FE414B">
        <w:rPr>
          <w:rFonts w:ascii="Arial" w:hAnsi="Arial" w:cs="Arial"/>
        </w:rPr>
        <w:t xml:space="preserve"> </w:t>
      </w:r>
    </w:p>
    <w:p w14:paraId="0F035BCA" w14:textId="77777777" w:rsidR="00831698" w:rsidRPr="00A33D88" w:rsidRDefault="00831698" w:rsidP="00831698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14:paraId="0EE506E3" w14:textId="35EE91E1" w:rsidR="00831698" w:rsidRPr="003B1343" w:rsidRDefault="00831698" w:rsidP="0083169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B1343">
        <w:rPr>
          <w:rFonts w:ascii="Arial" w:hAnsi="Arial" w:cs="Arial"/>
        </w:rPr>
        <w:t>Revisions to the Bid Solicitation</w:t>
      </w:r>
      <w:r w:rsidR="004920D7" w:rsidRPr="003B1343">
        <w:rPr>
          <w:rFonts w:ascii="Arial" w:hAnsi="Arial" w:cs="Arial"/>
        </w:rPr>
        <w:t xml:space="preserve"> (from Part 2</w:t>
      </w:r>
      <w:r w:rsidR="00DF66E9" w:rsidRPr="003B1343">
        <w:rPr>
          <w:rFonts w:ascii="Arial" w:hAnsi="Arial" w:cs="Arial"/>
        </w:rPr>
        <w:t xml:space="preserve"> of the Bid Amendment</w:t>
      </w:r>
      <w:r w:rsidR="004920D7" w:rsidRPr="003B1343">
        <w:rPr>
          <w:rFonts w:ascii="Arial" w:hAnsi="Arial" w:cs="Arial"/>
        </w:rPr>
        <w:t>)</w:t>
      </w:r>
      <w:r w:rsidR="00766462" w:rsidRPr="003B1343">
        <w:rPr>
          <w:rFonts w:ascii="Arial" w:hAnsi="Arial" w:cs="Arial"/>
        </w:rPr>
        <w:t>; and</w:t>
      </w:r>
      <w:r w:rsidRPr="003B1343">
        <w:rPr>
          <w:rFonts w:ascii="Arial" w:hAnsi="Arial" w:cs="Arial"/>
        </w:rPr>
        <w:t xml:space="preserve"> </w:t>
      </w:r>
    </w:p>
    <w:p w14:paraId="0345F647" w14:textId="438AD4A3" w:rsidR="00831698" w:rsidRPr="003B1343" w:rsidRDefault="00831698" w:rsidP="00A5374D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B1343">
        <w:rPr>
          <w:rFonts w:ascii="Arial" w:hAnsi="Arial" w:cs="Arial"/>
        </w:rPr>
        <w:t>Please note that for all additions, deletions, clarifications and modifications to the Bid Solicitation, please refer to the Revised Bid Solicitation titled “</w:t>
      </w:r>
      <w:r w:rsidR="00560720">
        <w:rPr>
          <w:rFonts w:ascii="Arial" w:hAnsi="Arial" w:cs="Arial"/>
          <w:i/>
        </w:rPr>
        <w:t>T3060</w:t>
      </w:r>
      <w:r w:rsidRPr="003B1343">
        <w:rPr>
          <w:rFonts w:ascii="Arial" w:hAnsi="Arial" w:cs="Arial"/>
          <w:i/>
        </w:rPr>
        <w:t xml:space="preserve"> Revised Bid Solicitation </w:t>
      </w:r>
      <w:r w:rsidR="00560720">
        <w:rPr>
          <w:rFonts w:ascii="Arial" w:hAnsi="Arial" w:cs="Arial"/>
          <w:i/>
        </w:rPr>
        <w:t>9.3.24</w:t>
      </w:r>
      <w:r w:rsidRPr="003B1343">
        <w:rPr>
          <w:rFonts w:ascii="Arial" w:hAnsi="Arial" w:cs="Arial"/>
        </w:rPr>
        <w:t xml:space="preserve">”. </w:t>
      </w:r>
    </w:p>
    <w:p w14:paraId="03C6B421" w14:textId="3E82D2D1" w:rsidR="007D1D98" w:rsidRPr="00A33D88" w:rsidRDefault="007D1D98" w:rsidP="008918D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14:paraId="03C6B422" w14:textId="6FA5CA7F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5E7ECF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A33D88" w:rsidRDefault="007D1D98" w:rsidP="008918D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216D51F3" w14:textId="31D05118" w:rsidR="00FD2042" w:rsidRDefault="00FE414B" w:rsidP="006158B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1367E9">
        <w:rPr>
          <w:rFonts w:ascii="Arial" w:hAnsi="Arial" w:cs="Arial"/>
          <w:b/>
        </w:rPr>
        <w:lastRenderedPageBreak/>
        <w:t>Bid Solicitation #</w:t>
      </w:r>
      <w:r w:rsidRPr="008918DF">
        <w:rPr>
          <w:rFonts w:ascii="Arial" w:hAnsi="Arial" w:cs="Arial"/>
        </w:rPr>
        <w:t xml:space="preserve"> </w:t>
      </w:r>
      <w:r w:rsidR="00560720" w:rsidRPr="00560720">
        <w:rPr>
          <w:rFonts w:ascii="Arial" w:hAnsi="Arial" w:cs="Arial"/>
          <w:b/>
        </w:rPr>
        <w:t>25DPP01067</w:t>
      </w:r>
    </w:p>
    <w:p w14:paraId="0D7A4646" w14:textId="77777777" w:rsidR="00560720" w:rsidRDefault="00560720" w:rsidP="00364A22">
      <w:pPr>
        <w:pStyle w:val="Heading4"/>
        <w:tabs>
          <w:tab w:val="left" w:pos="0"/>
        </w:tabs>
        <w:rPr>
          <w:rFonts w:ascii="Arial" w:hAnsi="Arial" w:cs="Arial"/>
          <w:b/>
          <w:sz w:val="20"/>
        </w:rPr>
      </w:pPr>
      <w:r w:rsidRPr="00560720">
        <w:rPr>
          <w:rFonts w:ascii="Arial" w:hAnsi="Arial" w:cs="Arial"/>
          <w:b/>
          <w:sz w:val="20"/>
        </w:rPr>
        <w:t>T3060 Crawler/Dozer with Environmental Cab Enclosure, Low Ground Pressure, Diesel Engine, Minimum 2 Cu. Yd. Capacity Blade and Hydraulic System for Rear Mounted Attachments – Statewide</w:t>
      </w:r>
    </w:p>
    <w:p w14:paraId="03C6B42A" w14:textId="11A1F680" w:rsidR="00364A22" w:rsidRDefault="004920D7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 xml:space="preserve">Part 1 - </w:t>
      </w:r>
      <w:r w:rsidR="00364A22"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03AFD46D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03C6B42D" w14:textId="5A9CA451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DF1E71" w14:paraId="6DEFAB1F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93E5" w14:textId="19BCA6E5" w:rsidR="00DF1E71" w:rsidRPr="00C04488" w:rsidRDefault="00DF1E71" w:rsidP="00DF1E71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 w:rsidRPr="00C04488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90AF" w14:textId="2B874258" w:rsidR="00DF1E71" w:rsidRPr="00C04488" w:rsidRDefault="000D1D83" w:rsidP="00DF1E7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Bid Solicitation Section 5.1 (Contract Extension and Term Option)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50E9" w14:textId="510FFA71" w:rsidR="004B4DBE" w:rsidRPr="000D1D83" w:rsidRDefault="000D1D83" w:rsidP="00DF1E71">
            <w:pPr>
              <w:tabs>
                <w:tab w:val="left" w:pos="0"/>
                <w:tab w:val="left" w:pos="2841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</w:rPr>
              <w:t xml:space="preserve">Q: </w:t>
            </w:r>
            <w:r w:rsidRPr="000D1D83">
              <w:rPr>
                <w:rFonts w:asciiTheme="minorHAnsi" w:hAnsiTheme="minorHAnsi"/>
                <w:b/>
              </w:rPr>
              <w:t>Will price adjustments be considered during the term of the contract?</w:t>
            </w:r>
            <w:r>
              <w:rPr>
                <w:rFonts w:asciiTheme="minorHAnsi" w:hAnsiTheme="minorHAnsi"/>
                <w:b/>
              </w:rPr>
              <w:t xml:space="preserve"> </w:t>
            </w:r>
            <w:r>
              <w:rPr>
                <w:rFonts w:asciiTheme="minorHAnsi" w:hAnsiTheme="minorHAnsi"/>
              </w:rPr>
              <w:t xml:space="preserve">A: </w:t>
            </w:r>
            <w:r w:rsidRPr="000D1D83">
              <w:rPr>
                <w:rFonts w:asciiTheme="minorHAnsi" w:hAnsiTheme="minorHAnsi"/>
              </w:rPr>
              <w:t>Price adjustments may be considered following contract award. Price increases may be requested pursuant to New Jersey State standard Terms &amp; condition Section 6.1 which states "in an exceptional situation the State may consider a price adjustment. Requests for price adjustments must include justification and documentation."</w:t>
            </w:r>
          </w:p>
        </w:tc>
      </w:tr>
      <w:tr w:rsidR="00142130" w14:paraId="0CEC1D1B" w14:textId="77777777" w:rsidTr="00BC49F1">
        <w:tc>
          <w:tcPr>
            <w:tcW w:w="10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33F9" w14:textId="77777777" w:rsidR="00142130" w:rsidRPr="00142130" w:rsidRDefault="00142130" w:rsidP="0014213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1797946" w14:textId="04148CF8" w:rsidR="00142130" w:rsidRPr="003B1343" w:rsidRDefault="004920D7" w:rsidP="0014213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3B1343">
              <w:rPr>
                <w:rFonts w:ascii="Arial" w:hAnsi="Arial" w:cs="Arial"/>
                <w:b/>
                <w:bCs/>
              </w:rPr>
              <w:t xml:space="preserve">Part 2 - </w:t>
            </w:r>
            <w:r w:rsidR="00511150" w:rsidRPr="003B1343">
              <w:rPr>
                <w:rFonts w:ascii="Arial" w:hAnsi="Arial" w:cs="Arial"/>
                <w:b/>
                <w:bCs/>
              </w:rPr>
              <w:t xml:space="preserve">Additional </w:t>
            </w:r>
            <w:r w:rsidR="00142130" w:rsidRPr="003B1343">
              <w:rPr>
                <w:rFonts w:ascii="Arial" w:hAnsi="Arial" w:cs="Arial"/>
                <w:b/>
                <w:bCs/>
              </w:rPr>
              <w:t>Revisions to the Bid Solicitation</w:t>
            </w:r>
          </w:p>
          <w:p w14:paraId="04DC27B6" w14:textId="2E27D443" w:rsidR="00511150" w:rsidRPr="00142130" w:rsidRDefault="00511150" w:rsidP="0027289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</w:tc>
      </w:tr>
      <w:tr w:rsidR="00142130" w14:paraId="6F78E4DE" w14:textId="77777777" w:rsidTr="00142130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8F49" w14:textId="01EBBDE9" w:rsidR="00142130" w:rsidRPr="00C04488" w:rsidRDefault="00142130" w:rsidP="00142130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421A" w14:textId="77777777" w:rsidR="00142130" w:rsidRDefault="00142130" w:rsidP="0014213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4279D423" w14:textId="1BB1AA9A" w:rsidR="00142130" w:rsidRPr="00780355" w:rsidRDefault="00142130" w:rsidP="00AB0E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1CC7" w14:textId="5042284E" w:rsidR="00142130" w:rsidRPr="00D6765B" w:rsidRDefault="00142130" w:rsidP="0014213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1367E9" w:rsidRPr="00BE25F1" w14:paraId="5C7029C2" w14:textId="77777777" w:rsidTr="002E4B0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037F" w14:textId="3215A750" w:rsidR="001367E9" w:rsidRDefault="00230F93" w:rsidP="0025686D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E845" w14:textId="0584AD6A" w:rsidR="001367E9" w:rsidRDefault="00851C01" w:rsidP="00851C0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Bid Solicitation Section 4.4.1.2</w:t>
            </w:r>
            <w:r w:rsidR="001367E9">
              <w:rPr>
                <w:rFonts w:asciiTheme="minorHAnsi" w:hAnsiTheme="minorHAnsi" w:cstheme="minorHAnsi"/>
              </w:rPr>
              <w:t xml:space="preserve"> (</w:t>
            </w:r>
            <w:r>
              <w:rPr>
                <w:rFonts w:asciiTheme="minorHAnsi" w:hAnsiTheme="minorHAnsi" w:cstheme="minorHAnsi"/>
              </w:rPr>
              <w:t>Cab</w:t>
            </w:r>
            <w:r w:rsidR="001367E9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68CC" w14:textId="30CCC448" w:rsidR="004358C5" w:rsidRDefault="004358C5" w:rsidP="0025686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4358C5">
              <w:rPr>
                <w:rFonts w:asciiTheme="minorHAnsi" w:hAnsiTheme="minorHAnsi" w:cstheme="minorHAnsi"/>
              </w:rPr>
              <w:t>Bid Solicitation Section 4.4.1.2 was updated with new, revised, language.</w:t>
            </w:r>
          </w:p>
        </w:tc>
      </w:tr>
    </w:tbl>
    <w:p w14:paraId="03C6B4AB" w14:textId="77777777" w:rsidR="00721BC8" w:rsidRDefault="00721BC8" w:rsidP="005728B4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7C4155" w:rsidRDefault="007C4155">
      <w:r>
        <w:separator/>
      </w:r>
    </w:p>
  </w:endnote>
  <w:endnote w:type="continuationSeparator" w:id="0">
    <w:p w14:paraId="03C6B4AF" w14:textId="77777777" w:rsidR="007C4155" w:rsidRDefault="007C4155">
      <w:r>
        <w:continuationSeparator/>
      </w:r>
    </w:p>
  </w:endnote>
  <w:endnote w:type="continuationNotice" w:id="1">
    <w:p w14:paraId="43D202C5" w14:textId="77777777" w:rsidR="001152A2" w:rsidRDefault="001152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6796A59" w:rsidR="007C4155" w:rsidRDefault="007C415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605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7C4155" w:rsidRDefault="007C41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7C4155" w:rsidRDefault="007C41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7C4155" w:rsidRPr="003048CF" w:rsidRDefault="007C415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7C4155" w:rsidRPr="003048CF" w:rsidRDefault="007C415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7C4155" w:rsidRDefault="007C4155">
      <w:r>
        <w:separator/>
      </w:r>
    </w:p>
  </w:footnote>
  <w:footnote w:type="continuationSeparator" w:id="0">
    <w:p w14:paraId="03C6B4AD" w14:textId="77777777" w:rsidR="007C4155" w:rsidRDefault="007C4155">
      <w:r>
        <w:continuationSeparator/>
      </w:r>
    </w:p>
  </w:footnote>
  <w:footnote w:type="continuationNotice" w:id="1">
    <w:p w14:paraId="440E6576" w14:textId="77777777" w:rsidR="001152A2" w:rsidRDefault="001152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4C292" w14:textId="77777777" w:rsidR="001152A2" w:rsidRDefault="001152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7C4155" w14:paraId="0F26F833" w14:textId="77777777" w:rsidTr="00BC49F1">
      <w:trPr>
        <w:trHeight w:val="1080"/>
        <w:jc w:val="center"/>
      </w:trPr>
      <w:tc>
        <w:tcPr>
          <w:tcW w:w="2880" w:type="dxa"/>
        </w:tcPr>
        <w:p w14:paraId="3BD5B027" w14:textId="77777777" w:rsidR="007C4155" w:rsidRDefault="007C4155" w:rsidP="00E242AB"/>
      </w:tc>
      <w:tc>
        <w:tcPr>
          <w:tcW w:w="5760" w:type="dxa"/>
          <w:vAlign w:val="center"/>
        </w:tcPr>
        <w:p w14:paraId="0FD38982" w14:textId="77777777" w:rsidR="007C4155" w:rsidRDefault="007C415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7C4155" w:rsidRDefault="007C4155" w:rsidP="00E242AB"/>
      </w:tc>
    </w:tr>
    <w:tr w:rsidR="007C4155" w14:paraId="1D957A5A" w14:textId="77777777" w:rsidTr="00BC49F1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7C4155" w:rsidRPr="00DE79FE" w:rsidRDefault="007C415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7C4155" w:rsidRPr="006359DD" w:rsidRDefault="007C415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7C4155" w:rsidRPr="00952B78" w:rsidRDefault="007C415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7C4155" w:rsidRPr="00CD2155" w:rsidRDefault="007C415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7C4155" w:rsidRPr="00CD2155" w:rsidRDefault="007C415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7C4155" w:rsidRPr="00CD2155" w:rsidRDefault="007C415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7C4155" w:rsidRPr="00CD2155" w:rsidRDefault="007C415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7C4155" w:rsidRPr="00CD2155" w:rsidRDefault="007C415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7C4155" w:rsidRPr="006359DD" w:rsidRDefault="007C415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7C4155" w:rsidRPr="006359DD" w:rsidRDefault="007C415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7C4155" w:rsidRPr="006359DD" w:rsidRDefault="007C415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7C4155" w14:paraId="4315D963" w14:textId="77777777" w:rsidTr="00BC49F1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7C4155" w:rsidRDefault="007C415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7C4155" w:rsidRPr="006359DD" w:rsidRDefault="007C415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7C4155" w:rsidRPr="006359DD" w:rsidRDefault="007C415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C4155" w:rsidRDefault="007C415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7C4155" w:rsidRPr="006359DD" w:rsidRDefault="007C415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7C4155" w14:paraId="15BC600F" w14:textId="77777777" w:rsidTr="00BC49F1">
      <w:trPr>
        <w:jc w:val="center"/>
      </w:trPr>
      <w:tc>
        <w:tcPr>
          <w:tcW w:w="2880" w:type="dxa"/>
        </w:tcPr>
        <w:p w14:paraId="38418747" w14:textId="77777777" w:rsidR="007C4155" w:rsidRPr="006359DD" w:rsidRDefault="007C4155" w:rsidP="00E242AB"/>
      </w:tc>
      <w:tc>
        <w:tcPr>
          <w:tcW w:w="5760" w:type="dxa"/>
        </w:tcPr>
        <w:p w14:paraId="44EF803D" w14:textId="77777777" w:rsidR="007C4155" w:rsidRPr="00CD2155" w:rsidRDefault="007C415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7C4155" w:rsidRPr="006359DD" w:rsidRDefault="007C415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7C4155" w:rsidRPr="006359DD" w:rsidRDefault="007C4155" w:rsidP="00E242AB"/>
      </w:tc>
    </w:tr>
  </w:tbl>
  <w:p w14:paraId="03C6B4BB" w14:textId="017E7320" w:rsidR="007C4155" w:rsidRDefault="007C415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604C5"/>
    <w:multiLevelType w:val="hybridMultilevel"/>
    <w:tmpl w:val="3D7E8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4A624F"/>
    <w:multiLevelType w:val="multilevel"/>
    <w:tmpl w:val="7F9E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N3ZPAV5FNlaRODjpjfG32/PpFOJbFxIi3UcSMmWvGKMiOzKGQY2KjIBGfBH2Znk3Oa5nWIUxsLa9J3IdfZUc9w==" w:salt="Alk8j8fxjncBbQhL41l13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806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2C7"/>
    <w:rsid w:val="00003548"/>
    <w:rsid w:val="0001498B"/>
    <w:rsid w:val="000178AC"/>
    <w:rsid w:val="00017E0E"/>
    <w:rsid w:val="0004455E"/>
    <w:rsid w:val="00047D91"/>
    <w:rsid w:val="00052193"/>
    <w:rsid w:val="00052433"/>
    <w:rsid w:val="000555F2"/>
    <w:rsid w:val="00056F9C"/>
    <w:rsid w:val="0006149B"/>
    <w:rsid w:val="000723C1"/>
    <w:rsid w:val="00080562"/>
    <w:rsid w:val="00083B08"/>
    <w:rsid w:val="00087AC7"/>
    <w:rsid w:val="00096A78"/>
    <w:rsid w:val="000A6037"/>
    <w:rsid w:val="000B4A55"/>
    <w:rsid w:val="000C3964"/>
    <w:rsid w:val="000C4B46"/>
    <w:rsid w:val="000C7991"/>
    <w:rsid w:val="000D0811"/>
    <w:rsid w:val="000D1D83"/>
    <w:rsid w:val="000D2AAE"/>
    <w:rsid w:val="000F21AF"/>
    <w:rsid w:val="00100891"/>
    <w:rsid w:val="001013EE"/>
    <w:rsid w:val="001036B6"/>
    <w:rsid w:val="00107168"/>
    <w:rsid w:val="001130EC"/>
    <w:rsid w:val="001152A2"/>
    <w:rsid w:val="001236A1"/>
    <w:rsid w:val="00124FDD"/>
    <w:rsid w:val="001265C6"/>
    <w:rsid w:val="001367E9"/>
    <w:rsid w:val="00142130"/>
    <w:rsid w:val="00153BA0"/>
    <w:rsid w:val="00160E56"/>
    <w:rsid w:val="0018127C"/>
    <w:rsid w:val="00181280"/>
    <w:rsid w:val="001856F1"/>
    <w:rsid w:val="00194DDF"/>
    <w:rsid w:val="001A6CBA"/>
    <w:rsid w:val="001C2992"/>
    <w:rsid w:val="001D0E4E"/>
    <w:rsid w:val="001D1ABC"/>
    <w:rsid w:val="001E4E8E"/>
    <w:rsid w:val="001F34F3"/>
    <w:rsid w:val="001F6CDE"/>
    <w:rsid w:val="0020175D"/>
    <w:rsid w:val="00202F19"/>
    <w:rsid w:val="00217B16"/>
    <w:rsid w:val="00230F93"/>
    <w:rsid w:val="002420F8"/>
    <w:rsid w:val="00250558"/>
    <w:rsid w:val="0025686D"/>
    <w:rsid w:val="00257D6E"/>
    <w:rsid w:val="00260851"/>
    <w:rsid w:val="00264A8A"/>
    <w:rsid w:val="00266242"/>
    <w:rsid w:val="00270312"/>
    <w:rsid w:val="00271544"/>
    <w:rsid w:val="0027289F"/>
    <w:rsid w:val="002745C5"/>
    <w:rsid w:val="002822D8"/>
    <w:rsid w:val="00285BF3"/>
    <w:rsid w:val="002A3B21"/>
    <w:rsid w:val="002A518C"/>
    <w:rsid w:val="002C1484"/>
    <w:rsid w:val="002C1987"/>
    <w:rsid w:val="002C2841"/>
    <w:rsid w:val="002C54B7"/>
    <w:rsid w:val="002D10CA"/>
    <w:rsid w:val="002D333D"/>
    <w:rsid w:val="002D6058"/>
    <w:rsid w:val="002E4B0C"/>
    <w:rsid w:val="002E524C"/>
    <w:rsid w:val="002F1449"/>
    <w:rsid w:val="003048CF"/>
    <w:rsid w:val="00305B6D"/>
    <w:rsid w:val="003069D9"/>
    <w:rsid w:val="00312D7D"/>
    <w:rsid w:val="00317EEB"/>
    <w:rsid w:val="00322697"/>
    <w:rsid w:val="003252A1"/>
    <w:rsid w:val="00326DC4"/>
    <w:rsid w:val="0032707C"/>
    <w:rsid w:val="0033298D"/>
    <w:rsid w:val="003348C2"/>
    <w:rsid w:val="0033778F"/>
    <w:rsid w:val="0034222F"/>
    <w:rsid w:val="00346395"/>
    <w:rsid w:val="00357738"/>
    <w:rsid w:val="00362F00"/>
    <w:rsid w:val="00364A22"/>
    <w:rsid w:val="0036758F"/>
    <w:rsid w:val="00372C16"/>
    <w:rsid w:val="0037646A"/>
    <w:rsid w:val="00391DE8"/>
    <w:rsid w:val="0039648D"/>
    <w:rsid w:val="003A76EC"/>
    <w:rsid w:val="003B1343"/>
    <w:rsid w:val="003B1D63"/>
    <w:rsid w:val="003D02FC"/>
    <w:rsid w:val="003D20A7"/>
    <w:rsid w:val="003D218B"/>
    <w:rsid w:val="003D2AFC"/>
    <w:rsid w:val="003D6A83"/>
    <w:rsid w:val="003D747D"/>
    <w:rsid w:val="003F2A90"/>
    <w:rsid w:val="003F5782"/>
    <w:rsid w:val="003F7837"/>
    <w:rsid w:val="0040550A"/>
    <w:rsid w:val="004113E8"/>
    <w:rsid w:val="00417A2E"/>
    <w:rsid w:val="00420A07"/>
    <w:rsid w:val="004315E8"/>
    <w:rsid w:val="004355EF"/>
    <w:rsid w:val="004358C5"/>
    <w:rsid w:val="0043667E"/>
    <w:rsid w:val="00436D34"/>
    <w:rsid w:val="00437030"/>
    <w:rsid w:val="00442A2D"/>
    <w:rsid w:val="00444BEA"/>
    <w:rsid w:val="00446F52"/>
    <w:rsid w:val="00462640"/>
    <w:rsid w:val="00465A9F"/>
    <w:rsid w:val="0047292F"/>
    <w:rsid w:val="00476106"/>
    <w:rsid w:val="0047668B"/>
    <w:rsid w:val="00490B0F"/>
    <w:rsid w:val="004917A7"/>
    <w:rsid w:val="004920D7"/>
    <w:rsid w:val="004A0576"/>
    <w:rsid w:val="004A121D"/>
    <w:rsid w:val="004A64BF"/>
    <w:rsid w:val="004A7A4C"/>
    <w:rsid w:val="004A7DA7"/>
    <w:rsid w:val="004B23BE"/>
    <w:rsid w:val="004B32F7"/>
    <w:rsid w:val="004B4DBE"/>
    <w:rsid w:val="004C13A5"/>
    <w:rsid w:val="004C417C"/>
    <w:rsid w:val="004D2202"/>
    <w:rsid w:val="004D2A6C"/>
    <w:rsid w:val="004D39D7"/>
    <w:rsid w:val="004E0FD1"/>
    <w:rsid w:val="004E32C5"/>
    <w:rsid w:val="004E725B"/>
    <w:rsid w:val="004F3C89"/>
    <w:rsid w:val="004F542C"/>
    <w:rsid w:val="00500D86"/>
    <w:rsid w:val="00502120"/>
    <w:rsid w:val="00503CED"/>
    <w:rsid w:val="00511150"/>
    <w:rsid w:val="00512D10"/>
    <w:rsid w:val="005175DC"/>
    <w:rsid w:val="005246F9"/>
    <w:rsid w:val="00524CA3"/>
    <w:rsid w:val="005271D3"/>
    <w:rsid w:val="0053372D"/>
    <w:rsid w:val="005415EC"/>
    <w:rsid w:val="0054794A"/>
    <w:rsid w:val="00560578"/>
    <w:rsid w:val="00560720"/>
    <w:rsid w:val="005654E0"/>
    <w:rsid w:val="005663AD"/>
    <w:rsid w:val="00567F16"/>
    <w:rsid w:val="00570091"/>
    <w:rsid w:val="005728B4"/>
    <w:rsid w:val="00572F24"/>
    <w:rsid w:val="005748C4"/>
    <w:rsid w:val="0058187A"/>
    <w:rsid w:val="005840EA"/>
    <w:rsid w:val="0058635F"/>
    <w:rsid w:val="005B0F18"/>
    <w:rsid w:val="005B7B28"/>
    <w:rsid w:val="005C285C"/>
    <w:rsid w:val="005C5438"/>
    <w:rsid w:val="005C5FB0"/>
    <w:rsid w:val="005D0AA6"/>
    <w:rsid w:val="005D1FD3"/>
    <w:rsid w:val="005D33A9"/>
    <w:rsid w:val="005D5022"/>
    <w:rsid w:val="005D5F8B"/>
    <w:rsid w:val="005D65DF"/>
    <w:rsid w:val="005E3AEA"/>
    <w:rsid w:val="005E5FA7"/>
    <w:rsid w:val="005E71DA"/>
    <w:rsid w:val="005E7D9D"/>
    <w:rsid w:val="005E7ECF"/>
    <w:rsid w:val="005F3A74"/>
    <w:rsid w:val="005F6199"/>
    <w:rsid w:val="00607FCE"/>
    <w:rsid w:val="00610079"/>
    <w:rsid w:val="00610AAA"/>
    <w:rsid w:val="00610ADE"/>
    <w:rsid w:val="006158BF"/>
    <w:rsid w:val="00616A41"/>
    <w:rsid w:val="00627854"/>
    <w:rsid w:val="00636159"/>
    <w:rsid w:val="006466DB"/>
    <w:rsid w:val="00646784"/>
    <w:rsid w:val="006708F6"/>
    <w:rsid w:val="00670FCB"/>
    <w:rsid w:val="00671261"/>
    <w:rsid w:val="006848B7"/>
    <w:rsid w:val="00686218"/>
    <w:rsid w:val="006A3DE5"/>
    <w:rsid w:val="006A67BF"/>
    <w:rsid w:val="006A7943"/>
    <w:rsid w:val="006A7A23"/>
    <w:rsid w:val="006B3833"/>
    <w:rsid w:val="006B6075"/>
    <w:rsid w:val="006C37AB"/>
    <w:rsid w:val="006C37DD"/>
    <w:rsid w:val="006C39E1"/>
    <w:rsid w:val="006C407C"/>
    <w:rsid w:val="006C5427"/>
    <w:rsid w:val="006D19F7"/>
    <w:rsid w:val="006D2967"/>
    <w:rsid w:val="006D6EE7"/>
    <w:rsid w:val="006E6FF8"/>
    <w:rsid w:val="006E7784"/>
    <w:rsid w:val="007015B0"/>
    <w:rsid w:val="0071384F"/>
    <w:rsid w:val="00721BC8"/>
    <w:rsid w:val="0073114F"/>
    <w:rsid w:val="0073514A"/>
    <w:rsid w:val="00742B56"/>
    <w:rsid w:val="00743DB2"/>
    <w:rsid w:val="00763669"/>
    <w:rsid w:val="00766462"/>
    <w:rsid w:val="007677A8"/>
    <w:rsid w:val="00775FAD"/>
    <w:rsid w:val="00776521"/>
    <w:rsid w:val="00776D84"/>
    <w:rsid w:val="00780355"/>
    <w:rsid w:val="00780679"/>
    <w:rsid w:val="007826CD"/>
    <w:rsid w:val="00785AFC"/>
    <w:rsid w:val="00787A3E"/>
    <w:rsid w:val="00793F17"/>
    <w:rsid w:val="007A173B"/>
    <w:rsid w:val="007A390B"/>
    <w:rsid w:val="007A5014"/>
    <w:rsid w:val="007A5F35"/>
    <w:rsid w:val="007B1C11"/>
    <w:rsid w:val="007C06FF"/>
    <w:rsid w:val="007C2585"/>
    <w:rsid w:val="007C31B3"/>
    <w:rsid w:val="007C3B8D"/>
    <w:rsid w:val="007C4155"/>
    <w:rsid w:val="007C51F6"/>
    <w:rsid w:val="007C56C0"/>
    <w:rsid w:val="007D1D98"/>
    <w:rsid w:val="007D29E3"/>
    <w:rsid w:val="007E2D30"/>
    <w:rsid w:val="007E56C8"/>
    <w:rsid w:val="007F2591"/>
    <w:rsid w:val="008049AC"/>
    <w:rsid w:val="00804A53"/>
    <w:rsid w:val="008062EE"/>
    <w:rsid w:val="00807893"/>
    <w:rsid w:val="008137DB"/>
    <w:rsid w:val="00815E39"/>
    <w:rsid w:val="00816EA4"/>
    <w:rsid w:val="00816F3E"/>
    <w:rsid w:val="0082019A"/>
    <w:rsid w:val="008269AB"/>
    <w:rsid w:val="00831698"/>
    <w:rsid w:val="00851C01"/>
    <w:rsid w:val="00853640"/>
    <w:rsid w:val="0085423C"/>
    <w:rsid w:val="00862CB0"/>
    <w:rsid w:val="008834A1"/>
    <w:rsid w:val="00883737"/>
    <w:rsid w:val="00884C9E"/>
    <w:rsid w:val="008918DF"/>
    <w:rsid w:val="008A7CFE"/>
    <w:rsid w:val="008C1DFF"/>
    <w:rsid w:val="008D3A86"/>
    <w:rsid w:val="008E0AE1"/>
    <w:rsid w:val="008E50C7"/>
    <w:rsid w:val="008E5258"/>
    <w:rsid w:val="008F75E9"/>
    <w:rsid w:val="0091092B"/>
    <w:rsid w:val="0091491A"/>
    <w:rsid w:val="00915E89"/>
    <w:rsid w:val="00917A01"/>
    <w:rsid w:val="009225CB"/>
    <w:rsid w:val="00922819"/>
    <w:rsid w:val="00923970"/>
    <w:rsid w:val="00934725"/>
    <w:rsid w:val="00944488"/>
    <w:rsid w:val="00947386"/>
    <w:rsid w:val="0095429A"/>
    <w:rsid w:val="00954320"/>
    <w:rsid w:val="00954529"/>
    <w:rsid w:val="00963B9C"/>
    <w:rsid w:val="0098016C"/>
    <w:rsid w:val="00980AC4"/>
    <w:rsid w:val="00990CED"/>
    <w:rsid w:val="00993884"/>
    <w:rsid w:val="009942E7"/>
    <w:rsid w:val="009A2EEE"/>
    <w:rsid w:val="009B63E6"/>
    <w:rsid w:val="009C0858"/>
    <w:rsid w:val="009C4E02"/>
    <w:rsid w:val="009C5DEC"/>
    <w:rsid w:val="009C76AA"/>
    <w:rsid w:val="009D198D"/>
    <w:rsid w:val="009D2175"/>
    <w:rsid w:val="009D676C"/>
    <w:rsid w:val="009D7B48"/>
    <w:rsid w:val="009F1316"/>
    <w:rsid w:val="009F527D"/>
    <w:rsid w:val="00A0222F"/>
    <w:rsid w:val="00A02297"/>
    <w:rsid w:val="00A029D7"/>
    <w:rsid w:val="00A147A7"/>
    <w:rsid w:val="00A22513"/>
    <w:rsid w:val="00A233DA"/>
    <w:rsid w:val="00A255CB"/>
    <w:rsid w:val="00A30216"/>
    <w:rsid w:val="00A33D88"/>
    <w:rsid w:val="00A40774"/>
    <w:rsid w:val="00A51E71"/>
    <w:rsid w:val="00A527F9"/>
    <w:rsid w:val="00A5374D"/>
    <w:rsid w:val="00A6113F"/>
    <w:rsid w:val="00A64475"/>
    <w:rsid w:val="00A674B0"/>
    <w:rsid w:val="00A8091E"/>
    <w:rsid w:val="00A84B37"/>
    <w:rsid w:val="00A8549A"/>
    <w:rsid w:val="00AA2C37"/>
    <w:rsid w:val="00AA2C58"/>
    <w:rsid w:val="00AA3920"/>
    <w:rsid w:val="00AB0E2C"/>
    <w:rsid w:val="00AB72B8"/>
    <w:rsid w:val="00AC4BD5"/>
    <w:rsid w:val="00AC609F"/>
    <w:rsid w:val="00AD245C"/>
    <w:rsid w:val="00AD3D3C"/>
    <w:rsid w:val="00AF43B0"/>
    <w:rsid w:val="00AF7968"/>
    <w:rsid w:val="00B02AFE"/>
    <w:rsid w:val="00B12128"/>
    <w:rsid w:val="00B1392F"/>
    <w:rsid w:val="00B21304"/>
    <w:rsid w:val="00B240DB"/>
    <w:rsid w:val="00B265FE"/>
    <w:rsid w:val="00B2669F"/>
    <w:rsid w:val="00B3763D"/>
    <w:rsid w:val="00B4154B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24A5"/>
    <w:rsid w:val="00BB0140"/>
    <w:rsid w:val="00BC21C1"/>
    <w:rsid w:val="00BC49F1"/>
    <w:rsid w:val="00BC4F10"/>
    <w:rsid w:val="00BC7C61"/>
    <w:rsid w:val="00BD378C"/>
    <w:rsid w:val="00BD693F"/>
    <w:rsid w:val="00BE25F1"/>
    <w:rsid w:val="00BF1F8D"/>
    <w:rsid w:val="00BF5170"/>
    <w:rsid w:val="00C021F8"/>
    <w:rsid w:val="00C04488"/>
    <w:rsid w:val="00C06423"/>
    <w:rsid w:val="00C104C6"/>
    <w:rsid w:val="00C12204"/>
    <w:rsid w:val="00C12A48"/>
    <w:rsid w:val="00C15453"/>
    <w:rsid w:val="00C16006"/>
    <w:rsid w:val="00C162F6"/>
    <w:rsid w:val="00C239EB"/>
    <w:rsid w:val="00C34732"/>
    <w:rsid w:val="00C41CB6"/>
    <w:rsid w:val="00C45AB4"/>
    <w:rsid w:val="00C47FB2"/>
    <w:rsid w:val="00C56198"/>
    <w:rsid w:val="00C564E7"/>
    <w:rsid w:val="00C57429"/>
    <w:rsid w:val="00C60DC5"/>
    <w:rsid w:val="00C66D09"/>
    <w:rsid w:val="00C74DD6"/>
    <w:rsid w:val="00C83977"/>
    <w:rsid w:val="00C91494"/>
    <w:rsid w:val="00CA7DBC"/>
    <w:rsid w:val="00CC0582"/>
    <w:rsid w:val="00CC1E5C"/>
    <w:rsid w:val="00CC2CBB"/>
    <w:rsid w:val="00CC639C"/>
    <w:rsid w:val="00CE1914"/>
    <w:rsid w:val="00CF20B8"/>
    <w:rsid w:val="00CF31D7"/>
    <w:rsid w:val="00CF3D21"/>
    <w:rsid w:val="00D00938"/>
    <w:rsid w:val="00D057E9"/>
    <w:rsid w:val="00D12CE7"/>
    <w:rsid w:val="00D130FA"/>
    <w:rsid w:val="00D1401A"/>
    <w:rsid w:val="00D16916"/>
    <w:rsid w:val="00D2037F"/>
    <w:rsid w:val="00D33B5E"/>
    <w:rsid w:val="00D51866"/>
    <w:rsid w:val="00D55DDC"/>
    <w:rsid w:val="00D6765B"/>
    <w:rsid w:val="00D705AB"/>
    <w:rsid w:val="00D75306"/>
    <w:rsid w:val="00D7674A"/>
    <w:rsid w:val="00D807C6"/>
    <w:rsid w:val="00D91263"/>
    <w:rsid w:val="00D91B32"/>
    <w:rsid w:val="00D97BFD"/>
    <w:rsid w:val="00DA13E7"/>
    <w:rsid w:val="00DA1AA7"/>
    <w:rsid w:val="00DC5DA7"/>
    <w:rsid w:val="00DC72EC"/>
    <w:rsid w:val="00DD16A3"/>
    <w:rsid w:val="00DD6116"/>
    <w:rsid w:val="00DF1E71"/>
    <w:rsid w:val="00DF4E98"/>
    <w:rsid w:val="00DF66E9"/>
    <w:rsid w:val="00DF7711"/>
    <w:rsid w:val="00E001C4"/>
    <w:rsid w:val="00E02D77"/>
    <w:rsid w:val="00E1253F"/>
    <w:rsid w:val="00E14372"/>
    <w:rsid w:val="00E14B7B"/>
    <w:rsid w:val="00E22866"/>
    <w:rsid w:val="00E22E03"/>
    <w:rsid w:val="00E242AB"/>
    <w:rsid w:val="00E344F2"/>
    <w:rsid w:val="00E35E58"/>
    <w:rsid w:val="00E37CA8"/>
    <w:rsid w:val="00E4652C"/>
    <w:rsid w:val="00E61D3A"/>
    <w:rsid w:val="00E64C53"/>
    <w:rsid w:val="00E67791"/>
    <w:rsid w:val="00E76B28"/>
    <w:rsid w:val="00E76F39"/>
    <w:rsid w:val="00E807AD"/>
    <w:rsid w:val="00E866FF"/>
    <w:rsid w:val="00E90D91"/>
    <w:rsid w:val="00E92ADD"/>
    <w:rsid w:val="00E945C1"/>
    <w:rsid w:val="00E97321"/>
    <w:rsid w:val="00EA06DE"/>
    <w:rsid w:val="00EA09DC"/>
    <w:rsid w:val="00EA2AD6"/>
    <w:rsid w:val="00EA330C"/>
    <w:rsid w:val="00EA4B87"/>
    <w:rsid w:val="00EA635C"/>
    <w:rsid w:val="00EB3E79"/>
    <w:rsid w:val="00EB557F"/>
    <w:rsid w:val="00EC5F73"/>
    <w:rsid w:val="00ED3B68"/>
    <w:rsid w:val="00EE31B0"/>
    <w:rsid w:val="00EF7D4E"/>
    <w:rsid w:val="00F008FA"/>
    <w:rsid w:val="00F043D3"/>
    <w:rsid w:val="00F05D01"/>
    <w:rsid w:val="00F26AC1"/>
    <w:rsid w:val="00F3434F"/>
    <w:rsid w:val="00F34973"/>
    <w:rsid w:val="00F34C50"/>
    <w:rsid w:val="00F401B4"/>
    <w:rsid w:val="00F40A08"/>
    <w:rsid w:val="00F47276"/>
    <w:rsid w:val="00F52E4E"/>
    <w:rsid w:val="00F75EFF"/>
    <w:rsid w:val="00FA0A5A"/>
    <w:rsid w:val="00FA1383"/>
    <w:rsid w:val="00FA235C"/>
    <w:rsid w:val="00FA3D6E"/>
    <w:rsid w:val="00FA59AD"/>
    <w:rsid w:val="00FA7242"/>
    <w:rsid w:val="00FB2462"/>
    <w:rsid w:val="00FB6B05"/>
    <w:rsid w:val="00FC0396"/>
    <w:rsid w:val="00FC1727"/>
    <w:rsid w:val="00FC529C"/>
    <w:rsid w:val="00FD2042"/>
    <w:rsid w:val="00FE414B"/>
    <w:rsid w:val="00FF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831698"/>
  </w:style>
  <w:style w:type="character" w:customStyle="1" w:styleId="ui-provider">
    <w:name w:val="ui-provider"/>
    <w:basedOn w:val="DefaultParagraphFont"/>
    <w:rsid w:val="001D0E4E"/>
  </w:style>
  <w:style w:type="character" w:styleId="Hyperlink">
    <w:name w:val="Hyperlink"/>
    <w:basedOn w:val="DefaultParagraphFont"/>
    <w:unhideWhenUsed/>
    <w:rsid w:val="00C104C6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A029D7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C239EB"/>
    <w:rPr>
      <w:b/>
      <w:bCs/>
      <w:i/>
      <w:iCs/>
      <w:color w:val="4F81BD" w:themeColor="accent1"/>
    </w:rPr>
  </w:style>
  <w:style w:type="character" w:styleId="FollowedHyperlink">
    <w:name w:val="FollowedHyperlink"/>
    <w:basedOn w:val="DefaultParagraphFont"/>
    <w:semiHidden/>
    <w:unhideWhenUsed/>
    <w:rsid w:val="00B265F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2006/documentManagement/types"/>
    <ds:schemaRef ds:uri="d4e5d782-6a70-4577-82ee-b2c87f6aa0d2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4a2393ed-911e-4c9b-9d18-84f1fe0b670e"/>
    <ds:schemaRef ds:uri="http://schemas.microsoft.com/sharepoint/v3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E569D554-72F9-41AB-961D-3482F9D16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5</TotalTime>
  <Pages>2</Pages>
  <Words>317</Words>
  <Characters>1891</Characters>
  <Application>Microsoft Office Word</Application>
  <DocSecurity>8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Sharpley, Tim [TREAS]</cp:lastModifiedBy>
  <cp:revision>4</cp:revision>
  <cp:lastPrinted>2016-08-03T15:29:00Z</cp:lastPrinted>
  <dcterms:created xsi:type="dcterms:W3CDTF">2024-09-04T17:59:00Z</dcterms:created>
  <dcterms:modified xsi:type="dcterms:W3CDTF">2024-09-05T17:42:00Z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