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0558C3E" w:rsidR="00364A22" w:rsidRPr="002420F8" w:rsidRDefault="003B551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</w:t>
      </w:r>
      <w:r w:rsidR="007C2EE6" w:rsidRPr="00E707C6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18</w:t>
      </w:r>
      <w:r w:rsidR="007C2EE6" w:rsidRPr="00E707C6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C7D843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C2EE6" w:rsidRPr="007C2EE6">
        <w:rPr>
          <w:rFonts w:ascii="Arial" w:hAnsi="Arial" w:cs="Arial"/>
          <w:sz w:val="20"/>
        </w:rPr>
        <w:t>25DPP01066</w:t>
      </w:r>
    </w:p>
    <w:p w14:paraId="6F83CB5D" w14:textId="28ED0DA0" w:rsidR="008918DF" w:rsidRPr="008918DF" w:rsidRDefault="007C2EE6" w:rsidP="008918DF">
      <w:pPr>
        <w:ind w:firstLine="720"/>
        <w:rPr>
          <w:rFonts w:ascii="Arial" w:hAnsi="Arial" w:cs="Arial"/>
          <w:b/>
        </w:rPr>
      </w:pPr>
      <w:r w:rsidRPr="007C2EE6">
        <w:rPr>
          <w:rFonts w:ascii="Arial" w:hAnsi="Arial" w:cs="Arial"/>
          <w:b/>
        </w:rPr>
        <w:t>T1400 Alternate Benefit Program Service Providers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94D41FE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FA5CF9">
        <w:rPr>
          <w:rFonts w:ascii="Arial" w:hAnsi="Arial" w:cs="Arial"/>
          <w:b/>
        </w:rPr>
        <w:t>P</w:t>
      </w:r>
      <w:r w:rsidR="00AB0B69">
        <w:rPr>
          <w:rFonts w:ascii="Arial" w:hAnsi="Arial" w:cs="Arial"/>
          <w:b/>
        </w:rPr>
        <w:t>revious</w:t>
      </w:r>
      <w:r w:rsidR="00FA5CF9">
        <w:rPr>
          <w:rFonts w:ascii="Arial" w:hAnsi="Arial" w:cs="Arial"/>
          <w:b/>
        </w:rPr>
        <w:t xml:space="preserve">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B551D">
        <w:rPr>
          <w:rFonts w:ascii="Arial" w:hAnsi="Arial" w:cs="Arial"/>
          <w:b/>
          <w:u w:val="single"/>
        </w:rPr>
        <w:t>September 24</w:t>
      </w:r>
      <w:r w:rsidR="007C2EE6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4F20A0A" w14:textId="6162F8DD" w:rsidR="00FA5CF9" w:rsidRDefault="00FA5CF9" w:rsidP="00FA5CF9">
      <w:pPr>
        <w:tabs>
          <w:tab w:val="left" w:pos="0"/>
        </w:tabs>
        <w:outlineLvl w:val="0"/>
      </w:pPr>
      <w:r>
        <w:rPr>
          <w:rFonts w:ascii="Arial" w:hAnsi="Arial" w:cs="Arial"/>
          <w:b/>
        </w:rPr>
        <w:tab/>
      </w:r>
      <w:r w:rsidRPr="00AD19ED">
        <w:rPr>
          <w:rFonts w:ascii="Arial" w:hAnsi="Arial" w:cs="Arial"/>
          <w:b/>
          <w:color w:val="FF0000"/>
        </w:rPr>
        <w:t xml:space="preserve">REVISED Quote Submission Due Date: </w:t>
      </w:r>
      <w:r w:rsidR="003B551D">
        <w:rPr>
          <w:rFonts w:ascii="Arial" w:hAnsi="Arial" w:cs="Arial"/>
          <w:b/>
          <w:color w:val="FF0000"/>
          <w:u w:val="single"/>
        </w:rPr>
        <w:t>October 8</w:t>
      </w:r>
      <w:r w:rsidRPr="00E87CEE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>5</w:t>
      </w:r>
      <w:r w:rsidRPr="00AD19ED">
        <w:rPr>
          <w:rFonts w:ascii="Arial" w:hAnsi="Arial" w:cs="Arial"/>
          <w:b/>
          <w:color w:val="FF0000"/>
        </w:rPr>
        <w:t xml:space="preserve"> (2:00 p.m. Eastern Time)</w:t>
      </w:r>
    </w:p>
    <w:p w14:paraId="6A5B0C1D" w14:textId="2031A36F" w:rsidR="00FA5CF9" w:rsidRPr="008918DF" w:rsidRDefault="00FA5CF9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3A931D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3B551D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1A72FFE" w:rsidR="00A233DA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3B551D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F5B0184" w14:textId="6CF005E0" w:rsidR="007C2EE6" w:rsidRPr="002954F2" w:rsidRDefault="00FA5CF9" w:rsidP="002954F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Date </w:t>
      </w:r>
      <w:r w:rsidRPr="00023739">
        <w:rPr>
          <w:rFonts w:ascii="Arial" w:hAnsi="Arial" w:cs="Arial"/>
        </w:rPr>
        <w:t xml:space="preserve">has been extended to </w:t>
      </w:r>
      <w:r w:rsidR="003B551D">
        <w:rPr>
          <w:rFonts w:ascii="Arial" w:hAnsi="Arial" w:cs="Arial"/>
          <w:b/>
          <w:u w:val="single"/>
        </w:rPr>
        <w:t>October 8</w:t>
      </w:r>
      <w:r>
        <w:rPr>
          <w:rFonts w:ascii="Arial" w:hAnsi="Arial" w:cs="Arial"/>
          <w:b/>
          <w:u w:val="single"/>
        </w:rPr>
        <w:t>, 2025</w:t>
      </w:r>
      <w:r w:rsidRPr="00023739">
        <w:rPr>
          <w:rFonts w:ascii="Arial" w:hAnsi="Arial" w:cs="Arial"/>
          <w:b/>
          <w:u w:val="single"/>
        </w:rPr>
        <w:t xml:space="preserve"> (2:00 p.m. Eastern Time)</w:t>
      </w:r>
      <w:r w:rsidR="002954F2" w:rsidRPr="002954F2">
        <w:rPr>
          <w:rFonts w:ascii="Arial" w:hAnsi="Arial" w:cs="Arial"/>
        </w:rPr>
        <w:t>.</w:t>
      </w:r>
    </w:p>
    <w:p w14:paraId="03C6B421" w14:textId="77777777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BB5498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D47B6" w14:textId="77777777" w:rsidR="005B31E8" w:rsidRDefault="005B31E8">
      <w:r>
        <w:separator/>
      </w:r>
    </w:p>
  </w:endnote>
  <w:endnote w:type="continuationSeparator" w:id="0">
    <w:p w14:paraId="461521D7" w14:textId="77777777" w:rsidR="005B31E8" w:rsidRDefault="005B3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71AA23C" w:rsidR="00FF0CAF" w:rsidRDefault="00FF0C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C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FF0CAF" w:rsidRDefault="00FF0C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FF0CAF" w:rsidRDefault="00FF0CA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FF0CAF" w:rsidRPr="003048CF" w:rsidRDefault="00FF0CA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FF0CAF" w:rsidRPr="003048CF" w:rsidRDefault="00FF0CA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2F188" w14:textId="77777777" w:rsidR="005B31E8" w:rsidRDefault="005B31E8">
      <w:r>
        <w:separator/>
      </w:r>
    </w:p>
  </w:footnote>
  <w:footnote w:type="continuationSeparator" w:id="0">
    <w:p w14:paraId="0765CC72" w14:textId="77777777" w:rsidR="005B31E8" w:rsidRDefault="005B3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F0CAF" w14:paraId="0F26F833" w14:textId="77777777" w:rsidTr="005A4B55">
      <w:trPr>
        <w:trHeight w:val="1080"/>
        <w:jc w:val="center"/>
      </w:trPr>
      <w:tc>
        <w:tcPr>
          <w:tcW w:w="2880" w:type="dxa"/>
        </w:tcPr>
        <w:p w14:paraId="3BD5B027" w14:textId="77777777" w:rsidR="00FF0CAF" w:rsidRDefault="00FF0CAF" w:rsidP="00E242AB"/>
      </w:tc>
      <w:tc>
        <w:tcPr>
          <w:tcW w:w="5760" w:type="dxa"/>
          <w:vAlign w:val="center"/>
        </w:tcPr>
        <w:p w14:paraId="0FD38982" w14:textId="77777777" w:rsidR="00FF0CAF" w:rsidRDefault="00FF0CAF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FF0CAF" w:rsidRDefault="00FF0CAF" w:rsidP="00E242AB"/>
      </w:tc>
    </w:tr>
    <w:tr w:rsidR="00FF0CAF" w14:paraId="1D957A5A" w14:textId="77777777" w:rsidTr="005A4B55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FF0CAF" w:rsidRPr="00DE79FE" w:rsidRDefault="00FF0CAF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FF0CAF" w:rsidRPr="006359DD" w:rsidRDefault="00FF0CAF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FF0CAF" w:rsidRPr="00952B78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FF0CAF" w:rsidRPr="006359DD" w:rsidRDefault="00FF0CAF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FF0CAF" w:rsidRPr="006359DD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FF0CAF" w14:paraId="4315D963" w14:textId="77777777" w:rsidTr="005A4B55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FF0CAF" w:rsidRDefault="00FF0CAF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FF0CAF" w:rsidRPr="006359DD" w:rsidRDefault="00FF0CAF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FF0CAF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FF0CAF" w14:paraId="15BC600F" w14:textId="77777777" w:rsidTr="005A4B55">
      <w:trPr>
        <w:jc w:val="center"/>
      </w:trPr>
      <w:tc>
        <w:tcPr>
          <w:tcW w:w="2880" w:type="dxa"/>
        </w:tcPr>
        <w:p w14:paraId="38418747" w14:textId="77777777" w:rsidR="00FF0CAF" w:rsidRPr="006359DD" w:rsidRDefault="00FF0CAF" w:rsidP="00E242AB"/>
      </w:tc>
      <w:tc>
        <w:tcPr>
          <w:tcW w:w="5760" w:type="dxa"/>
        </w:tcPr>
        <w:p w14:paraId="44EF803D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FF0CAF" w:rsidRPr="006359DD" w:rsidRDefault="00FF0CAF" w:rsidP="00E242AB"/>
      </w:tc>
    </w:tr>
  </w:tbl>
  <w:p w14:paraId="03C6B4BB" w14:textId="017E7320" w:rsidR="00FF0CAF" w:rsidRDefault="00FF0CAF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DB1"/>
    <w:rsid w:val="000178AC"/>
    <w:rsid w:val="00017E0E"/>
    <w:rsid w:val="000330FD"/>
    <w:rsid w:val="000372AB"/>
    <w:rsid w:val="0004455E"/>
    <w:rsid w:val="00047D91"/>
    <w:rsid w:val="00052193"/>
    <w:rsid w:val="00052433"/>
    <w:rsid w:val="000555F2"/>
    <w:rsid w:val="00055B0B"/>
    <w:rsid w:val="0006149B"/>
    <w:rsid w:val="0006310D"/>
    <w:rsid w:val="00080562"/>
    <w:rsid w:val="00080C24"/>
    <w:rsid w:val="00087AC7"/>
    <w:rsid w:val="0009010E"/>
    <w:rsid w:val="000B5437"/>
    <w:rsid w:val="000C3964"/>
    <w:rsid w:val="000C7991"/>
    <w:rsid w:val="000D0811"/>
    <w:rsid w:val="000D0B1F"/>
    <w:rsid w:val="000F21AF"/>
    <w:rsid w:val="001036B6"/>
    <w:rsid w:val="0010591B"/>
    <w:rsid w:val="00106741"/>
    <w:rsid w:val="001130EC"/>
    <w:rsid w:val="001146A4"/>
    <w:rsid w:val="0011634E"/>
    <w:rsid w:val="001233DE"/>
    <w:rsid w:val="001236A1"/>
    <w:rsid w:val="001265C6"/>
    <w:rsid w:val="00152BA5"/>
    <w:rsid w:val="001542D1"/>
    <w:rsid w:val="00160E56"/>
    <w:rsid w:val="00180A55"/>
    <w:rsid w:val="00194DDF"/>
    <w:rsid w:val="001970E0"/>
    <w:rsid w:val="00197870"/>
    <w:rsid w:val="001A237D"/>
    <w:rsid w:val="001A283C"/>
    <w:rsid w:val="001A6CBA"/>
    <w:rsid w:val="001C0BD6"/>
    <w:rsid w:val="001C2AA5"/>
    <w:rsid w:val="001D1ABC"/>
    <w:rsid w:val="001F34F3"/>
    <w:rsid w:val="001F675B"/>
    <w:rsid w:val="0020175D"/>
    <w:rsid w:val="00202F19"/>
    <w:rsid w:val="002420F8"/>
    <w:rsid w:val="00246F58"/>
    <w:rsid w:val="0025296D"/>
    <w:rsid w:val="00257D6E"/>
    <w:rsid w:val="00260851"/>
    <w:rsid w:val="00271544"/>
    <w:rsid w:val="002745C5"/>
    <w:rsid w:val="00285BF3"/>
    <w:rsid w:val="0029365E"/>
    <w:rsid w:val="002954F2"/>
    <w:rsid w:val="002959C9"/>
    <w:rsid w:val="002B4BE3"/>
    <w:rsid w:val="002C1484"/>
    <w:rsid w:val="002C54B7"/>
    <w:rsid w:val="002E1CD0"/>
    <w:rsid w:val="002F1449"/>
    <w:rsid w:val="002F46F4"/>
    <w:rsid w:val="003048CF"/>
    <w:rsid w:val="00305B6D"/>
    <w:rsid w:val="003061D6"/>
    <w:rsid w:val="003069D9"/>
    <w:rsid w:val="00306A6B"/>
    <w:rsid w:val="00307D2D"/>
    <w:rsid w:val="0031121C"/>
    <w:rsid w:val="00312D7D"/>
    <w:rsid w:val="00322697"/>
    <w:rsid w:val="00326DC4"/>
    <w:rsid w:val="0032707C"/>
    <w:rsid w:val="00337CB1"/>
    <w:rsid w:val="0034222F"/>
    <w:rsid w:val="00363C07"/>
    <w:rsid w:val="00364A22"/>
    <w:rsid w:val="00372C16"/>
    <w:rsid w:val="0037646A"/>
    <w:rsid w:val="00391DE8"/>
    <w:rsid w:val="00394460"/>
    <w:rsid w:val="0039648D"/>
    <w:rsid w:val="003A76EC"/>
    <w:rsid w:val="003B1D63"/>
    <w:rsid w:val="003B278C"/>
    <w:rsid w:val="003B32A0"/>
    <w:rsid w:val="003B551D"/>
    <w:rsid w:val="003B6FFF"/>
    <w:rsid w:val="003C5435"/>
    <w:rsid w:val="003D02FC"/>
    <w:rsid w:val="003D5E33"/>
    <w:rsid w:val="003D747D"/>
    <w:rsid w:val="003F2A90"/>
    <w:rsid w:val="003F7837"/>
    <w:rsid w:val="00405B76"/>
    <w:rsid w:val="00417A2E"/>
    <w:rsid w:val="004251F8"/>
    <w:rsid w:val="00426D0D"/>
    <w:rsid w:val="004315E8"/>
    <w:rsid w:val="004355EF"/>
    <w:rsid w:val="0043667E"/>
    <w:rsid w:val="00436D34"/>
    <w:rsid w:val="00437030"/>
    <w:rsid w:val="00446F52"/>
    <w:rsid w:val="00462E47"/>
    <w:rsid w:val="00473E08"/>
    <w:rsid w:val="00476106"/>
    <w:rsid w:val="004824DD"/>
    <w:rsid w:val="00490B0F"/>
    <w:rsid w:val="004A0576"/>
    <w:rsid w:val="004A121D"/>
    <w:rsid w:val="004A4345"/>
    <w:rsid w:val="004A7DA7"/>
    <w:rsid w:val="004B2D03"/>
    <w:rsid w:val="004C13A5"/>
    <w:rsid w:val="004C417C"/>
    <w:rsid w:val="004C77D0"/>
    <w:rsid w:val="004D39D7"/>
    <w:rsid w:val="004E07D0"/>
    <w:rsid w:val="004E32C5"/>
    <w:rsid w:val="004E725B"/>
    <w:rsid w:val="004F3C89"/>
    <w:rsid w:val="004F542C"/>
    <w:rsid w:val="00502120"/>
    <w:rsid w:val="00504D0A"/>
    <w:rsid w:val="0051110E"/>
    <w:rsid w:val="005175DC"/>
    <w:rsid w:val="005271D3"/>
    <w:rsid w:val="0053372D"/>
    <w:rsid w:val="00541406"/>
    <w:rsid w:val="00545103"/>
    <w:rsid w:val="0054794A"/>
    <w:rsid w:val="00556895"/>
    <w:rsid w:val="00560578"/>
    <w:rsid w:val="005654E0"/>
    <w:rsid w:val="005663AD"/>
    <w:rsid w:val="00567F16"/>
    <w:rsid w:val="00572F24"/>
    <w:rsid w:val="005748C4"/>
    <w:rsid w:val="005767AC"/>
    <w:rsid w:val="0058187A"/>
    <w:rsid w:val="005840EA"/>
    <w:rsid w:val="0058635F"/>
    <w:rsid w:val="005868FC"/>
    <w:rsid w:val="005A4B55"/>
    <w:rsid w:val="005B1D4A"/>
    <w:rsid w:val="005B31E8"/>
    <w:rsid w:val="005B7B28"/>
    <w:rsid w:val="005D1FD3"/>
    <w:rsid w:val="005D5F8B"/>
    <w:rsid w:val="005D7610"/>
    <w:rsid w:val="005E3AEA"/>
    <w:rsid w:val="005E7D9D"/>
    <w:rsid w:val="005F17B7"/>
    <w:rsid w:val="005F3A74"/>
    <w:rsid w:val="00610AAA"/>
    <w:rsid w:val="00610ADE"/>
    <w:rsid w:val="006167DB"/>
    <w:rsid w:val="00622E64"/>
    <w:rsid w:val="00636A0F"/>
    <w:rsid w:val="00646784"/>
    <w:rsid w:val="00650238"/>
    <w:rsid w:val="00656BE1"/>
    <w:rsid w:val="00663107"/>
    <w:rsid w:val="006643F8"/>
    <w:rsid w:val="00670FCB"/>
    <w:rsid w:val="0068043E"/>
    <w:rsid w:val="006848B7"/>
    <w:rsid w:val="006853C7"/>
    <w:rsid w:val="0069676A"/>
    <w:rsid w:val="006A3DE5"/>
    <w:rsid w:val="006B3833"/>
    <w:rsid w:val="006C2A81"/>
    <w:rsid w:val="006C37AB"/>
    <w:rsid w:val="006C3C87"/>
    <w:rsid w:val="006C5427"/>
    <w:rsid w:val="006D1EFA"/>
    <w:rsid w:val="006D2967"/>
    <w:rsid w:val="006D6EE7"/>
    <w:rsid w:val="006E5BF2"/>
    <w:rsid w:val="006E6FF8"/>
    <w:rsid w:val="006F63A1"/>
    <w:rsid w:val="007015B0"/>
    <w:rsid w:val="0071384F"/>
    <w:rsid w:val="007205A1"/>
    <w:rsid w:val="00721BC8"/>
    <w:rsid w:val="00724A46"/>
    <w:rsid w:val="007338F0"/>
    <w:rsid w:val="00734232"/>
    <w:rsid w:val="0074102A"/>
    <w:rsid w:val="00757196"/>
    <w:rsid w:val="00757F2F"/>
    <w:rsid w:val="007677A8"/>
    <w:rsid w:val="00776521"/>
    <w:rsid w:val="00776D84"/>
    <w:rsid w:val="00780679"/>
    <w:rsid w:val="007818F2"/>
    <w:rsid w:val="007826CD"/>
    <w:rsid w:val="00784D9D"/>
    <w:rsid w:val="00785AFC"/>
    <w:rsid w:val="007A04CE"/>
    <w:rsid w:val="007A11DE"/>
    <w:rsid w:val="007A173B"/>
    <w:rsid w:val="007A5014"/>
    <w:rsid w:val="007A5F35"/>
    <w:rsid w:val="007A60A5"/>
    <w:rsid w:val="007B111D"/>
    <w:rsid w:val="007C06FF"/>
    <w:rsid w:val="007C2585"/>
    <w:rsid w:val="007C2EE6"/>
    <w:rsid w:val="007C31B3"/>
    <w:rsid w:val="007C3B8D"/>
    <w:rsid w:val="007C4A7E"/>
    <w:rsid w:val="007C56C0"/>
    <w:rsid w:val="007C7A18"/>
    <w:rsid w:val="007D1D98"/>
    <w:rsid w:val="007D29E3"/>
    <w:rsid w:val="007E2D30"/>
    <w:rsid w:val="007E56C8"/>
    <w:rsid w:val="007E7756"/>
    <w:rsid w:val="007F3096"/>
    <w:rsid w:val="00803148"/>
    <w:rsid w:val="008049AC"/>
    <w:rsid w:val="00804A53"/>
    <w:rsid w:val="008062EE"/>
    <w:rsid w:val="008108E7"/>
    <w:rsid w:val="008137DB"/>
    <w:rsid w:val="00815E39"/>
    <w:rsid w:val="00816EA4"/>
    <w:rsid w:val="0082019A"/>
    <w:rsid w:val="008273E4"/>
    <w:rsid w:val="008276ED"/>
    <w:rsid w:val="0083062F"/>
    <w:rsid w:val="0084436E"/>
    <w:rsid w:val="00847A0D"/>
    <w:rsid w:val="00865382"/>
    <w:rsid w:val="00871FDF"/>
    <w:rsid w:val="00873AB9"/>
    <w:rsid w:val="00883737"/>
    <w:rsid w:val="00883F69"/>
    <w:rsid w:val="00884C9E"/>
    <w:rsid w:val="008918DF"/>
    <w:rsid w:val="00896D6B"/>
    <w:rsid w:val="008C224D"/>
    <w:rsid w:val="008C3C4B"/>
    <w:rsid w:val="008D3A86"/>
    <w:rsid w:val="008E50C7"/>
    <w:rsid w:val="008E6BA8"/>
    <w:rsid w:val="008F75E9"/>
    <w:rsid w:val="0091092B"/>
    <w:rsid w:val="00917A01"/>
    <w:rsid w:val="009225CB"/>
    <w:rsid w:val="00922819"/>
    <w:rsid w:val="00923970"/>
    <w:rsid w:val="00924062"/>
    <w:rsid w:val="009249A3"/>
    <w:rsid w:val="00931938"/>
    <w:rsid w:val="00932367"/>
    <w:rsid w:val="00934725"/>
    <w:rsid w:val="00954320"/>
    <w:rsid w:val="00954529"/>
    <w:rsid w:val="00963481"/>
    <w:rsid w:val="00963B9C"/>
    <w:rsid w:val="00980AC4"/>
    <w:rsid w:val="0098535B"/>
    <w:rsid w:val="00990CED"/>
    <w:rsid w:val="00991326"/>
    <w:rsid w:val="00993884"/>
    <w:rsid w:val="009B63E6"/>
    <w:rsid w:val="009C0858"/>
    <w:rsid w:val="009C4E02"/>
    <w:rsid w:val="009C76AA"/>
    <w:rsid w:val="009D10A7"/>
    <w:rsid w:val="009D198D"/>
    <w:rsid w:val="009D2175"/>
    <w:rsid w:val="009D676C"/>
    <w:rsid w:val="009F1316"/>
    <w:rsid w:val="009F527D"/>
    <w:rsid w:val="00A0222F"/>
    <w:rsid w:val="00A02297"/>
    <w:rsid w:val="00A10E45"/>
    <w:rsid w:val="00A233DA"/>
    <w:rsid w:val="00A255CB"/>
    <w:rsid w:val="00A25FE5"/>
    <w:rsid w:val="00A30216"/>
    <w:rsid w:val="00A371E8"/>
    <w:rsid w:val="00A3759A"/>
    <w:rsid w:val="00A40104"/>
    <w:rsid w:val="00A40774"/>
    <w:rsid w:val="00A42ABC"/>
    <w:rsid w:val="00A51E71"/>
    <w:rsid w:val="00A527F9"/>
    <w:rsid w:val="00A6113F"/>
    <w:rsid w:val="00A752B9"/>
    <w:rsid w:val="00A8091E"/>
    <w:rsid w:val="00A84B37"/>
    <w:rsid w:val="00A8549A"/>
    <w:rsid w:val="00A94F13"/>
    <w:rsid w:val="00AA2C37"/>
    <w:rsid w:val="00AA3920"/>
    <w:rsid w:val="00AA5B01"/>
    <w:rsid w:val="00AB0B69"/>
    <w:rsid w:val="00AB72B8"/>
    <w:rsid w:val="00AB7AD5"/>
    <w:rsid w:val="00AC405A"/>
    <w:rsid w:val="00AC609F"/>
    <w:rsid w:val="00AD3D3C"/>
    <w:rsid w:val="00AF01F3"/>
    <w:rsid w:val="00AF1642"/>
    <w:rsid w:val="00AF2951"/>
    <w:rsid w:val="00AF41F3"/>
    <w:rsid w:val="00B0345D"/>
    <w:rsid w:val="00B1392F"/>
    <w:rsid w:val="00B2669F"/>
    <w:rsid w:val="00B3064E"/>
    <w:rsid w:val="00B31E2D"/>
    <w:rsid w:val="00B358E0"/>
    <w:rsid w:val="00B3763D"/>
    <w:rsid w:val="00B432C3"/>
    <w:rsid w:val="00B44F76"/>
    <w:rsid w:val="00B514E1"/>
    <w:rsid w:val="00B535AA"/>
    <w:rsid w:val="00B54579"/>
    <w:rsid w:val="00B555FD"/>
    <w:rsid w:val="00B55897"/>
    <w:rsid w:val="00B56227"/>
    <w:rsid w:val="00B664C5"/>
    <w:rsid w:val="00B7002E"/>
    <w:rsid w:val="00B7192C"/>
    <w:rsid w:val="00B842BD"/>
    <w:rsid w:val="00B92AC8"/>
    <w:rsid w:val="00B9391C"/>
    <w:rsid w:val="00B94666"/>
    <w:rsid w:val="00BA0B28"/>
    <w:rsid w:val="00BC21C1"/>
    <w:rsid w:val="00BC2C5B"/>
    <w:rsid w:val="00BC4F10"/>
    <w:rsid w:val="00BC7C61"/>
    <w:rsid w:val="00BD1CE4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3E94"/>
    <w:rsid w:val="00C34732"/>
    <w:rsid w:val="00C40541"/>
    <w:rsid w:val="00C41CB6"/>
    <w:rsid w:val="00C45AB4"/>
    <w:rsid w:val="00C56198"/>
    <w:rsid w:val="00C564E7"/>
    <w:rsid w:val="00C60DC5"/>
    <w:rsid w:val="00C73678"/>
    <w:rsid w:val="00C83977"/>
    <w:rsid w:val="00CA752F"/>
    <w:rsid w:val="00CA7DBC"/>
    <w:rsid w:val="00CB3EE6"/>
    <w:rsid w:val="00CC2CBB"/>
    <w:rsid w:val="00CC2DF4"/>
    <w:rsid w:val="00CC625B"/>
    <w:rsid w:val="00CD1D53"/>
    <w:rsid w:val="00CE099F"/>
    <w:rsid w:val="00CE1914"/>
    <w:rsid w:val="00CE4460"/>
    <w:rsid w:val="00CF3D21"/>
    <w:rsid w:val="00D057E9"/>
    <w:rsid w:val="00D0603D"/>
    <w:rsid w:val="00D2037F"/>
    <w:rsid w:val="00D33B5E"/>
    <w:rsid w:val="00D5118E"/>
    <w:rsid w:val="00D55DDC"/>
    <w:rsid w:val="00D705AB"/>
    <w:rsid w:val="00D75306"/>
    <w:rsid w:val="00D91263"/>
    <w:rsid w:val="00D91B32"/>
    <w:rsid w:val="00DA66F5"/>
    <w:rsid w:val="00DA70BD"/>
    <w:rsid w:val="00DC72EC"/>
    <w:rsid w:val="00DC772D"/>
    <w:rsid w:val="00DD6116"/>
    <w:rsid w:val="00DF4E98"/>
    <w:rsid w:val="00DF7E78"/>
    <w:rsid w:val="00E001C4"/>
    <w:rsid w:val="00E02D77"/>
    <w:rsid w:val="00E10E03"/>
    <w:rsid w:val="00E1253F"/>
    <w:rsid w:val="00E14372"/>
    <w:rsid w:val="00E14B7B"/>
    <w:rsid w:val="00E21C3D"/>
    <w:rsid w:val="00E242AB"/>
    <w:rsid w:val="00E35E58"/>
    <w:rsid w:val="00E45E21"/>
    <w:rsid w:val="00E4652C"/>
    <w:rsid w:val="00E61D3A"/>
    <w:rsid w:val="00E64C53"/>
    <w:rsid w:val="00E67791"/>
    <w:rsid w:val="00E707C6"/>
    <w:rsid w:val="00E76F39"/>
    <w:rsid w:val="00E807AD"/>
    <w:rsid w:val="00E90D91"/>
    <w:rsid w:val="00E92ADD"/>
    <w:rsid w:val="00E945C1"/>
    <w:rsid w:val="00E95409"/>
    <w:rsid w:val="00E96CA4"/>
    <w:rsid w:val="00E97321"/>
    <w:rsid w:val="00EA2188"/>
    <w:rsid w:val="00EA330C"/>
    <w:rsid w:val="00EA37B8"/>
    <w:rsid w:val="00EA4B87"/>
    <w:rsid w:val="00EB16F2"/>
    <w:rsid w:val="00EB3E79"/>
    <w:rsid w:val="00EB4165"/>
    <w:rsid w:val="00EB557F"/>
    <w:rsid w:val="00EC4501"/>
    <w:rsid w:val="00EC5F73"/>
    <w:rsid w:val="00ED3B68"/>
    <w:rsid w:val="00EE31B0"/>
    <w:rsid w:val="00EF7D4E"/>
    <w:rsid w:val="00F043D3"/>
    <w:rsid w:val="00F05D01"/>
    <w:rsid w:val="00F075C4"/>
    <w:rsid w:val="00F174E1"/>
    <w:rsid w:val="00F213B1"/>
    <w:rsid w:val="00F3434F"/>
    <w:rsid w:val="00F34973"/>
    <w:rsid w:val="00F372E6"/>
    <w:rsid w:val="00F401B4"/>
    <w:rsid w:val="00F40A08"/>
    <w:rsid w:val="00F47276"/>
    <w:rsid w:val="00F47FCE"/>
    <w:rsid w:val="00F52E4E"/>
    <w:rsid w:val="00F5680C"/>
    <w:rsid w:val="00F75EFF"/>
    <w:rsid w:val="00F948CE"/>
    <w:rsid w:val="00F96D8D"/>
    <w:rsid w:val="00FA0A5A"/>
    <w:rsid w:val="00FA1383"/>
    <w:rsid w:val="00FA59AD"/>
    <w:rsid w:val="00FA5CF9"/>
    <w:rsid w:val="00FA7242"/>
    <w:rsid w:val="00FB2462"/>
    <w:rsid w:val="00FB6B05"/>
    <w:rsid w:val="00FC529C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1F3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A5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58D9B781-D9E7-4209-81DD-2CEFAD49F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28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Rodriguez, Jared [TREAS]</cp:lastModifiedBy>
  <cp:revision>16</cp:revision>
  <cp:lastPrinted>2016-08-03T15:29:00Z</cp:lastPrinted>
  <dcterms:created xsi:type="dcterms:W3CDTF">2025-06-26T13:09:00Z</dcterms:created>
  <dcterms:modified xsi:type="dcterms:W3CDTF">2025-09-17T13:21:00Z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