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3EAD0DE6" w:rsidR="00364A22" w:rsidRPr="002420F8" w:rsidRDefault="00197870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August</w:t>
      </w:r>
      <w:r w:rsidR="007C2EE6" w:rsidRPr="00E707C6">
        <w:rPr>
          <w:rFonts w:ascii="Arial" w:hAnsi="Arial" w:cs="Arial"/>
          <w:b/>
          <w:sz w:val="20"/>
        </w:rPr>
        <w:t xml:space="preserve"> </w:t>
      </w:r>
      <w:r w:rsidR="00363C07">
        <w:rPr>
          <w:rFonts w:ascii="Arial" w:hAnsi="Arial" w:cs="Arial"/>
          <w:b/>
          <w:sz w:val="20"/>
        </w:rPr>
        <w:t>29</w:t>
      </w:r>
      <w:r w:rsidR="007C2EE6" w:rsidRPr="00E707C6">
        <w:rPr>
          <w:rFonts w:ascii="Arial" w:hAnsi="Arial" w:cs="Arial"/>
          <w:b/>
          <w:sz w:val="20"/>
        </w:rPr>
        <w:t>, 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0C7D8435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7C2EE6" w:rsidRPr="007C2EE6">
        <w:rPr>
          <w:rFonts w:ascii="Arial" w:hAnsi="Arial" w:cs="Arial"/>
          <w:sz w:val="20"/>
        </w:rPr>
        <w:t>25DPP01066</w:t>
      </w:r>
    </w:p>
    <w:p w14:paraId="6F83CB5D" w14:textId="28ED0DA0" w:rsidR="008918DF" w:rsidRPr="008918DF" w:rsidRDefault="007C2EE6" w:rsidP="008918DF">
      <w:pPr>
        <w:ind w:firstLine="720"/>
        <w:rPr>
          <w:rFonts w:ascii="Arial" w:hAnsi="Arial" w:cs="Arial"/>
          <w:b/>
        </w:rPr>
      </w:pPr>
      <w:r w:rsidRPr="007C2EE6">
        <w:rPr>
          <w:rFonts w:ascii="Arial" w:hAnsi="Arial" w:cs="Arial"/>
          <w:b/>
        </w:rPr>
        <w:t>T1400 Alternate Benefit Program Service Providers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36EB3FD3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FA5CF9">
        <w:rPr>
          <w:rFonts w:ascii="Arial" w:hAnsi="Arial" w:cs="Arial"/>
          <w:b/>
        </w:rPr>
        <w:t>P</w:t>
      </w:r>
      <w:r w:rsidR="00AB0B69">
        <w:rPr>
          <w:rFonts w:ascii="Arial" w:hAnsi="Arial" w:cs="Arial"/>
          <w:b/>
        </w:rPr>
        <w:t>revious</w:t>
      </w:r>
      <w:r w:rsidR="00FA5CF9">
        <w:rPr>
          <w:rFonts w:ascii="Arial" w:hAnsi="Arial" w:cs="Arial"/>
          <w:b/>
        </w:rPr>
        <w:t xml:space="preserve"> </w:t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B0345D">
        <w:rPr>
          <w:rFonts w:ascii="Arial" w:hAnsi="Arial" w:cs="Arial"/>
          <w:b/>
          <w:u w:val="single"/>
        </w:rPr>
        <w:t>September 10</w:t>
      </w:r>
      <w:r w:rsidR="007C2EE6">
        <w:rPr>
          <w:rFonts w:ascii="Arial" w:hAnsi="Arial" w:cs="Arial"/>
          <w:b/>
          <w:u w:val="single"/>
        </w:rPr>
        <w:t>, 2025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64F20A0A" w14:textId="6027D36B" w:rsidR="00FA5CF9" w:rsidRDefault="00FA5CF9" w:rsidP="00FA5CF9">
      <w:pPr>
        <w:tabs>
          <w:tab w:val="left" w:pos="0"/>
        </w:tabs>
        <w:outlineLvl w:val="0"/>
      </w:pPr>
      <w:r>
        <w:rPr>
          <w:rFonts w:ascii="Arial" w:hAnsi="Arial" w:cs="Arial"/>
          <w:b/>
        </w:rPr>
        <w:tab/>
      </w:r>
      <w:r w:rsidRPr="00AD19ED">
        <w:rPr>
          <w:rFonts w:ascii="Arial" w:hAnsi="Arial" w:cs="Arial"/>
          <w:b/>
          <w:color w:val="FF0000"/>
        </w:rPr>
        <w:t xml:space="preserve">REVISED Quote Submission Due Date: </w:t>
      </w:r>
      <w:r w:rsidR="00B0345D">
        <w:rPr>
          <w:rFonts w:ascii="Arial" w:hAnsi="Arial" w:cs="Arial"/>
          <w:b/>
          <w:color w:val="FF0000"/>
          <w:u w:val="single"/>
        </w:rPr>
        <w:t>September 24</w:t>
      </w:r>
      <w:r w:rsidRPr="00E87CEE">
        <w:rPr>
          <w:rFonts w:ascii="Arial" w:hAnsi="Arial" w:cs="Arial"/>
          <w:b/>
          <w:color w:val="FF0000"/>
          <w:u w:val="single"/>
        </w:rPr>
        <w:t>, 202</w:t>
      </w:r>
      <w:r>
        <w:rPr>
          <w:rFonts w:ascii="Arial" w:hAnsi="Arial" w:cs="Arial"/>
          <w:b/>
          <w:color w:val="FF0000"/>
          <w:u w:val="single"/>
        </w:rPr>
        <w:t>5</w:t>
      </w:r>
      <w:r w:rsidRPr="00AD19ED">
        <w:rPr>
          <w:rFonts w:ascii="Arial" w:hAnsi="Arial" w:cs="Arial"/>
          <w:b/>
          <w:color w:val="FF0000"/>
        </w:rPr>
        <w:t xml:space="preserve"> (2:00 p.m. Eastern Time)</w:t>
      </w:r>
    </w:p>
    <w:p w14:paraId="6A5B0C1D" w14:textId="2031A36F" w:rsidR="00FA5CF9" w:rsidRPr="008918DF" w:rsidRDefault="00FA5CF9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21D52E21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B0345D">
        <w:rPr>
          <w:rFonts w:ascii="Arial" w:hAnsi="Arial" w:cs="Arial"/>
          <w:i w:val="0"/>
          <w:sz w:val="20"/>
        </w:rPr>
        <w:t>4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2D022DD3" w:rsidR="00A233DA" w:rsidRPr="008918DF" w:rsidRDefault="007D1D98" w:rsidP="002954F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B0345D">
        <w:rPr>
          <w:rFonts w:ascii="Arial" w:hAnsi="Arial" w:cs="Arial"/>
        </w:rPr>
        <w:t>4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2954F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7F5B0184" w14:textId="311878DA" w:rsidR="007C2EE6" w:rsidRPr="002954F2" w:rsidRDefault="00FA5CF9" w:rsidP="002954F2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Quote Submission Date </w:t>
      </w:r>
      <w:r w:rsidRPr="00023739">
        <w:rPr>
          <w:rFonts w:ascii="Arial" w:hAnsi="Arial" w:cs="Arial"/>
        </w:rPr>
        <w:t xml:space="preserve">has been extended to </w:t>
      </w:r>
      <w:r w:rsidR="00B0345D">
        <w:rPr>
          <w:rFonts w:ascii="Arial" w:hAnsi="Arial" w:cs="Arial"/>
          <w:b/>
          <w:u w:val="single"/>
        </w:rPr>
        <w:t>September 24</w:t>
      </w:r>
      <w:r>
        <w:rPr>
          <w:rFonts w:ascii="Arial" w:hAnsi="Arial" w:cs="Arial"/>
          <w:b/>
          <w:u w:val="single"/>
        </w:rPr>
        <w:t>, 2025</w:t>
      </w:r>
      <w:r w:rsidRPr="00023739">
        <w:rPr>
          <w:rFonts w:ascii="Arial" w:hAnsi="Arial" w:cs="Arial"/>
          <w:b/>
          <w:u w:val="single"/>
        </w:rPr>
        <w:t xml:space="preserve"> (2:00 p.m. Eastern Time)</w:t>
      </w:r>
      <w:r w:rsidR="002954F2" w:rsidRPr="002954F2">
        <w:rPr>
          <w:rFonts w:ascii="Arial" w:hAnsi="Arial" w:cs="Arial"/>
        </w:rPr>
        <w:t>.</w:t>
      </w:r>
    </w:p>
    <w:p w14:paraId="03C6B421" w14:textId="77777777" w:rsidR="007D1D98" w:rsidRPr="008918DF" w:rsidRDefault="007D1D98" w:rsidP="002954F2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2954F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2954F2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2954F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  <w:bookmarkStart w:id="0" w:name="_GoBack"/>
      <w:bookmarkEnd w:id="0"/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BB5498E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4B81BA" w14:textId="77777777" w:rsidR="0083062F" w:rsidRDefault="0083062F">
      <w:r>
        <w:separator/>
      </w:r>
    </w:p>
  </w:endnote>
  <w:endnote w:type="continuationSeparator" w:id="0">
    <w:p w14:paraId="695EA641" w14:textId="77777777" w:rsidR="0083062F" w:rsidRDefault="0083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371AA23C" w:rsidR="00FF0CAF" w:rsidRDefault="00FF0CA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5CF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FF0CAF" w:rsidRDefault="00FF0CA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FF0CAF" w:rsidRDefault="00FF0CAF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FF0CAF" w:rsidRPr="003048CF" w:rsidRDefault="00FF0CAF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FF0CAF" w:rsidRPr="003048CF" w:rsidRDefault="00FF0CAF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FE757E" w14:textId="77777777" w:rsidR="0083062F" w:rsidRDefault="0083062F">
      <w:r>
        <w:separator/>
      </w:r>
    </w:p>
  </w:footnote>
  <w:footnote w:type="continuationSeparator" w:id="0">
    <w:p w14:paraId="59161C7C" w14:textId="77777777" w:rsidR="0083062F" w:rsidRDefault="008306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FF0CAF" w14:paraId="0F26F833" w14:textId="77777777" w:rsidTr="005A4B55">
      <w:trPr>
        <w:trHeight w:val="1080"/>
        <w:jc w:val="center"/>
      </w:trPr>
      <w:tc>
        <w:tcPr>
          <w:tcW w:w="2880" w:type="dxa"/>
        </w:tcPr>
        <w:p w14:paraId="3BD5B027" w14:textId="77777777" w:rsidR="00FF0CAF" w:rsidRDefault="00FF0CAF" w:rsidP="00E242AB"/>
      </w:tc>
      <w:tc>
        <w:tcPr>
          <w:tcW w:w="5760" w:type="dxa"/>
          <w:vAlign w:val="center"/>
        </w:tcPr>
        <w:p w14:paraId="0FD38982" w14:textId="77777777" w:rsidR="00FF0CAF" w:rsidRDefault="00FF0CAF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3" name="Picture 3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FF0CAF" w:rsidRDefault="00FF0CAF" w:rsidP="00E242AB"/>
      </w:tc>
    </w:tr>
    <w:tr w:rsidR="00FF0CAF" w14:paraId="1D957A5A" w14:textId="77777777" w:rsidTr="005A4B55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FF0CAF" w:rsidRPr="00DE79FE" w:rsidRDefault="00FF0CAF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FF0CAF" w:rsidRPr="006359DD" w:rsidRDefault="00FF0CAF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FF0CAF" w:rsidRPr="00952B78" w:rsidRDefault="00FF0CAF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FF0CAF" w:rsidRPr="00CD2155" w:rsidRDefault="00FF0CAF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FF0CAF" w:rsidRPr="00CD2155" w:rsidRDefault="00FF0CAF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FF0CAF" w:rsidRPr="00CD2155" w:rsidRDefault="00FF0CAF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FF0CAF" w:rsidRPr="00CD2155" w:rsidRDefault="00FF0CAF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FF0CAF" w:rsidRPr="00CD2155" w:rsidRDefault="00FF0CAF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FF0CAF" w:rsidRPr="006359DD" w:rsidRDefault="00FF0CAF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FF0CAF" w:rsidRPr="006359DD" w:rsidRDefault="00FF0CAF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FF0CAF" w:rsidRPr="006359DD" w:rsidRDefault="00FF0CAF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FF0CAF" w14:paraId="4315D963" w14:textId="77777777" w:rsidTr="005A4B55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FF0CAF" w:rsidRDefault="00FF0CAF" w:rsidP="00873AB9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FF0CAF" w:rsidRPr="006359DD" w:rsidRDefault="00FF0CAF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FF0CAF" w:rsidRPr="006359DD" w:rsidRDefault="00FF0CAF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FF0CAF" w:rsidRDefault="00FF0CAF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FF0CAF" w:rsidRPr="006359DD" w:rsidRDefault="00FF0CAF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FF0CAF" w14:paraId="15BC600F" w14:textId="77777777" w:rsidTr="005A4B55">
      <w:trPr>
        <w:jc w:val="center"/>
      </w:trPr>
      <w:tc>
        <w:tcPr>
          <w:tcW w:w="2880" w:type="dxa"/>
        </w:tcPr>
        <w:p w14:paraId="38418747" w14:textId="77777777" w:rsidR="00FF0CAF" w:rsidRPr="006359DD" w:rsidRDefault="00FF0CAF" w:rsidP="00E242AB"/>
      </w:tc>
      <w:tc>
        <w:tcPr>
          <w:tcW w:w="5760" w:type="dxa"/>
        </w:tcPr>
        <w:p w14:paraId="44EF803D" w14:textId="77777777" w:rsidR="00FF0CAF" w:rsidRPr="00CD2155" w:rsidRDefault="00FF0CAF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FF0CAF" w:rsidRPr="006359DD" w:rsidRDefault="00FF0CAF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FF0CAF" w:rsidRPr="006359DD" w:rsidRDefault="00FF0CAF" w:rsidP="00E242AB"/>
      </w:tc>
    </w:tr>
  </w:tbl>
  <w:p w14:paraId="03C6B4BB" w14:textId="017E7320" w:rsidR="00FF0CAF" w:rsidRDefault="00FF0CAF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0DB1"/>
    <w:rsid w:val="000178AC"/>
    <w:rsid w:val="00017E0E"/>
    <w:rsid w:val="000330FD"/>
    <w:rsid w:val="000372AB"/>
    <w:rsid w:val="0004455E"/>
    <w:rsid w:val="00047D91"/>
    <w:rsid w:val="00052193"/>
    <w:rsid w:val="00052433"/>
    <w:rsid w:val="000555F2"/>
    <w:rsid w:val="00055B0B"/>
    <w:rsid w:val="0006149B"/>
    <w:rsid w:val="0006310D"/>
    <w:rsid w:val="00080562"/>
    <w:rsid w:val="00080C24"/>
    <w:rsid w:val="00087AC7"/>
    <w:rsid w:val="0009010E"/>
    <w:rsid w:val="000B5437"/>
    <w:rsid w:val="000C3964"/>
    <w:rsid w:val="000C7991"/>
    <w:rsid w:val="000D0811"/>
    <w:rsid w:val="000D0B1F"/>
    <w:rsid w:val="000F21AF"/>
    <w:rsid w:val="001036B6"/>
    <w:rsid w:val="0010591B"/>
    <w:rsid w:val="00106741"/>
    <w:rsid w:val="001130EC"/>
    <w:rsid w:val="001146A4"/>
    <w:rsid w:val="0011634E"/>
    <w:rsid w:val="001233DE"/>
    <w:rsid w:val="001236A1"/>
    <w:rsid w:val="001265C6"/>
    <w:rsid w:val="00152BA5"/>
    <w:rsid w:val="001542D1"/>
    <w:rsid w:val="00160E56"/>
    <w:rsid w:val="00180A55"/>
    <w:rsid w:val="00194DDF"/>
    <w:rsid w:val="001970E0"/>
    <w:rsid w:val="00197870"/>
    <w:rsid w:val="001A237D"/>
    <w:rsid w:val="001A283C"/>
    <w:rsid w:val="001A6CBA"/>
    <w:rsid w:val="001C0BD6"/>
    <w:rsid w:val="001C2AA5"/>
    <w:rsid w:val="001D1ABC"/>
    <w:rsid w:val="001F34F3"/>
    <w:rsid w:val="001F675B"/>
    <w:rsid w:val="0020175D"/>
    <w:rsid w:val="00202F19"/>
    <w:rsid w:val="002420F8"/>
    <w:rsid w:val="00246F58"/>
    <w:rsid w:val="0025296D"/>
    <w:rsid w:val="00257D6E"/>
    <w:rsid w:val="00260851"/>
    <w:rsid w:val="00271544"/>
    <w:rsid w:val="002745C5"/>
    <w:rsid w:val="00285BF3"/>
    <w:rsid w:val="0029365E"/>
    <w:rsid w:val="002954F2"/>
    <w:rsid w:val="002959C9"/>
    <w:rsid w:val="002B4BE3"/>
    <w:rsid w:val="002C1484"/>
    <w:rsid w:val="002C54B7"/>
    <w:rsid w:val="002E1CD0"/>
    <w:rsid w:val="002F1449"/>
    <w:rsid w:val="002F46F4"/>
    <w:rsid w:val="003048CF"/>
    <w:rsid w:val="00305B6D"/>
    <w:rsid w:val="003061D6"/>
    <w:rsid w:val="003069D9"/>
    <w:rsid w:val="00306A6B"/>
    <w:rsid w:val="00307D2D"/>
    <w:rsid w:val="0031121C"/>
    <w:rsid w:val="00312D7D"/>
    <w:rsid w:val="00322697"/>
    <w:rsid w:val="00326DC4"/>
    <w:rsid w:val="0032707C"/>
    <w:rsid w:val="00337CB1"/>
    <w:rsid w:val="0034222F"/>
    <w:rsid w:val="00363C07"/>
    <w:rsid w:val="00364A22"/>
    <w:rsid w:val="00372C16"/>
    <w:rsid w:val="0037646A"/>
    <w:rsid w:val="00391DE8"/>
    <w:rsid w:val="00394460"/>
    <w:rsid w:val="0039648D"/>
    <w:rsid w:val="003A76EC"/>
    <w:rsid w:val="003B1D63"/>
    <w:rsid w:val="003B278C"/>
    <w:rsid w:val="003B32A0"/>
    <w:rsid w:val="003B6FFF"/>
    <w:rsid w:val="003C5435"/>
    <w:rsid w:val="003D02FC"/>
    <w:rsid w:val="003D5E33"/>
    <w:rsid w:val="003D747D"/>
    <w:rsid w:val="003F2A90"/>
    <w:rsid w:val="003F7837"/>
    <w:rsid w:val="00405B76"/>
    <w:rsid w:val="00417A2E"/>
    <w:rsid w:val="004251F8"/>
    <w:rsid w:val="00426D0D"/>
    <w:rsid w:val="004315E8"/>
    <w:rsid w:val="004355EF"/>
    <w:rsid w:val="0043667E"/>
    <w:rsid w:val="00436D34"/>
    <w:rsid w:val="00437030"/>
    <w:rsid w:val="00446F52"/>
    <w:rsid w:val="00462E47"/>
    <w:rsid w:val="00473E08"/>
    <w:rsid w:val="00476106"/>
    <w:rsid w:val="004824DD"/>
    <w:rsid w:val="00490B0F"/>
    <w:rsid w:val="004A0576"/>
    <w:rsid w:val="004A121D"/>
    <w:rsid w:val="004A4345"/>
    <w:rsid w:val="004A7DA7"/>
    <w:rsid w:val="004B2D03"/>
    <w:rsid w:val="004C13A5"/>
    <w:rsid w:val="004C417C"/>
    <w:rsid w:val="004C77D0"/>
    <w:rsid w:val="004D39D7"/>
    <w:rsid w:val="004E07D0"/>
    <w:rsid w:val="004E32C5"/>
    <w:rsid w:val="004E725B"/>
    <w:rsid w:val="004F3C89"/>
    <w:rsid w:val="004F542C"/>
    <w:rsid w:val="00502120"/>
    <w:rsid w:val="00504D0A"/>
    <w:rsid w:val="0051110E"/>
    <w:rsid w:val="005175DC"/>
    <w:rsid w:val="005271D3"/>
    <w:rsid w:val="0053372D"/>
    <w:rsid w:val="00541406"/>
    <w:rsid w:val="00545103"/>
    <w:rsid w:val="0054794A"/>
    <w:rsid w:val="00556895"/>
    <w:rsid w:val="00560578"/>
    <w:rsid w:val="005654E0"/>
    <w:rsid w:val="005663AD"/>
    <w:rsid w:val="00567F16"/>
    <w:rsid w:val="00572F24"/>
    <w:rsid w:val="005748C4"/>
    <w:rsid w:val="005767AC"/>
    <w:rsid w:val="0058187A"/>
    <w:rsid w:val="005840EA"/>
    <w:rsid w:val="0058635F"/>
    <w:rsid w:val="005868FC"/>
    <w:rsid w:val="005A4B55"/>
    <w:rsid w:val="005B1D4A"/>
    <w:rsid w:val="005B7B28"/>
    <w:rsid w:val="005D1FD3"/>
    <w:rsid w:val="005D5F8B"/>
    <w:rsid w:val="005D7610"/>
    <w:rsid w:val="005E3AEA"/>
    <w:rsid w:val="005E7D9D"/>
    <w:rsid w:val="005F17B7"/>
    <w:rsid w:val="005F3A74"/>
    <w:rsid w:val="00610AAA"/>
    <w:rsid w:val="00610ADE"/>
    <w:rsid w:val="006167DB"/>
    <w:rsid w:val="00622E64"/>
    <w:rsid w:val="00636A0F"/>
    <w:rsid w:val="00646784"/>
    <w:rsid w:val="00650238"/>
    <w:rsid w:val="00656BE1"/>
    <w:rsid w:val="00663107"/>
    <w:rsid w:val="006643F8"/>
    <w:rsid w:val="00670FCB"/>
    <w:rsid w:val="0068043E"/>
    <w:rsid w:val="006848B7"/>
    <w:rsid w:val="006853C7"/>
    <w:rsid w:val="0069676A"/>
    <w:rsid w:val="006A3DE5"/>
    <w:rsid w:val="006B3833"/>
    <w:rsid w:val="006C2A81"/>
    <w:rsid w:val="006C37AB"/>
    <w:rsid w:val="006C3C87"/>
    <w:rsid w:val="006C5427"/>
    <w:rsid w:val="006D1EFA"/>
    <w:rsid w:val="006D2967"/>
    <w:rsid w:val="006D6EE7"/>
    <w:rsid w:val="006E5BF2"/>
    <w:rsid w:val="006E6FF8"/>
    <w:rsid w:val="006F63A1"/>
    <w:rsid w:val="007015B0"/>
    <w:rsid w:val="0071384F"/>
    <w:rsid w:val="007205A1"/>
    <w:rsid w:val="00721BC8"/>
    <w:rsid w:val="00724A46"/>
    <w:rsid w:val="007338F0"/>
    <w:rsid w:val="00734232"/>
    <w:rsid w:val="0074102A"/>
    <w:rsid w:val="00757196"/>
    <w:rsid w:val="00757F2F"/>
    <w:rsid w:val="007677A8"/>
    <w:rsid w:val="00776521"/>
    <w:rsid w:val="00776D84"/>
    <w:rsid w:val="00780679"/>
    <w:rsid w:val="007818F2"/>
    <w:rsid w:val="007826CD"/>
    <w:rsid w:val="00784D9D"/>
    <w:rsid w:val="00785AFC"/>
    <w:rsid w:val="007A04CE"/>
    <w:rsid w:val="007A11DE"/>
    <w:rsid w:val="007A173B"/>
    <w:rsid w:val="007A5014"/>
    <w:rsid w:val="007A5F35"/>
    <w:rsid w:val="007A60A5"/>
    <w:rsid w:val="007B111D"/>
    <w:rsid w:val="007C06FF"/>
    <w:rsid w:val="007C2585"/>
    <w:rsid w:val="007C2EE6"/>
    <w:rsid w:val="007C31B3"/>
    <w:rsid w:val="007C3B8D"/>
    <w:rsid w:val="007C4A7E"/>
    <w:rsid w:val="007C56C0"/>
    <w:rsid w:val="007C7A18"/>
    <w:rsid w:val="007D1D98"/>
    <w:rsid w:val="007D29E3"/>
    <w:rsid w:val="007E2D30"/>
    <w:rsid w:val="007E56C8"/>
    <w:rsid w:val="007E7756"/>
    <w:rsid w:val="007F3096"/>
    <w:rsid w:val="00803148"/>
    <w:rsid w:val="008049AC"/>
    <w:rsid w:val="00804A53"/>
    <w:rsid w:val="008062EE"/>
    <w:rsid w:val="008108E7"/>
    <w:rsid w:val="008137DB"/>
    <w:rsid w:val="00815E39"/>
    <w:rsid w:val="00816EA4"/>
    <w:rsid w:val="0082019A"/>
    <w:rsid w:val="008273E4"/>
    <w:rsid w:val="008276ED"/>
    <w:rsid w:val="0083062F"/>
    <w:rsid w:val="0084436E"/>
    <w:rsid w:val="00847A0D"/>
    <w:rsid w:val="00865382"/>
    <w:rsid w:val="00871FDF"/>
    <w:rsid w:val="00873AB9"/>
    <w:rsid w:val="00883737"/>
    <w:rsid w:val="00883F69"/>
    <w:rsid w:val="00884C9E"/>
    <w:rsid w:val="008918DF"/>
    <w:rsid w:val="00896D6B"/>
    <w:rsid w:val="008C224D"/>
    <w:rsid w:val="008C3C4B"/>
    <w:rsid w:val="008D3A86"/>
    <w:rsid w:val="008E50C7"/>
    <w:rsid w:val="008E6BA8"/>
    <w:rsid w:val="008F75E9"/>
    <w:rsid w:val="0091092B"/>
    <w:rsid w:val="00917A01"/>
    <w:rsid w:val="009225CB"/>
    <w:rsid w:val="00922819"/>
    <w:rsid w:val="00923970"/>
    <w:rsid w:val="00924062"/>
    <w:rsid w:val="009249A3"/>
    <w:rsid w:val="00931938"/>
    <w:rsid w:val="00932367"/>
    <w:rsid w:val="00934725"/>
    <w:rsid w:val="00954320"/>
    <w:rsid w:val="00954529"/>
    <w:rsid w:val="00963481"/>
    <w:rsid w:val="00963B9C"/>
    <w:rsid w:val="00980AC4"/>
    <w:rsid w:val="0098535B"/>
    <w:rsid w:val="00990CED"/>
    <w:rsid w:val="00991326"/>
    <w:rsid w:val="00993884"/>
    <w:rsid w:val="009B63E6"/>
    <w:rsid w:val="009C0858"/>
    <w:rsid w:val="009C4E02"/>
    <w:rsid w:val="009C76AA"/>
    <w:rsid w:val="009D10A7"/>
    <w:rsid w:val="009D198D"/>
    <w:rsid w:val="009D2175"/>
    <w:rsid w:val="009D676C"/>
    <w:rsid w:val="009F1316"/>
    <w:rsid w:val="009F527D"/>
    <w:rsid w:val="00A0222F"/>
    <w:rsid w:val="00A02297"/>
    <w:rsid w:val="00A10E45"/>
    <w:rsid w:val="00A233DA"/>
    <w:rsid w:val="00A255CB"/>
    <w:rsid w:val="00A25FE5"/>
    <w:rsid w:val="00A30216"/>
    <w:rsid w:val="00A371E8"/>
    <w:rsid w:val="00A3759A"/>
    <w:rsid w:val="00A40104"/>
    <w:rsid w:val="00A40774"/>
    <w:rsid w:val="00A42ABC"/>
    <w:rsid w:val="00A51E71"/>
    <w:rsid w:val="00A527F9"/>
    <w:rsid w:val="00A6113F"/>
    <w:rsid w:val="00A752B9"/>
    <w:rsid w:val="00A8091E"/>
    <w:rsid w:val="00A84B37"/>
    <w:rsid w:val="00A8549A"/>
    <w:rsid w:val="00A94F13"/>
    <w:rsid w:val="00AA2C37"/>
    <w:rsid w:val="00AA3920"/>
    <w:rsid w:val="00AA5B01"/>
    <w:rsid w:val="00AB0B69"/>
    <w:rsid w:val="00AB72B8"/>
    <w:rsid w:val="00AB7AD5"/>
    <w:rsid w:val="00AC405A"/>
    <w:rsid w:val="00AC609F"/>
    <w:rsid w:val="00AD3D3C"/>
    <w:rsid w:val="00AF01F3"/>
    <w:rsid w:val="00AF1642"/>
    <w:rsid w:val="00AF2951"/>
    <w:rsid w:val="00AF41F3"/>
    <w:rsid w:val="00B0345D"/>
    <w:rsid w:val="00B1392F"/>
    <w:rsid w:val="00B2669F"/>
    <w:rsid w:val="00B3064E"/>
    <w:rsid w:val="00B31E2D"/>
    <w:rsid w:val="00B358E0"/>
    <w:rsid w:val="00B3763D"/>
    <w:rsid w:val="00B432C3"/>
    <w:rsid w:val="00B44F76"/>
    <w:rsid w:val="00B514E1"/>
    <w:rsid w:val="00B535AA"/>
    <w:rsid w:val="00B54579"/>
    <w:rsid w:val="00B555FD"/>
    <w:rsid w:val="00B55897"/>
    <w:rsid w:val="00B56227"/>
    <w:rsid w:val="00B664C5"/>
    <w:rsid w:val="00B7002E"/>
    <w:rsid w:val="00B7192C"/>
    <w:rsid w:val="00B842BD"/>
    <w:rsid w:val="00B92AC8"/>
    <w:rsid w:val="00B9391C"/>
    <w:rsid w:val="00B94666"/>
    <w:rsid w:val="00BA0B28"/>
    <w:rsid w:val="00BC21C1"/>
    <w:rsid w:val="00BC2C5B"/>
    <w:rsid w:val="00BC4F10"/>
    <w:rsid w:val="00BC7C61"/>
    <w:rsid w:val="00BD1CE4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23E94"/>
    <w:rsid w:val="00C34732"/>
    <w:rsid w:val="00C40541"/>
    <w:rsid w:val="00C41CB6"/>
    <w:rsid w:val="00C45AB4"/>
    <w:rsid w:val="00C56198"/>
    <w:rsid w:val="00C564E7"/>
    <w:rsid w:val="00C60DC5"/>
    <w:rsid w:val="00C73678"/>
    <w:rsid w:val="00C83977"/>
    <w:rsid w:val="00CA752F"/>
    <w:rsid w:val="00CA7DBC"/>
    <w:rsid w:val="00CB3EE6"/>
    <w:rsid w:val="00CC2CBB"/>
    <w:rsid w:val="00CC2DF4"/>
    <w:rsid w:val="00CC625B"/>
    <w:rsid w:val="00CD1D53"/>
    <w:rsid w:val="00CE099F"/>
    <w:rsid w:val="00CE1914"/>
    <w:rsid w:val="00CE4460"/>
    <w:rsid w:val="00CF3D21"/>
    <w:rsid w:val="00D057E9"/>
    <w:rsid w:val="00D0603D"/>
    <w:rsid w:val="00D2037F"/>
    <w:rsid w:val="00D33B5E"/>
    <w:rsid w:val="00D5118E"/>
    <w:rsid w:val="00D55DDC"/>
    <w:rsid w:val="00D705AB"/>
    <w:rsid w:val="00D75306"/>
    <w:rsid w:val="00D91263"/>
    <w:rsid w:val="00D91B32"/>
    <w:rsid w:val="00DA66F5"/>
    <w:rsid w:val="00DA70BD"/>
    <w:rsid w:val="00DC72EC"/>
    <w:rsid w:val="00DC772D"/>
    <w:rsid w:val="00DD6116"/>
    <w:rsid w:val="00DF4E98"/>
    <w:rsid w:val="00DF7E78"/>
    <w:rsid w:val="00E001C4"/>
    <w:rsid w:val="00E02D77"/>
    <w:rsid w:val="00E10E03"/>
    <w:rsid w:val="00E1253F"/>
    <w:rsid w:val="00E14372"/>
    <w:rsid w:val="00E14B7B"/>
    <w:rsid w:val="00E21C3D"/>
    <w:rsid w:val="00E242AB"/>
    <w:rsid w:val="00E35E58"/>
    <w:rsid w:val="00E45E21"/>
    <w:rsid w:val="00E4652C"/>
    <w:rsid w:val="00E61D3A"/>
    <w:rsid w:val="00E64C53"/>
    <w:rsid w:val="00E67791"/>
    <w:rsid w:val="00E707C6"/>
    <w:rsid w:val="00E76F39"/>
    <w:rsid w:val="00E807AD"/>
    <w:rsid w:val="00E90D91"/>
    <w:rsid w:val="00E92ADD"/>
    <w:rsid w:val="00E945C1"/>
    <w:rsid w:val="00E95409"/>
    <w:rsid w:val="00E96CA4"/>
    <w:rsid w:val="00E97321"/>
    <w:rsid w:val="00EA2188"/>
    <w:rsid w:val="00EA330C"/>
    <w:rsid w:val="00EA37B8"/>
    <w:rsid w:val="00EA4B87"/>
    <w:rsid w:val="00EB16F2"/>
    <w:rsid w:val="00EB3E79"/>
    <w:rsid w:val="00EB4165"/>
    <w:rsid w:val="00EB557F"/>
    <w:rsid w:val="00EC4501"/>
    <w:rsid w:val="00EC5F73"/>
    <w:rsid w:val="00ED3B68"/>
    <w:rsid w:val="00EE31B0"/>
    <w:rsid w:val="00EF7D4E"/>
    <w:rsid w:val="00F043D3"/>
    <w:rsid w:val="00F05D01"/>
    <w:rsid w:val="00F075C4"/>
    <w:rsid w:val="00F174E1"/>
    <w:rsid w:val="00F213B1"/>
    <w:rsid w:val="00F3434F"/>
    <w:rsid w:val="00F34973"/>
    <w:rsid w:val="00F372E6"/>
    <w:rsid w:val="00F401B4"/>
    <w:rsid w:val="00F40A08"/>
    <w:rsid w:val="00F47276"/>
    <w:rsid w:val="00F47FCE"/>
    <w:rsid w:val="00F52E4E"/>
    <w:rsid w:val="00F5680C"/>
    <w:rsid w:val="00F75EFF"/>
    <w:rsid w:val="00F948CE"/>
    <w:rsid w:val="00F96D8D"/>
    <w:rsid w:val="00FA0A5A"/>
    <w:rsid w:val="00FA1383"/>
    <w:rsid w:val="00FA59AD"/>
    <w:rsid w:val="00FA5CF9"/>
    <w:rsid w:val="00FA7242"/>
    <w:rsid w:val="00FB2462"/>
    <w:rsid w:val="00FB6B05"/>
    <w:rsid w:val="00FC529C"/>
    <w:rsid w:val="00FF0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01F3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FA5C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6.xml><?xml version="1.0" encoding="utf-8"?>
<ds:datastoreItem xmlns:ds="http://schemas.openxmlformats.org/officeDocument/2006/customXml" ds:itemID="{0CB64AE3-7C55-44F8-B1E1-AFA15FD52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28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Rodriguez, Jared [TREAS]</cp:lastModifiedBy>
  <cp:revision>15</cp:revision>
  <cp:lastPrinted>2016-08-03T15:29:00Z</cp:lastPrinted>
  <dcterms:created xsi:type="dcterms:W3CDTF">2025-06-26T13:09:00Z</dcterms:created>
  <dcterms:modified xsi:type="dcterms:W3CDTF">2025-08-26T16:08:00Z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