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B13CE0E" w:rsidR="00364A22" w:rsidRPr="002420F8" w:rsidRDefault="0019787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</w:t>
      </w:r>
      <w:r w:rsidR="007C2EE6" w:rsidRPr="00E707C6">
        <w:rPr>
          <w:rFonts w:ascii="Arial" w:hAnsi="Arial" w:cs="Arial"/>
          <w:b/>
          <w:sz w:val="20"/>
        </w:rPr>
        <w:t xml:space="preserve"> </w:t>
      </w:r>
      <w:r w:rsidR="00CE4460">
        <w:rPr>
          <w:rFonts w:ascii="Arial" w:hAnsi="Arial" w:cs="Arial"/>
          <w:b/>
          <w:sz w:val="20"/>
        </w:rPr>
        <w:t>19</w:t>
      </w:r>
      <w:r w:rsidR="007C2EE6" w:rsidRPr="00E707C6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C7D843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C2EE6" w:rsidRPr="007C2EE6">
        <w:rPr>
          <w:rFonts w:ascii="Arial" w:hAnsi="Arial" w:cs="Arial"/>
          <w:sz w:val="20"/>
        </w:rPr>
        <w:t>25DPP01066</w:t>
      </w:r>
    </w:p>
    <w:p w14:paraId="6F83CB5D" w14:textId="28ED0DA0" w:rsidR="008918DF" w:rsidRPr="008918DF" w:rsidRDefault="007C2EE6" w:rsidP="008918DF">
      <w:pPr>
        <w:ind w:firstLine="720"/>
        <w:rPr>
          <w:rFonts w:ascii="Arial" w:hAnsi="Arial" w:cs="Arial"/>
          <w:b/>
        </w:rPr>
      </w:pPr>
      <w:r w:rsidRPr="007C2EE6">
        <w:rPr>
          <w:rFonts w:ascii="Arial" w:hAnsi="Arial" w:cs="Arial"/>
          <w:b/>
        </w:rPr>
        <w:t>T1400 Alternate Benefit Program Service Providers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1EEC343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FA5CF9">
        <w:rPr>
          <w:rFonts w:ascii="Arial" w:hAnsi="Arial" w:cs="Arial"/>
          <w:b/>
        </w:rPr>
        <w:t>P</w:t>
      </w:r>
      <w:r w:rsidR="00AB0B69">
        <w:rPr>
          <w:rFonts w:ascii="Arial" w:hAnsi="Arial" w:cs="Arial"/>
          <w:b/>
        </w:rPr>
        <w:t>revious</w:t>
      </w:r>
      <w:r w:rsidR="00FA5CF9">
        <w:rPr>
          <w:rFonts w:ascii="Arial" w:hAnsi="Arial" w:cs="Arial"/>
          <w:b/>
        </w:rPr>
        <w:t xml:space="preserve">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97870">
        <w:rPr>
          <w:rFonts w:ascii="Arial" w:hAnsi="Arial" w:cs="Arial"/>
          <w:b/>
          <w:u w:val="single"/>
        </w:rPr>
        <w:t>August 27</w:t>
      </w:r>
      <w:r w:rsidR="007C2EE6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4F20A0A" w14:textId="18EB5DC5" w:rsidR="00FA5CF9" w:rsidRDefault="00FA5CF9" w:rsidP="00FA5CF9">
      <w:pPr>
        <w:tabs>
          <w:tab w:val="left" w:pos="0"/>
        </w:tabs>
        <w:outlineLvl w:val="0"/>
      </w:pPr>
      <w:r>
        <w:rPr>
          <w:rFonts w:ascii="Arial" w:hAnsi="Arial" w:cs="Arial"/>
          <w:b/>
        </w:rPr>
        <w:tab/>
      </w:r>
      <w:r w:rsidRPr="00AD19ED">
        <w:rPr>
          <w:rFonts w:ascii="Arial" w:hAnsi="Arial" w:cs="Arial"/>
          <w:b/>
          <w:color w:val="FF0000"/>
        </w:rPr>
        <w:t xml:space="preserve">REVISED Quote Submission Due Date: </w:t>
      </w:r>
      <w:r w:rsidR="00197870">
        <w:rPr>
          <w:rFonts w:ascii="Arial" w:hAnsi="Arial" w:cs="Arial"/>
          <w:b/>
          <w:color w:val="FF0000"/>
          <w:u w:val="single"/>
        </w:rPr>
        <w:t>September 10</w:t>
      </w:r>
      <w:r w:rsidRPr="00E87CEE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>5</w:t>
      </w:r>
      <w:r w:rsidRPr="00AD19ED">
        <w:rPr>
          <w:rFonts w:ascii="Arial" w:hAnsi="Arial" w:cs="Arial"/>
          <w:b/>
          <w:color w:val="FF0000"/>
        </w:rPr>
        <w:t xml:space="preserve"> (2:00 p.m. Eastern Time)</w:t>
      </w:r>
    </w:p>
    <w:p w14:paraId="6A5B0C1D" w14:textId="2031A36F" w:rsidR="00FA5CF9" w:rsidRPr="008918DF" w:rsidRDefault="00FA5CF9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9B49CE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97870">
        <w:rPr>
          <w:rFonts w:ascii="Arial" w:hAnsi="Arial" w:cs="Arial"/>
          <w:i w:val="0"/>
          <w:sz w:val="20"/>
        </w:rPr>
        <w:t>3</w:t>
      </w:r>
      <w:bookmarkStart w:id="0" w:name="_GoBack"/>
      <w:bookmarkEnd w:id="0"/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C606BA6" w:rsidR="00A233DA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97870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F5B0184" w14:textId="5A61FCA9" w:rsidR="007C2EE6" w:rsidRPr="002954F2" w:rsidRDefault="00FA5CF9" w:rsidP="002954F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Date </w:t>
      </w:r>
      <w:r w:rsidRPr="00023739">
        <w:rPr>
          <w:rFonts w:ascii="Arial" w:hAnsi="Arial" w:cs="Arial"/>
        </w:rPr>
        <w:t xml:space="preserve">has been extended to </w:t>
      </w:r>
      <w:r w:rsidR="00197870">
        <w:rPr>
          <w:rFonts w:ascii="Arial" w:hAnsi="Arial" w:cs="Arial"/>
          <w:b/>
          <w:u w:val="single"/>
        </w:rPr>
        <w:t>September 10</w:t>
      </w:r>
      <w:r>
        <w:rPr>
          <w:rFonts w:ascii="Arial" w:hAnsi="Arial" w:cs="Arial"/>
          <w:b/>
          <w:u w:val="single"/>
        </w:rPr>
        <w:t>, 2025</w:t>
      </w:r>
      <w:r w:rsidRPr="00023739">
        <w:rPr>
          <w:rFonts w:ascii="Arial" w:hAnsi="Arial" w:cs="Arial"/>
          <w:b/>
          <w:u w:val="single"/>
        </w:rPr>
        <w:t xml:space="preserve"> (2:00 p.m. Eastern Time)</w:t>
      </w:r>
      <w:r w:rsidR="002954F2" w:rsidRPr="002954F2">
        <w:rPr>
          <w:rFonts w:ascii="Arial" w:hAnsi="Arial" w:cs="Arial"/>
        </w:rPr>
        <w:t>.</w:t>
      </w:r>
    </w:p>
    <w:p w14:paraId="03C6B421" w14:textId="77777777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BB5498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B7515" w14:textId="77777777" w:rsidR="00C40541" w:rsidRDefault="00C40541">
      <w:r>
        <w:separator/>
      </w:r>
    </w:p>
  </w:endnote>
  <w:endnote w:type="continuationSeparator" w:id="0">
    <w:p w14:paraId="7A56812E" w14:textId="77777777" w:rsidR="00C40541" w:rsidRDefault="00C4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71AA23C" w:rsidR="00FF0CAF" w:rsidRDefault="00FF0C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C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FF0CAF" w:rsidRDefault="00FF0C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FF0CAF" w:rsidRDefault="00FF0CA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FF0CAF" w:rsidRPr="003048CF" w:rsidRDefault="00FF0CA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FF0CAF" w:rsidRPr="003048CF" w:rsidRDefault="00FF0CA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6A980" w14:textId="77777777" w:rsidR="00C40541" w:rsidRDefault="00C40541">
      <w:r>
        <w:separator/>
      </w:r>
    </w:p>
  </w:footnote>
  <w:footnote w:type="continuationSeparator" w:id="0">
    <w:p w14:paraId="195B350E" w14:textId="77777777" w:rsidR="00C40541" w:rsidRDefault="00C40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F0CAF" w14:paraId="0F26F833" w14:textId="77777777" w:rsidTr="005A4B55">
      <w:trPr>
        <w:trHeight w:val="1080"/>
        <w:jc w:val="center"/>
      </w:trPr>
      <w:tc>
        <w:tcPr>
          <w:tcW w:w="2880" w:type="dxa"/>
        </w:tcPr>
        <w:p w14:paraId="3BD5B027" w14:textId="77777777" w:rsidR="00FF0CAF" w:rsidRDefault="00FF0CAF" w:rsidP="00E242AB"/>
      </w:tc>
      <w:tc>
        <w:tcPr>
          <w:tcW w:w="5760" w:type="dxa"/>
          <w:vAlign w:val="center"/>
        </w:tcPr>
        <w:p w14:paraId="0FD38982" w14:textId="77777777" w:rsidR="00FF0CAF" w:rsidRDefault="00FF0CAF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FF0CAF" w:rsidRDefault="00FF0CAF" w:rsidP="00E242AB"/>
      </w:tc>
    </w:tr>
    <w:tr w:rsidR="00FF0CAF" w14:paraId="1D957A5A" w14:textId="77777777" w:rsidTr="005A4B55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FF0CAF" w:rsidRPr="00DE79FE" w:rsidRDefault="00FF0CAF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FF0CAF" w:rsidRPr="006359DD" w:rsidRDefault="00FF0CAF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FF0CAF" w:rsidRPr="00952B78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FF0CAF" w:rsidRPr="006359DD" w:rsidRDefault="00FF0CAF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FF0CAF" w:rsidRPr="006359DD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FF0CAF" w14:paraId="4315D963" w14:textId="77777777" w:rsidTr="005A4B55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FF0CAF" w:rsidRDefault="00FF0CAF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FF0CAF" w:rsidRPr="006359DD" w:rsidRDefault="00FF0CAF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FF0CAF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FF0CAF" w14:paraId="15BC600F" w14:textId="77777777" w:rsidTr="005A4B55">
      <w:trPr>
        <w:jc w:val="center"/>
      </w:trPr>
      <w:tc>
        <w:tcPr>
          <w:tcW w:w="2880" w:type="dxa"/>
        </w:tcPr>
        <w:p w14:paraId="38418747" w14:textId="77777777" w:rsidR="00FF0CAF" w:rsidRPr="006359DD" w:rsidRDefault="00FF0CAF" w:rsidP="00E242AB"/>
      </w:tc>
      <w:tc>
        <w:tcPr>
          <w:tcW w:w="5760" w:type="dxa"/>
        </w:tcPr>
        <w:p w14:paraId="44EF803D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FF0CAF" w:rsidRPr="006359DD" w:rsidRDefault="00FF0CAF" w:rsidP="00E242AB"/>
      </w:tc>
    </w:tr>
  </w:tbl>
  <w:p w14:paraId="03C6B4BB" w14:textId="017E7320" w:rsidR="00FF0CAF" w:rsidRDefault="00FF0CAF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DB1"/>
    <w:rsid w:val="000178AC"/>
    <w:rsid w:val="00017E0E"/>
    <w:rsid w:val="000330FD"/>
    <w:rsid w:val="000372AB"/>
    <w:rsid w:val="0004455E"/>
    <w:rsid w:val="00047D91"/>
    <w:rsid w:val="00052193"/>
    <w:rsid w:val="00052433"/>
    <w:rsid w:val="000555F2"/>
    <w:rsid w:val="00055B0B"/>
    <w:rsid w:val="0006149B"/>
    <w:rsid w:val="0006310D"/>
    <w:rsid w:val="00080562"/>
    <w:rsid w:val="00080C24"/>
    <w:rsid w:val="00087AC7"/>
    <w:rsid w:val="0009010E"/>
    <w:rsid w:val="000B5437"/>
    <w:rsid w:val="000C3964"/>
    <w:rsid w:val="000C7991"/>
    <w:rsid w:val="000D0811"/>
    <w:rsid w:val="000D0B1F"/>
    <w:rsid w:val="000F21AF"/>
    <w:rsid w:val="001036B6"/>
    <w:rsid w:val="0010591B"/>
    <w:rsid w:val="00106741"/>
    <w:rsid w:val="001130EC"/>
    <w:rsid w:val="001146A4"/>
    <w:rsid w:val="0011634E"/>
    <w:rsid w:val="001233DE"/>
    <w:rsid w:val="001236A1"/>
    <w:rsid w:val="001265C6"/>
    <w:rsid w:val="00152BA5"/>
    <w:rsid w:val="001542D1"/>
    <w:rsid w:val="00160E56"/>
    <w:rsid w:val="00180A55"/>
    <w:rsid w:val="00194DDF"/>
    <w:rsid w:val="001970E0"/>
    <w:rsid w:val="00197870"/>
    <w:rsid w:val="001A237D"/>
    <w:rsid w:val="001A283C"/>
    <w:rsid w:val="001A6CBA"/>
    <w:rsid w:val="001C0BD6"/>
    <w:rsid w:val="001C2AA5"/>
    <w:rsid w:val="001D1ABC"/>
    <w:rsid w:val="001F34F3"/>
    <w:rsid w:val="001F675B"/>
    <w:rsid w:val="0020175D"/>
    <w:rsid w:val="00202F19"/>
    <w:rsid w:val="002420F8"/>
    <w:rsid w:val="00246F58"/>
    <w:rsid w:val="0025296D"/>
    <w:rsid w:val="00257D6E"/>
    <w:rsid w:val="00260851"/>
    <w:rsid w:val="00271544"/>
    <w:rsid w:val="002745C5"/>
    <w:rsid w:val="00285BF3"/>
    <w:rsid w:val="0029365E"/>
    <w:rsid w:val="002954F2"/>
    <w:rsid w:val="002959C9"/>
    <w:rsid w:val="002B4BE3"/>
    <w:rsid w:val="002C1484"/>
    <w:rsid w:val="002C54B7"/>
    <w:rsid w:val="002E1CD0"/>
    <w:rsid w:val="002F1449"/>
    <w:rsid w:val="002F46F4"/>
    <w:rsid w:val="003048CF"/>
    <w:rsid w:val="00305B6D"/>
    <w:rsid w:val="003061D6"/>
    <w:rsid w:val="003069D9"/>
    <w:rsid w:val="00306A6B"/>
    <w:rsid w:val="00307D2D"/>
    <w:rsid w:val="0031121C"/>
    <w:rsid w:val="00312D7D"/>
    <w:rsid w:val="00322697"/>
    <w:rsid w:val="00326DC4"/>
    <w:rsid w:val="0032707C"/>
    <w:rsid w:val="00337CB1"/>
    <w:rsid w:val="0034222F"/>
    <w:rsid w:val="00364A22"/>
    <w:rsid w:val="00372C16"/>
    <w:rsid w:val="0037646A"/>
    <w:rsid w:val="00391DE8"/>
    <w:rsid w:val="0039648D"/>
    <w:rsid w:val="003A76EC"/>
    <w:rsid w:val="003B1D63"/>
    <w:rsid w:val="003B278C"/>
    <w:rsid w:val="003B32A0"/>
    <w:rsid w:val="003B6FFF"/>
    <w:rsid w:val="003C5435"/>
    <w:rsid w:val="003D02FC"/>
    <w:rsid w:val="003D5E33"/>
    <w:rsid w:val="003D747D"/>
    <w:rsid w:val="003F2A90"/>
    <w:rsid w:val="003F7837"/>
    <w:rsid w:val="00405B76"/>
    <w:rsid w:val="00417A2E"/>
    <w:rsid w:val="004251F8"/>
    <w:rsid w:val="00426D0D"/>
    <w:rsid w:val="004315E8"/>
    <w:rsid w:val="004355EF"/>
    <w:rsid w:val="0043667E"/>
    <w:rsid w:val="00436D34"/>
    <w:rsid w:val="00437030"/>
    <w:rsid w:val="00446F52"/>
    <w:rsid w:val="00462E47"/>
    <w:rsid w:val="00473E08"/>
    <w:rsid w:val="00476106"/>
    <w:rsid w:val="004824DD"/>
    <w:rsid w:val="00490B0F"/>
    <w:rsid w:val="004A0576"/>
    <w:rsid w:val="004A121D"/>
    <w:rsid w:val="004A4345"/>
    <w:rsid w:val="004A7DA7"/>
    <w:rsid w:val="004B2D03"/>
    <w:rsid w:val="004C13A5"/>
    <w:rsid w:val="004C417C"/>
    <w:rsid w:val="004C77D0"/>
    <w:rsid w:val="004D39D7"/>
    <w:rsid w:val="004E07D0"/>
    <w:rsid w:val="004E32C5"/>
    <w:rsid w:val="004E725B"/>
    <w:rsid w:val="004F3C89"/>
    <w:rsid w:val="004F542C"/>
    <w:rsid w:val="00502120"/>
    <w:rsid w:val="00504D0A"/>
    <w:rsid w:val="0051110E"/>
    <w:rsid w:val="005175DC"/>
    <w:rsid w:val="005271D3"/>
    <w:rsid w:val="0053372D"/>
    <w:rsid w:val="00541406"/>
    <w:rsid w:val="00545103"/>
    <w:rsid w:val="0054794A"/>
    <w:rsid w:val="00556895"/>
    <w:rsid w:val="00560578"/>
    <w:rsid w:val="005654E0"/>
    <w:rsid w:val="005663AD"/>
    <w:rsid w:val="00567F16"/>
    <w:rsid w:val="00572F24"/>
    <w:rsid w:val="005748C4"/>
    <w:rsid w:val="005767AC"/>
    <w:rsid w:val="0058187A"/>
    <w:rsid w:val="005840EA"/>
    <w:rsid w:val="0058635F"/>
    <w:rsid w:val="005868FC"/>
    <w:rsid w:val="005A4B55"/>
    <w:rsid w:val="005B1D4A"/>
    <w:rsid w:val="005B7B28"/>
    <w:rsid w:val="005D1FD3"/>
    <w:rsid w:val="005D5F8B"/>
    <w:rsid w:val="005D7610"/>
    <w:rsid w:val="005E3AEA"/>
    <w:rsid w:val="005E7D9D"/>
    <w:rsid w:val="005F17B7"/>
    <w:rsid w:val="005F3A74"/>
    <w:rsid w:val="00610AAA"/>
    <w:rsid w:val="00610ADE"/>
    <w:rsid w:val="006167DB"/>
    <w:rsid w:val="00622E64"/>
    <w:rsid w:val="00636A0F"/>
    <w:rsid w:val="00646784"/>
    <w:rsid w:val="00650238"/>
    <w:rsid w:val="00656BE1"/>
    <w:rsid w:val="00663107"/>
    <w:rsid w:val="006643F8"/>
    <w:rsid w:val="00670FCB"/>
    <w:rsid w:val="0068043E"/>
    <w:rsid w:val="006848B7"/>
    <w:rsid w:val="006853C7"/>
    <w:rsid w:val="0069676A"/>
    <w:rsid w:val="006A3DE5"/>
    <w:rsid w:val="006B3833"/>
    <w:rsid w:val="006C2A81"/>
    <w:rsid w:val="006C37AB"/>
    <w:rsid w:val="006C3C87"/>
    <w:rsid w:val="006C5427"/>
    <w:rsid w:val="006D1EFA"/>
    <w:rsid w:val="006D2967"/>
    <w:rsid w:val="006D6EE7"/>
    <w:rsid w:val="006E5BF2"/>
    <w:rsid w:val="006E6FF8"/>
    <w:rsid w:val="006F63A1"/>
    <w:rsid w:val="007015B0"/>
    <w:rsid w:val="0071384F"/>
    <w:rsid w:val="007205A1"/>
    <w:rsid w:val="00721BC8"/>
    <w:rsid w:val="00724A46"/>
    <w:rsid w:val="007338F0"/>
    <w:rsid w:val="00734232"/>
    <w:rsid w:val="0074102A"/>
    <w:rsid w:val="00757196"/>
    <w:rsid w:val="00757F2F"/>
    <w:rsid w:val="007677A8"/>
    <w:rsid w:val="00776521"/>
    <w:rsid w:val="00776D84"/>
    <w:rsid w:val="00780679"/>
    <w:rsid w:val="007818F2"/>
    <w:rsid w:val="007826CD"/>
    <w:rsid w:val="00784D9D"/>
    <w:rsid w:val="00785AFC"/>
    <w:rsid w:val="007A04CE"/>
    <w:rsid w:val="007A11DE"/>
    <w:rsid w:val="007A173B"/>
    <w:rsid w:val="007A5014"/>
    <w:rsid w:val="007A5F35"/>
    <w:rsid w:val="007A60A5"/>
    <w:rsid w:val="007B111D"/>
    <w:rsid w:val="007C06FF"/>
    <w:rsid w:val="007C2585"/>
    <w:rsid w:val="007C2EE6"/>
    <w:rsid w:val="007C31B3"/>
    <w:rsid w:val="007C3B8D"/>
    <w:rsid w:val="007C4A7E"/>
    <w:rsid w:val="007C56C0"/>
    <w:rsid w:val="007C7A18"/>
    <w:rsid w:val="007D1D98"/>
    <w:rsid w:val="007D29E3"/>
    <w:rsid w:val="007E2D30"/>
    <w:rsid w:val="007E56C8"/>
    <w:rsid w:val="007E7756"/>
    <w:rsid w:val="007F3096"/>
    <w:rsid w:val="00803148"/>
    <w:rsid w:val="008049AC"/>
    <w:rsid w:val="00804A53"/>
    <w:rsid w:val="008062EE"/>
    <w:rsid w:val="008108E7"/>
    <w:rsid w:val="008137DB"/>
    <w:rsid w:val="00815E39"/>
    <w:rsid w:val="00816EA4"/>
    <w:rsid w:val="0082019A"/>
    <w:rsid w:val="008273E4"/>
    <w:rsid w:val="008276ED"/>
    <w:rsid w:val="0084436E"/>
    <w:rsid w:val="00847A0D"/>
    <w:rsid w:val="00865382"/>
    <w:rsid w:val="00871FDF"/>
    <w:rsid w:val="00873AB9"/>
    <w:rsid w:val="00883737"/>
    <w:rsid w:val="00883F69"/>
    <w:rsid w:val="00884C9E"/>
    <w:rsid w:val="008918DF"/>
    <w:rsid w:val="00896D6B"/>
    <w:rsid w:val="008C224D"/>
    <w:rsid w:val="008C3C4B"/>
    <w:rsid w:val="008D3A86"/>
    <w:rsid w:val="008E50C7"/>
    <w:rsid w:val="008E6BA8"/>
    <w:rsid w:val="008F75E9"/>
    <w:rsid w:val="0091092B"/>
    <w:rsid w:val="00917A01"/>
    <w:rsid w:val="009225CB"/>
    <w:rsid w:val="00922819"/>
    <w:rsid w:val="00923970"/>
    <w:rsid w:val="00924062"/>
    <w:rsid w:val="009249A3"/>
    <w:rsid w:val="00931938"/>
    <w:rsid w:val="00932367"/>
    <w:rsid w:val="00934725"/>
    <w:rsid w:val="00954320"/>
    <w:rsid w:val="00954529"/>
    <w:rsid w:val="00963481"/>
    <w:rsid w:val="00963B9C"/>
    <w:rsid w:val="00980AC4"/>
    <w:rsid w:val="0098535B"/>
    <w:rsid w:val="00990CED"/>
    <w:rsid w:val="00991326"/>
    <w:rsid w:val="00993884"/>
    <w:rsid w:val="009B63E6"/>
    <w:rsid w:val="009C0858"/>
    <w:rsid w:val="009C4E02"/>
    <w:rsid w:val="009C76AA"/>
    <w:rsid w:val="009D10A7"/>
    <w:rsid w:val="009D198D"/>
    <w:rsid w:val="009D2175"/>
    <w:rsid w:val="009D676C"/>
    <w:rsid w:val="009F1316"/>
    <w:rsid w:val="009F527D"/>
    <w:rsid w:val="00A0222F"/>
    <w:rsid w:val="00A02297"/>
    <w:rsid w:val="00A10E45"/>
    <w:rsid w:val="00A233DA"/>
    <w:rsid w:val="00A255CB"/>
    <w:rsid w:val="00A25FE5"/>
    <w:rsid w:val="00A30216"/>
    <w:rsid w:val="00A371E8"/>
    <w:rsid w:val="00A3759A"/>
    <w:rsid w:val="00A40104"/>
    <w:rsid w:val="00A40774"/>
    <w:rsid w:val="00A42ABC"/>
    <w:rsid w:val="00A51E71"/>
    <w:rsid w:val="00A527F9"/>
    <w:rsid w:val="00A6113F"/>
    <w:rsid w:val="00A752B9"/>
    <w:rsid w:val="00A8091E"/>
    <w:rsid w:val="00A84B37"/>
    <w:rsid w:val="00A8549A"/>
    <w:rsid w:val="00A94F13"/>
    <w:rsid w:val="00AA2C37"/>
    <w:rsid w:val="00AA3920"/>
    <w:rsid w:val="00AA5B01"/>
    <w:rsid w:val="00AB0B69"/>
    <w:rsid w:val="00AB72B8"/>
    <w:rsid w:val="00AB7AD5"/>
    <w:rsid w:val="00AC405A"/>
    <w:rsid w:val="00AC609F"/>
    <w:rsid w:val="00AD3D3C"/>
    <w:rsid w:val="00AF01F3"/>
    <w:rsid w:val="00AF1642"/>
    <w:rsid w:val="00AF2951"/>
    <w:rsid w:val="00AF41F3"/>
    <w:rsid w:val="00B1392F"/>
    <w:rsid w:val="00B2669F"/>
    <w:rsid w:val="00B3064E"/>
    <w:rsid w:val="00B31E2D"/>
    <w:rsid w:val="00B358E0"/>
    <w:rsid w:val="00B3763D"/>
    <w:rsid w:val="00B432C3"/>
    <w:rsid w:val="00B44F76"/>
    <w:rsid w:val="00B514E1"/>
    <w:rsid w:val="00B535AA"/>
    <w:rsid w:val="00B54579"/>
    <w:rsid w:val="00B555FD"/>
    <w:rsid w:val="00B55897"/>
    <w:rsid w:val="00B56227"/>
    <w:rsid w:val="00B664C5"/>
    <w:rsid w:val="00B7002E"/>
    <w:rsid w:val="00B7192C"/>
    <w:rsid w:val="00B842BD"/>
    <w:rsid w:val="00B92AC8"/>
    <w:rsid w:val="00B9391C"/>
    <w:rsid w:val="00B94666"/>
    <w:rsid w:val="00BA0B28"/>
    <w:rsid w:val="00BC21C1"/>
    <w:rsid w:val="00BC2C5B"/>
    <w:rsid w:val="00BC4F10"/>
    <w:rsid w:val="00BC7C61"/>
    <w:rsid w:val="00BD1CE4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3E94"/>
    <w:rsid w:val="00C34732"/>
    <w:rsid w:val="00C40541"/>
    <w:rsid w:val="00C41CB6"/>
    <w:rsid w:val="00C45AB4"/>
    <w:rsid w:val="00C56198"/>
    <w:rsid w:val="00C564E7"/>
    <w:rsid w:val="00C60DC5"/>
    <w:rsid w:val="00C73678"/>
    <w:rsid w:val="00C83977"/>
    <w:rsid w:val="00CA752F"/>
    <w:rsid w:val="00CA7DBC"/>
    <w:rsid w:val="00CB3EE6"/>
    <w:rsid w:val="00CC2CBB"/>
    <w:rsid w:val="00CC2DF4"/>
    <w:rsid w:val="00CC625B"/>
    <w:rsid w:val="00CD1D53"/>
    <w:rsid w:val="00CE099F"/>
    <w:rsid w:val="00CE1914"/>
    <w:rsid w:val="00CE4460"/>
    <w:rsid w:val="00CF3D21"/>
    <w:rsid w:val="00D057E9"/>
    <w:rsid w:val="00D0603D"/>
    <w:rsid w:val="00D2037F"/>
    <w:rsid w:val="00D33B5E"/>
    <w:rsid w:val="00D5118E"/>
    <w:rsid w:val="00D55DDC"/>
    <w:rsid w:val="00D705AB"/>
    <w:rsid w:val="00D75306"/>
    <w:rsid w:val="00D91263"/>
    <w:rsid w:val="00D91B32"/>
    <w:rsid w:val="00DA66F5"/>
    <w:rsid w:val="00DA70BD"/>
    <w:rsid w:val="00DC72EC"/>
    <w:rsid w:val="00DC772D"/>
    <w:rsid w:val="00DD6116"/>
    <w:rsid w:val="00DF4E98"/>
    <w:rsid w:val="00DF7E78"/>
    <w:rsid w:val="00E001C4"/>
    <w:rsid w:val="00E02D77"/>
    <w:rsid w:val="00E10E03"/>
    <w:rsid w:val="00E1253F"/>
    <w:rsid w:val="00E14372"/>
    <w:rsid w:val="00E14B7B"/>
    <w:rsid w:val="00E21C3D"/>
    <w:rsid w:val="00E242AB"/>
    <w:rsid w:val="00E35E58"/>
    <w:rsid w:val="00E45E21"/>
    <w:rsid w:val="00E4652C"/>
    <w:rsid w:val="00E61D3A"/>
    <w:rsid w:val="00E64C53"/>
    <w:rsid w:val="00E67791"/>
    <w:rsid w:val="00E707C6"/>
    <w:rsid w:val="00E76F39"/>
    <w:rsid w:val="00E807AD"/>
    <w:rsid w:val="00E90D91"/>
    <w:rsid w:val="00E92ADD"/>
    <w:rsid w:val="00E945C1"/>
    <w:rsid w:val="00E95409"/>
    <w:rsid w:val="00E96CA4"/>
    <w:rsid w:val="00E97321"/>
    <w:rsid w:val="00EA2188"/>
    <w:rsid w:val="00EA330C"/>
    <w:rsid w:val="00EA37B8"/>
    <w:rsid w:val="00EA4B87"/>
    <w:rsid w:val="00EB16F2"/>
    <w:rsid w:val="00EB3E79"/>
    <w:rsid w:val="00EB4165"/>
    <w:rsid w:val="00EB557F"/>
    <w:rsid w:val="00EC4501"/>
    <w:rsid w:val="00EC5F73"/>
    <w:rsid w:val="00ED3B68"/>
    <w:rsid w:val="00EE31B0"/>
    <w:rsid w:val="00EF7D4E"/>
    <w:rsid w:val="00F043D3"/>
    <w:rsid w:val="00F05D01"/>
    <w:rsid w:val="00F075C4"/>
    <w:rsid w:val="00F174E1"/>
    <w:rsid w:val="00F213B1"/>
    <w:rsid w:val="00F3434F"/>
    <w:rsid w:val="00F34973"/>
    <w:rsid w:val="00F372E6"/>
    <w:rsid w:val="00F401B4"/>
    <w:rsid w:val="00F40A08"/>
    <w:rsid w:val="00F47276"/>
    <w:rsid w:val="00F47FCE"/>
    <w:rsid w:val="00F52E4E"/>
    <w:rsid w:val="00F5680C"/>
    <w:rsid w:val="00F75EFF"/>
    <w:rsid w:val="00F948CE"/>
    <w:rsid w:val="00F96D8D"/>
    <w:rsid w:val="00FA0A5A"/>
    <w:rsid w:val="00FA1383"/>
    <w:rsid w:val="00FA59AD"/>
    <w:rsid w:val="00FA5CF9"/>
    <w:rsid w:val="00FA7242"/>
    <w:rsid w:val="00FB2462"/>
    <w:rsid w:val="00FB6B05"/>
    <w:rsid w:val="00FC529C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1F3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A5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834F07F-5A6E-46F6-A814-12D8C0FA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Rodriguez, Jared [TREAS]</cp:lastModifiedBy>
  <cp:revision>13</cp:revision>
  <cp:lastPrinted>2016-08-03T15:29:00Z</cp:lastPrinted>
  <dcterms:created xsi:type="dcterms:W3CDTF">2025-06-26T13:09:00Z</dcterms:created>
  <dcterms:modified xsi:type="dcterms:W3CDTF">2025-08-14T15:03:00Z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