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81D9434" w:rsidR="00364A22" w:rsidRPr="002420F8" w:rsidRDefault="00E707C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E707C6">
        <w:rPr>
          <w:rFonts w:ascii="Arial" w:hAnsi="Arial" w:cs="Arial"/>
          <w:b/>
          <w:sz w:val="20"/>
        </w:rPr>
        <w:t>July</w:t>
      </w:r>
      <w:r w:rsidR="007C2EE6" w:rsidRPr="00E707C6">
        <w:rPr>
          <w:rFonts w:ascii="Arial" w:hAnsi="Arial" w:cs="Arial"/>
          <w:b/>
          <w:sz w:val="20"/>
        </w:rPr>
        <w:t xml:space="preserve"> </w:t>
      </w:r>
      <w:r w:rsidRPr="00E707C6">
        <w:rPr>
          <w:rFonts w:ascii="Arial" w:hAnsi="Arial" w:cs="Arial"/>
          <w:b/>
          <w:sz w:val="20"/>
        </w:rPr>
        <w:t>30</w:t>
      </w:r>
      <w:r w:rsidR="007C2EE6" w:rsidRPr="00E707C6">
        <w:rPr>
          <w:rFonts w:ascii="Arial" w:hAnsi="Arial" w:cs="Arial"/>
          <w:b/>
          <w:sz w:val="20"/>
        </w:rPr>
        <w:t>, 2025</w:t>
      </w:r>
      <w:bookmarkStart w:id="0" w:name="_GoBack"/>
      <w:bookmarkEnd w:id="0"/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C7D843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C2EE6" w:rsidRPr="007C2EE6">
        <w:rPr>
          <w:rFonts w:ascii="Arial" w:hAnsi="Arial" w:cs="Arial"/>
          <w:sz w:val="20"/>
        </w:rPr>
        <w:t>25DPP01066</w:t>
      </w:r>
    </w:p>
    <w:p w14:paraId="6F83CB5D" w14:textId="28ED0DA0" w:rsidR="008918DF" w:rsidRPr="008918DF" w:rsidRDefault="007C2EE6" w:rsidP="008918DF">
      <w:pPr>
        <w:ind w:firstLine="720"/>
        <w:rPr>
          <w:rFonts w:ascii="Arial" w:hAnsi="Arial" w:cs="Arial"/>
          <w:b/>
        </w:rPr>
      </w:pPr>
      <w:r w:rsidRPr="007C2EE6">
        <w:rPr>
          <w:rFonts w:ascii="Arial" w:hAnsi="Arial" w:cs="Arial"/>
          <w:b/>
        </w:rPr>
        <w:t>T1400 Alternate Benefit Program Service Providers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C62B935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FA5CF9">
        <w:rPr>
          <w:rFonts w:ascii="Arial" w:hAnsi="Arial" w:cs="Arial"/>
          <w:b/>
        </w:rPr>
        <w:t>P</w:t>
      </w:r>
      <w:r w:rsidR="00AB0B69">
        <w:rPr>
          <w:rFonts w:ascii="Arial" w:hAnsi="Arial" w:cs="Arial"/>
          <w:b/>
        </w:rPr>
        <w:t>revious</w:t>
      </w:r>
      <w:r w:rsidR="00FA5CF9">
        <w:rPr>
          <w:rFonts w:ascii="Arial" w:hAnsi="Arial" w:cs="Arial"/>
          <w:b/>
        </w:rPr>
        <w:t xml:space="preserve">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2954F2">
        <w:rPr>
          <w:rFonts w:ascii="Arial" w:hAnsi="Arial" w:cs="Arial"/>
          <w:b/>
          <w:u w:val="single"/>
        </w:rPr>
        <w:t>August 6</w:t>
      </w:r>
      <w:r w:rsidR="007C2EE6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64F20A0A" w14:textId="449BB3BF" w:rsidR="00FA5CF9" w:rsidRDefault="00FA5CF9" w:rsidP="00FA5CF9">
      <w:pPr>
        <w:tabs>
          <w:tab w:val="left" w:pos="0"/>
        </w:tabs>
        <w:outlineLvl w:val="0"/>
      </w:pPr>
      <w:r>
        <w:rPr>
          <w:rFonts w:ascii="Arial" w:hAnsi="Arial" w:cs="Arial"/>
          <w:b/>
        </w:rPr>
        <w:tab/>
      </w:r>
      <w:r w:rsidRPr="00AD19ED">
        <w:rPr>
          <w:rFonts w:ascii="Arial" w:hAnsi="Arial" w:cs="Arial"/>
          <w:b/>
          <w:color w:val="FF0000"/>
        </w:rPr>
        <w:t xml:space="preserve">REVISED Quote Submission Due Date: </w:t>
      </w:r>
      <w:r>
        <w:rPr>
          <w:rFonts w:ascii="Arial" w:hAnsi="Arial" w:cs="Arial"/>
          <w:b/>
          <w:color w:val="FF0000"/>
          <w:u w:val="single"/>
        </w:rPr>
        <w:t>August</w:t>
      </w:r>
      <w:r w:rsidRPr="00E87CEE">
        <w:rPr>
          <w:rFonts w:ascii="Arial" w:hAnsi="Arial" w:cs="Arial"/>
          <w:b/>
          <w:color w:val="FF0000"/>
          <w:u w:val="single"/>
        </w:rPr>
        <w:t xml:space="preserve"> </w:t>
      </w:r>
      <w:r w:rsidR="002954F2">
        <w:rPr>
          <w:rFonts w:ascii="Arial" w:hAnsi="Arial" w:cs="Arial"/>
          <w:b/>
          <w:color w:val="FF0000"/>
          <w:u w:val="single"/>
        </w:rPr>
        <w:t>27</w:t>
      </w:r>
      <w:r w:rsidRPr="00E87CEE">
        <w:rPr>
          <w:rFonts w:ascii="Arial" w:hAnsi="Arial" w:cs="Arial"/>
          <w:b/>
          <w:color w:val="FF0000"/>
          <w:u w:val="single"/>
        </w:rPr>
        <w:t>, 202</w:t>
      </w:r>
      <w:r>
        <w:rPr>
          <w:rFonts w:ascii="Arial" w:hAnsi="Arial" w:cs="Arial"/>
          <w:b/>
          <w:color w:val="FF0000"/>
          <w:u w:val="single"/>
        </w:rPr>
        <w:t>5</w:t>
      </w:r>
      <w:r w:rsidRPr="00AD19ED">
        <w:rPr>
          <w:rFonts w:ascii="Arial" w:hAnsi="Arial" w:cs="Arial"/>
          <w:b/>
          <w:color w:val="FF0000"/>
        </w:rPr>
        <w:t xml:space="preserve"> (2:00 p.m. Eastern Time)</w:t>
      </w:r>
    </w:p>
    <w:p w14:paraId="6A5B0C1D" w14:textId="2031A36F" w:rsidR="00FA5CF9" w:rsidRPr="008918DF" w:rsidRDefault="00FA5CF9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20D719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F372E6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D5DF402" w:rsidR="00A233DA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535AA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F5B0184" w14:textId="57FA36DC" w:rsidR="007C2EE6" w:rsidRPr="002954F2" w:rsidRDefault="00FA5CF9" w:rsidP="002954F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Quote Submission Date </w:t>
      </w:r>
      <w:r w:rsidRPr="00023739">
        <w:rPr>
          <w:rFonts w:ascii="Arial" w:hAnsi="Arial" w:cs="Arial"/>
        </w:rPr>
        <w:t xml:space="preserve">has been extended to </w:t>
      </w:r>
      <w:r w:rsidR="002954F2">
        <w:rPr>
          <w:rFonts w:ascii="Arial" w:hAnsi="Arial" w:cs="Arial"/>
          <w:b/>
          <w:u w:val="single"/>
        </w:rPr>
        <w:t>August 27</w:t>
      </w:r>
      <w:r>
        <w:rPr>
          <w:rFonts w:ascii="Arial" w:hAnsi="Arial" w:cs="Arial"/>
          <w:b/>
          <w:u w:val="single"/>
        </w:rPr>
        <w:t>, 2025</w:t>
      </w:r>
      <w:r w:rsidRPr="00023739">
        <w:rPr>
          <w:rFonts w:ascii="Arial" w:hAnsi="Arial" w:cs="Arial"/>
          <w:b/>
          <w:u w:val="single"/>
        </w:rPr>
        <w:t xml:space="preserve"> (2:00 p.m. Eastern Time)</w:t>
      </w:r>
      <w:r w:rsidR="002954F2" w:rsidRPr="002954F2">
        <w:rPr>
          <w:rFonts w:ascii="Arial" w:hAnsi="Arial" w:cs="Arial"/>
        </w:rPr>
        <w:t>.</w:t>
      </w:r>
    </w:p>
    <w:p w14:paraId="03C6B421" w14:textId="77777777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BB5498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A6253" w14:textId="77777777" w:rsidR="00B31E2D" w:rsidRDefault="00B31E2D">
      <w:r>
        <w:separator/>
      </w:r>
    </w:p>
  </w:endnote>
  <w:endnote w:type="continuationSeparator" w:id="0">
    <w:p w14:paraId="435B3BCF" w14:textId="77777777" w:rsidR="00B31E2D" w:rsidRDefault="00B31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71AA23C" w:rsidR="00FF0CAF" w:rsidRDefault="00FF0C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C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FF0CAF" w:rsidRDefault="00FF0C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FF0CAF" w:rsidRDefault="00FF0CA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FF0CAF" w:rsidRPr="003048CF" w:rsidRDefault="00FF0CAF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FF0CAF" w:rsidRPr="003048CF" w:rsidRDefault="00FF0CAF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AF935" w14:textId="77777777" w:rsidR="00B31E2D" w:rsidRDefault="00B31E2D">
      <w:r>
        <w:separator/>
      </w:r>
    </w:p>
  </w:footnote>
  <w:footnote w:type="continuationSeparator" w:id="0">
    <w:p w14:paraId="6D3BFC4B" w14:textId="77777777" w:rsidR="00B31E2D" w:rsidRDefault="00B31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FF0CAF" w14:paraId="0F26F833" w14:textId="77777777" w:rsidTr="005A4B55">
      <w:trPr>
        <w:trHeight w:val="1080"/>
        <w:jc w:val="center"/>
      </w:trPr>
      <w:tc>
        <w:tcPr>
          <w:tcW w:w="2880" w:type="dxa"/>
        </w:tcPr>
        <w:p w14:paraId="3BD5B027" w14:textId="77777777" w:rsidR="00FF0CAF" w:rsidRDefault="00FF0CAF" w:rsidP="00E242AB"/>
      </w:tc>
      <w:tc>
        <w:tcPr>
          <w:tcW w:w="5760" w:type="dxa"/>
          <w:vAlign w:val="center"/>
        </w:tcPr>
        <w:p w14:paraId="0FD38982" w14:textId="77777777" w:rsidR="00FF0CAF" w:rsidRDefault="00FF0CAF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FF0CAF" w:rsidRDefault="00FF0CAF" w:rsidP="00E242AB"/>
      </w:tc>
    </w:tr>
    <w:tr w:rsidR="00FF0CAF" w14:paraId="1D957A5A" w14:textId="77777777" w:rsidTr="005A4B55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FF0CAF" w:rsidRPr="00DE79FE" w:rsidRDefault="00FF0CAF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FF0CAF" w:rsidRPr="006359DD" w:rsidRDefault="00FF0CAF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FF0CAF" w:rsidRPr="00952B78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FF0CAF" w:rsidRPr="00CD2155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FF0CAF" w:rsidRPr="00CD2155" w:rsidRDefault="00FF0CAF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FF0CAF" w:rsidRPr="00CD2155" w:rsidRDefault="00FF0CAF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FF0CAF" w:rsidRPr="00CD2155" w:rsidRDefault="00FF0CAF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FF0CAF" w:rsidRPr="00CD2155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FF0CAF" w:rsidRPr="006359DD" w:rsidRDefault="00FF0CAF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FF0CAF" w:rsidRPr="006359DD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FF0CAF" w:rsidRPr="006359DD" w:rsidRDefault="00FF0CAF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FF0CAF" w14:paraId="4315D963" w14:textId="77777777" w:rsidTr="005A4B55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FF0CAF" w:rsidRDefault="00FF0CAF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FF0CAF" w:rsidRPr="006359DD" w:rsidRDefault="00FF0CAF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FF0CAF" w:rsidRPr="006359DD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FF0CAF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FF0CAF" w:rsidRPr="006359DD" w:rsidRDefault="00FF0CAF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FF0CAF" w14:paraId="15BC600F" w14:textId="77777777" w:rsidTr="005A4B55">
      <w:trPr>
        <w:jc w:val="center"/>
      </w:trPr>
      <w:tc>
        <w:tcPr>
          <w:tcW w:w="2880" w:type="dxa"/>
        </w:tcPr>
        <w:p w14:paraId="38418747" w14:textId="77777777" w:rsidR="00FF0CAF" w:rsidRPr="006359DD" w:rsidRDefault="00FF0CAF" w:rsidP="00E242AB"/>
      </w:tc>
      <w:tc>
        <w:tcPr>
          <w:tcW w:w="5760" w:type="dxa"/>
        </w:tcPr>
        <w:p w14:paraId="44EF803D" w14:textId="77777777" w:rsidR="00FF0CAF" w:rsidRPr="00CD2155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FF0CAF" w:rsidRPr="006359DD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FF0CAF" w:rsidRPr="006359DD" w:rsidRDefault="00FF0CAF" w:rsidP="00E242AB"/>
      </w:tc>
    </w:tr>
  </w:tbl>
  <w:p w14:paraId="03C6B4BB" w14:textId="017E7320" w:rsidR="00FF0CAF" w:rsidRDefault="00FF0CAF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DB1"/>
    <w:rsid w:val="000178AC"/>
    <w:rsid w:val="00017E0E"/>
    <w:rsid w:val="000330FD"/>
    <w:rsid w:val="000372AB"/>
    <w:rsid w:val="0004455E"/>
    <w:rsid w:val="00047D91"/>
    <w:rsid w:val="00052193"/>
    <w:rsid w:val="00052433"/>
    <w:rsid w:val="000555F2"/>
    <w:rsid w:val="00055B0B"/>
    <w:rsid w:val="0006149B"/>
    <w:rsid w:val="0006310D"/>
    <w:rsid w:val="00080562"/>
    <w:rsid w:val="00080C24"/>
    <w:rsid w:val="00087AC7"/>
    <w:rsid w:val="0009010E"/>
    <w:rsid w:val="000B5437"/>
    <w:rsid w:val="000C3964"/>
    <w:rsid w:val="000C7991"/>
    <w:rsid w:val="000D0811"/>
    <w:rsid w:val="000D0B1F"/>
    <w:rsid w:val="000F21AF"/>
    <w:rsid w:val="001036B6"/>
    <w:rsid w:val="0010591B"/>
    <w:rsid w:val="00106741"/>
    <w:rsid w:val="001130EC"/>
    <w:rsid w:val="001146A4"/>
    <w:rsid w:val="0011634E"/>
    <w:rsid w:val="001233DE"/>
    <w:rsid w:val="001236A1"/>
    <w:rsid w:val="001265C6"/>
    <w:rsid w:val="00152BA5"/>
    <w:rsid w:val="001542D1"/>
    <w:rsid w:val="00160E56"/>
    <w:rsid w:val="00180A55"/>
    <w:rsid w:val="00194DDF"/>
    <w:rsid w:val="001970E0"/>
    <w:rsid w:val="001A237D"/>
    <w:rsid w:val="001A283C"/>
    <w:rsid w:val="001A6CBA"/>
    <w:rsid w:val="001C0BD6"/>
    <w:rsid w:val="001C2AA5"/>
    <w:rsid w:val="001D1ABC"/>
    <w:rsid w:val="001F34F3"/>
    <w:rsid w:val="001F675B"/>
    <w:rsid w:val="0020175D"/>
    <w:rsid w:val="00202F19"/>
    <w:rsid w:val="002420F8"/>
    <w:rsid w:val="00246F58"/>
    <w:rsid w:val="0025296D"/>
    <w:rsid w:val="00257D6E"/>
    <w:rsid w:val="00260851"/>
    <w:rsid w:val="00271544"/>
    <w:rsid w:val="002745C5"/>
    <w:rsid w:val="00285BF3"/>
    <w:rsid w:val="0029365E"/>
    <w:rsid w:val="002954F2"/>
    <w:rsid w:val="002959C9"/>
    <w:rsid w:val="002B4BE3"/>
    <w:rsid w:val="002C1484"/>
    <w:rsid w:val="002C54B7"/>
    <w:rsid w:val="002E1CD0"/>
    <w:rsid w:val="002F1449"/>
    <w:rsid w:val="002F46F4"/>
    <w:rsid w:val="003048CF"/>
    <w:rsid w:val="00305B6D"/>
    <w:rsid w:val="003061D6"/>
    <w:rsid w:val="003069D9"/>
    <w:rsid w:val="00306A6B"/>
    <w:rsid w:val="00307D2D"/>
    <w:rsid w:val="0031121C"/>
    <w:rsid w:val="00312D7D"/>
    <w:rsid w:val="00322697"/>
    <w:rsid w:val="00326DC4"/>
    <w:rsid w:val="0032707C"/>
    <w:rsid w:val="00337CB1"/>
    <w:rsid w:val="0034222F"/>
    <w:rsid w:val="00364A22"/>
    <w:rsid w:val="00372C16"/>
    <w:rsid w:val="0037646A"/>
    <w:rsid w:val="00391DE8"/>
    <w:rsid w:val="0039648D"/>
    <w:rsid w:val="003A76EC"/>
    <w:rsid w:val="003B1D63"/>
    <w:rsid w:val="003B278C"/>
    <w:rsid w:val="003B32A0"/>
    <w:rsid w:val="003B6FFF"/>
    <w:rsid w:val="003C5435"/>
    <w:rsid w:val="003D02FC"/>
    <w:rsid w:val="003D5E33"/>
    <w:rsid w:val="003D747D"/>
    <w:rsid w:val="003F2A90"/>
    <w:rsid w:val="003F7837"/>
    <w:rsid w:val="00405B76"/>
    <w:rsid w:val="00417A2E"/>
    <w:rsid w:val="004251F8"/>
    <w:rsid w:val="00426D0D"/>
    <w:rsid w:val="004315E8"/>
    <w:rsid w:val="004355EF"/>
    <w:rsid w:val="0043667E"/>
    <w:rsid w:val="00436D34"/>
    <w:rsid w:val="00437030"/>
    <w:rsid w:val="00446F52"/>
    <w:rsid w:val="00462E47"/>
    <w:rsid w:val="00473E08"/>
    <w:rsid w:val="00476106"/>
    <w:rsid w:val="004824DD"/>
    <w:rsid w:val="00490B0F"/>
    <w:rsid w:val="004A0576"/>
    <w:rsid w:val="004A121D"/>
    <w:rsid w:val="004A4345"/>
    <w:rsid w:val="004A7DA7"/>
    <w:rsid w:val="004B2D03"/>
    <w:rsid w:val="004C13A5"/>
    <w:rsid w:val="004C417C"/>
    <w:rsid w:val="004C77D0"/>
    <w:rsid w:val="004D39D7"/>
    <w:rsid w:val="004E07D0"/>
    <w:rsid w:val="004E32C5"/>
    <w:rsid w:val="004E725B"/>
    <w:rsid w:val="004F3C89"/>
    <w:rsid w:val="004F542C"/>
    <w:rsid w:val="00502120"/>
    <w:rsid w:val="00504D0A"/>
    <w:rsid w:val="0051110E"/>
    <w:rsid w:val="005175DC"/>
    <w:rsid w:val="005271D3"/>
    <w:rsid w:val="0053372D"/>
    <w:rsid w:val="00541406"/>
    <w:rsid w:val="00545103"/>
    <w:rsid w:val="0054794A"/>
    <w:rsid w:val="00556895"/>
    <w:rsid w:val="00560578"/>
    <w:rsid w:val="005654E0"/>
    <w:rsid w:val="005663AD"/>
    <w:rsid w:val="00567F16"/>
    <w:rsid w:val="00572F24"/>
    <w:rsid w:val="005748C4"/>
    <w:rsid w:val="005767AC"/>
    <w:rsid w:val="0058187A"/>
    <w:rsid w:val="005840EA"/>
    <w:rsid w:val="0058635F"/>
    <w:rsid w:val="005868FC"/>
    <w:rsid w:val="005A4B55"/>
    <w:rsid w:val="005B1D4A"/>
    <w:rsid w:val="005B7B28"/>
    <w:rsid w:val="005D1FD3"/>
    <w:rsid w:val="005D5F8B"/>
    <w:rsid w:val="005D7610"/>
    <w:rsid w:val="005E3AEA"/>
    <w:rsid w:val="005E7D9D"/>
    <w:rsid w:val="005F17B7"/>
    <w:rsid w:val="005F3A74"/>
    <w:rsid w:val="00610AAA"/>
    <w:rsid w:val="00610ADE"/>
    <w:rsid w:val="006167DB"/>
    <w:rsid w:val="00622E64"/>
    <w:rsid w:val="00636A0F"/>
    <w:rsid w:val="00646784"/>
    <w:rsid w:val="00650238"/>
    <w:rsid w:val="00656BE1"/>
    <w:rsid w:val="00663107"/>
    <w:rsid w:val="006643F8"/>
    <w:rsid w:val="00670FCB"/>
    <w:rsid w:val="0068043E"/>
    <w:rsid w:val="006848B7"/>
    <w:rsid w:val="006853C7"/>
    <w:rsid w:val="0069676A"/>
    <w:rsid w:val="006A3DE5"/>
    <w:rsid w:val="006B3833"/>
    <w:rsid w:val="006C2A81"/>
    <w:rsid w:val="006C37AB"/>
    <w:rsid w:val="006C3C87"/>
    <w:rsid w:val="006C5427"/>
    <w:rsid w:val="006D1EFA"/>
    <w:rsid w:val="006D2967"/>
    <w:rsid w:val="006D6EE7"/>
    <w:rsid w:val="006E5BF2"/>
    <w:rsid w:val="006E6FF8"/>
    <w:rsid w:val="006F63A1"/>
    <w:rsid w:val="007015B0"/>
    <w:rsid w:val="0071384F"/>
    <w:rsid w:val="007205A1"/>
    <w:rsid w:val="00721BC8"/>
    <w:rsid w:val="00724A46"/>
    <w:rsid w:val="007338F0"/>
    <w:rsid w:val="00734232"/>
    <w:rsid w:val="0074102A"/>
    <w:rsid w:val="00757196"/>
    <w:rsid w:val="00757F2F"/>
    <w:rsid w:val="007677A8"/>
    <w:rsid w:val="00776521"/>
    <w:rsid w:val="00776D84"/>
    <w:rsid w:val="00780679"/>
    <w:rsid w:val="007818F2"/>
    <w:rsid w:val="007826CD"/>
    <w:rsid w:val="00784D9D"/>
    <w:rsid w:val="00785AFC"/>
    <w:rsid w:val="007A04CE"/>
    <w:rsid w:val="007A11DE"/>
    <w:rsid w:val="007A173B"/>
    <w:rsid w:val="007A5014"/>
    <w:rsid w:val="007A5F35"/>
    <w:rsid w:val="007A60A5"/>
    <w:rsid w:val="007B111D"/>
    <w:rsid w:val="007C06FF"/>
    <w:rsid w:val="007C2585"/>
    <w:rsid w:val="007C2EE6"/>
    <w:rsid w:val="007C31B3"/>
    <w:rsid w:val="007C3B8D"/>
    <w:rsid w:val="007C4A7E"/>
    <w:rsid w:val="007C56C0"/>
    <w:rsid w:val="007C7A18"/>
    <w:rsid w:val="007D1D98"/>
    <w:rsid w:val="007D29E3"/>
    <w:rsid w:val="007E2D30"/>
    <w:rsid w:val="007E56C8"/>
    <w:rsid w:val="007E7756"/>
    <w:rsid w:val="007F3096"/>
    <w:rsid w:val="00803148"/>
    <w:rsid w:val="008049AC"/>
    <w:rsid w:val="00804A53"/>
    <w:rsid w:val="008062EE"/>
    <w:rsid w:val="008108E7"/>
    <w:rsid w:val="008137DB"/>
    <w:rsid w:val="00815E39"/>
    <w:rsid w:val="00816EA4"/>
    <w:rsid w:val="0082019A"/>
    <w:rsid w:val="008273E4"/>
    <w:rsid w:val="008276ED"/>
    <w:rsid w:val="0084436E"/>
    <w:rsid w:val="00847A0D"/>
    <w:rsid w:val="00865382"/>
    <w:rsid w:val="00871FDF"/>
    <w:rsid w:val="00873AB9"/>
    <w:rsid w:val="00883737"/>
    <w:rsid w:val="00883F69"/>
    <w:rsid w:val="00884C9E"/>
    <w:rsid w:val="008918DF"/>
    <w:rsid w:val="00896D6B"/>
    <w:rsid w:val="008C224D"/>
    <w:rsid w:val="008C3C4B"/>
    <w:rsid w:val="008D3A86"/>
    <w:rsid w:val="008E50C7"/>
    <w:rsid w:val="008E6BA8"/>
    <w:rsid w:val="008F75E9"/>
    <w:rsid w:val="0091092B"/>
    <w:rsid w:val="00917A01"/>
    <w:rsid w:val="009225CB"/>
    <w:rsid w:val="00922819"/>
    <w:rsid w:val="00923970"/>
    <w:rsid w:val="00924062"/>
    <w:rsid w:val="009249A3"/>
    <w:rsid w:val="00931938"/>
    <w:rsid w:val="00932367"/>
    <w:rsid w:val="00934725"/>
    <w:rsid w:val="00954320"/>
    <w:rsid w:val="00954529"/>
    <w:rsid w:val="00963481"/>
    <w:rsid w:val="00963B9C"/>
    <w:rsid w:val="00980AC4"/>
    <w:rsid w:val="0098535B"/>
    <w:rsid w:val="00990CED"/>
    <w:rsid w:val="00991326"/>
    <w:rsid w:val="00993884"/>
    <w:rsid w:val="009B63E6"/>
    <w:rsid w:val="009C0858"/>
    <w:rsid w:val="009C4E02"/>
    <w:rsid w:val="009C76AA"/>
    <w:rsid w:val="009D10A7"/>
    <w:rsid w:val="009D198D"/>
    <w:rsid w:val="009D2175"/>
    <w:rsid w:val="009D676C"/>
    <w:rsid w:val="009F1316"/>
    <w:rsid w:val="009F527D"/>
    <w:rsid w:val="00A0222F"/>
    <w:rsid w:val="00A02297"/>
    <w:rsid w:val="00A10E45"/>
    <w:rsid w:val="00A233DA"/>
    <w:rsid w:val="00A255CB"/>
    <w:rsid w:val="00A25FE5"/>
    <w:rsid w:val="00A30216"/>
    <w:rsid w:val="00A371E8"/>
    <w:rsid w:val="00A3759A"/>
    <w:rsid w:val="00A40104"/>
    <w:rsid w:val="00A40774"/>
    <w:rsid w:val="00A42ABC"/>
    <w:rsid w:val="00A51E71"/>
    <w:rsid w:val="00A527F9"/>
    <w:rsid w:val="00A6113F"/>
    <w:rsid w:val="00A752B9"/>
    <w:rsid w:val="00A8091E"/>
    <w:rsid w:val="00A84B37"/>
    <w:rsid w:val="00A8549A"/>
    <w:rsid w:val="00A94F13"/>
    <w:rsid w:val="00AA2C37"/>
    <w:rsid w:val="00AA3920"/>
    <w:rsid w:val="00AA5B01"/>
    <w:rsid w:val="00AB0B69"/>
    <w:rsid w:val="00AB72B8"/>
    <w:rsid w:val="00AB7AD5"/>
    <w:rsid w:val="00AC405A"/>
    <w:rsid w:val="00AC609F"/>
    <w:rsid w:val="00AD3D3C"/>
    <w:rsid w:val="00AF01F3"/>
    <w:rsid w:val="00AF1642"/>
    <w:rsid w:val="00AF2951"/>
    <w:rsid w:val="00AF41F3"/>
    <w:rsid w:val="00B1392F"/>
    <w:rsid w:val="00B2669F"/>
    <w:rsid w:val="00B3064E"/>
    <w:rsid w:val="00B31E2D"/>
    <w:rsid w:val="00B358E0"/>
    <w:rsid w:val="00B3763D"/>
    <w:rsid w:val="00B432C3"/>
    <w:rsid w:val="00B44F76"/>
    <w:rsid w:val="00B514E1"/>
    <w:rsid w:val="00B535AA"/>
    <w:rsid w:val="00B54579"/>
    <w:rsid w:val="00B555FD"/>
    <w:rsid w:val="00B55897"/>
    <w:rsid w:val="00B56227"/>
    <w:rsid w:val="00B664C5"/>
    <w:rsid w:val="00B7002E"/>
    <w:rsid w:val="00B7192C"/>
    <w:rsid w:val="00B842BD"/>
    <w:rsid w:val="00B92AC8"/>
    <w:rsid w:val="00B9391C"/>
    <w:rsid w:val="00B94666"/>
    <w:rsid w:val="00BA0B28"/>
    <w:rsid w:val="00BC21C1"/>
    <w:rsid w:val="00BC2C5B"/>
    <w:rsid w:val="00BC4F10"/>
    <w:rsid w:val="00BC7C61"/>
    <w:rsid w:val="00BD1CE4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23E94"/>
    <w:rsid w:val="00C34732"/>
    <w:rsid w:val="00C41CB6"/>
    <w:rsid w:val="00C45AB4"/>
    <w:rsid w:val="00C56198"/>
    <w:rsid w:val="00C564E7"/>
    <w:rsid w:val="00C60DC5"/>
    <w:rsid w:val="00C73678"/>
    <w:rsid w:val="00C83977"/>
    <w:rsid w:val="00CA752F"/>
    <w:rsid w:val="00CA7DBC"/>
    <w:rsid w:val="00CB3EE6"/>
    <w:rsid w:val="00CC2CBB"/>
    <w:rsid w:val="00CC2DF4"/>
    <w:rsid w:val="00CC625B"/>
    <w:rsid w:val="00CD1D53"/>
    <w:rsid w:val="00CE099F"/>
    <w:rsid w:val="00CE1914"/>
    <w:rsid w:val="00CF3D21"/>
    <w:rsid w:val="00D057E9"/>
    <w:rsid w:val="00D0603D"/>
    <w:rsid w:val="00D2037F"/>
    <w:rsid w:val="00D33B5E"/>
    <w:rsid w:val="00D5118E"/>
    <w:rsid w:val="00D55DDC"/>
    <w:rsid w:val="00D705AB"/>
    <w:rsid w:val="00D75306"/>
    <w:rsid w:val="00D91263"/>
    <w:rsid w:val="00D91B32"/>
    <w:rsid w:val="00DA66F5"/>
    <w:rsid w:val="00DA70BD"/>
    <w:rsid w:val="00DC72EC"/>
    <w:rsid w:val="00DC772D"/>
    <w:rsid w:val="00DD6116"/>
    <w:rsid w:val="00DF4E98"/>
    <w:rsid w:val="00DF7E78"/>
    <w:rsid w:val="00E001C4"/>
    <w:rsid w:val="00E02D77"/>
    <w:rsid w:val="00E10E03"/>
    <w:rsid w:val="00E1253F"/>
    <w:rsid w:val="00E14372"/>
    <w:rsid w:val="00E14B7B"/>
    <w:rsid w:val="00E21C3D"/>
    <w:rsid w:val="00E242AB"/>
    <w:rsid w:val="00E35E58"/>
    <w:rsid w:val="00E45E21"/>
    <w:rsid w:val="00E4652C"/>
    <w:rsid w:val="00E61D3A"/>
    <w:rsid w:val="00E64C53"/>
    <w:rsid w:val="00E67791"/>
    <w:rsid w:val="00E707C6"/>
    <w:rsid w:val="00E76F39"/>
    <w:rsid w:val="00E807AD"/>
    <w:rsid w:val="00E90D91"/>
    <w:rsid w:val="00E92ADD"/>
    <w:rsid w:val="00E945C1"/>
    <w:rsid w:val="00E95409"/>
    <w:rsid w:val="00E96CA4"/>
    <w:rsid w:val="00E97321"/>
    <w:rsid w:val="00EA2188"/>
    <w:rsid w:val="00EA330C"/>
    <w:rsid w:val="00EA37B8"/>
    <w:rsid w:val="00EA4B87"/>
    <w:rsid w:val="00EB16F2"/>
    <w:rsid w:val="00EB3E79"/>
    <w:rsid w:val="00EB4165"/>
    <w:rsid w:val="00EB557F"/>
    <w:rsid w:val="00EC4501"/>
    <w:rsid w:val="00EC5F73"/>
    <w:rsid w:val="00ED3B68"/>
    <w:rsid w:val="00EE31B0"/>
    <w:rsid w:val="00EF7D4E"/>
    <w:rsid w:val="00F043D3"/>
    <w:rsid w:val="00F05D01"/>
    <w:rsid w:val="00F075C4"/>
    <w:rsid w:val="00F174E1"/>
    <w:rsid w:val="00F213B1"/>
    <w:rsid w:val="00F3434F"/>
    <w:rsid w:val="00F34973"/>
    <w:rsid w:val="00F372E6"/>
    <w:rsid w:val="00F401B4"/>
    <w:rsid w:val="00F40A08"/>
    <w:rsid w:val="00F47276"/>
    <w:rsid w:val="00F47FCE"/>
    <w:rsid w:val="00F52E4E"/>
    <w:rsid w:val="00F5680C"/>
    <w:rsid w:val="00F75EFF"/>
    <w:rsid w:val="00F948CE"/>
    <w:rsid w:val="00F96D8D"/>
    <w:rsid w:val="00FA0A5A"/>
    <w:rsid w:val="00FA1383"/>
    <w:rsid w:val="00FA59AD"/>
    <w:rsid w:val="00FA5CF9"/>
    <w:rsid w:val="00FA7242"/>
    <w:rsid w:val="00FB2462"/>
    <w:rsid w:val="00FB6B05"/>
    <w:rsid w:val="00FC529C"/>
    <w:rsid w:val="00FF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01F3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A5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F418D29C-E605-444B-8D56-F8CAEFF65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Rodriguez, Jared [TREAS]</cp:lastModifiedBy>
  <cp:revision>11</cp:revision>
  <cp:lastPrinted>2016-08-03T15:29:00Z</cp:lastPrinted>
  <dcterms:created xsi:type="dcterms:W3CDTF">2025-06-26T13:09:00Z</dcterms:created>
  <dcterms:modified xsi:type="dcterms:W3CDTF">2025-07-29T19:32:00Z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