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26774EA" w:rsidR="00364A22" w:rsidRPr="002420F8" w:rsidRDefault="007C2EE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July </w:t>
      </w:r>
      <w:r w:rsidR="00307D2D">
        <w:rPr>
          <w:rFonts w:ascii="Arial" w:hAnsi="Arial" w:cs="Arial"/>
          <w:b/>
          <w:sz w:val="20"/>
        </w:rPr>
        <w:t>16</w:t>
      </w:r>
      <w:r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C7D843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C2EE6" w:rsidRPr="007C2EE6">
        <w:rPr>
          <w:rFonts w:ascii="Arial" w:hAnsi="Arial" w:cs="Arial"/>
          <w:sz w:val="20"/>
        </w:rPr>
        <w:t>25DPP01066</w:t>
      </w:r>
    </w:p>
    <w:p w14:paraId="6F83CB5D" w14:textId="28ED0DA0" w:rsidR="008918DF" w:rsidRPr="008918DF" w:rsidRDefault="007C2EE6" w:rsidP="008918DF">
      <w:pPr>
        <w:ind w:firstLine="720"/>
        <w:rPr>
          <w:rFonts w:ascii="Arial" w:hAnsi="Arial" w:cs="Arial"/>
          <w:b/>
        </w:rPr>
      </w:pPr>
      <w:r w:rsidRPr="007C2EE6">
        <w:rPr>
          <w:rFonts w:ascii="Arial" w:hAnsi="Arial" w:cs="Arial"/>
          <w:b/>
        </w:rPr>
        <w:t>T1400 Alternate Benefit Program Service Providers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D8E26E4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FA5CF9">
        <w:rPr>
          <w:rFonts w:ascii="Arial" w:hAnsi="Arial" w:cs="Arial"/>
          <w:b/>
        </w:rPr>
        <w:t>P</w:t>
      </w:r>
      <w:r w:rsidR="00AB0B69">
        <w:rPr>
          <w:rFonts w:ascii="Arial" w:hAnsi="Arial" w:cs="Arial"/>
          <w:b/>
        </w:rPr>
        <w:t>revious</w:t>
      </w:r>
      <w:r w:rsidR="00FA5CF9">
        <w:rPr>
          <w:rFonts w:ascii="Arial" w:hAnsi="Arial" w:cs="Arial"/>
          <w:b/>
        </w:rPr>
        <w:t xml:space="preserve">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FA5CF9">
        <w:rPr>
          <w:rFonts w:ascii="Arial" w:hAnsi="Arial" w:cs="Arial"/>
          <w:b/>
          <w:u w:val="single"/>
        </w:rPr>
        <w:t>July 23</w:t>
      </w:r>
      <w:r w:rsidR="007C2EE6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4F20A0A" w14:textId="6E35741D" w:rsidR="00FA5CF9" w:rsidRDefault="00FA5CF9" w:rsidP="00FA5CF9">
      <w:pPr>
        <w:tabs>
          <w:tab w:val="left" w:pos="0"/>
        </w:tabs>
        <w:outlineLvl w:val="0"/>
      </w:pPr>
      <w:r>
        <w:rPr>
          <w:rFonts w:ascii="Arial" w:hAnsi="Arial" w:cs="Arial"/>
          <w:b/>
        </w:rPr>
        <w:tab/>
      </w:r>
      <w:r w:rsidRPr="00AD19ED">
        <w:rPr>
          <w:rFonts w:ascii="Arial" w:hAnsi="Arial" w:cs="Arial"/>
          <w:b/>
          <w:color w:val="FF0000"/>
        </w:rPr>
        <w:t xml:space="preserve">REVISED Quote Submission Due Date: </w:t>
      </w:r>
      <w:r>
        <w:rPr>
          <w:rFonts w:ascii="Arial" w:hAnsi="Arial" w:cs="Arial"/>
          <w:b/>
          <w:color w:val="FF0000"/>
          <w:u w:val="single"/>
        </w:rPr>
        <w:t>August</w:t>
      </w:r>
      <w:r w:rsidRPr="00E87CEE">
        <w:rPr>
          <w:rFonts w:ascii="Arial" w:hAnsi="Arial" w:cs="Arial"/>
          <w:b/>
          <w:color w:val="FF0000"/>
          <w:u w:val="single"/>
        </w:rPr>
        <w:t xml:space="preserve"> </w:t>
      </w:r>
      <w:r>
        <w:rPr>
          <w:rFonts w:ascii="Arial" w:hAnsi="Arial" w:cs="Arial"/>
          <w:b/>
          <w:color w:val="FF0000"/>
          <w:u w:val="single"/>
        </w:rPr>
        <w:t>6</w:t>
      </w:r>
      <w:r w:rsidRPr="00E87CEE">
        <w:rPr>
          <w:rFonts w:ascii="Arial" w:hAnsi="Arial" w:cs="Arial"/>
          <w:b/>
          <w:color w:val="FF0000"/>
          <w:u w:val="single"/>
        </w:rPr>
        <w:t>, 202</w:t>
      </w:r>
      <w:r>
        <w:rPr>
          <w:rFonts w:ascii="Arial" w:hAnsi="Arial" w:cs="Arial"/>
          <w:b/>
          <w:color w:val="FF0000"/>
          <w:u w:val="single"/>
        </w:rPr>
        <w:t>5</w:t>
      </w:r>
      <w:r w:rsidRPr="00AD19ED">
        <w:rPr>
          <w:rFonts w:ascii="Arial" w:hAnsi="Arial" w:cs="Arial"/>
          <w:b/>
          <w:color w:val="FF0000"/>
        </w:rPr>
        <w:t xml:space="preserve"> (2:00 p.m. Eastern Time)</w:t>
      </w:r>
    </w:p>
    <w:p w14:paraId="6A5B0C1D" w14:textId="2031A36F" w:rsidR="00FA5CF9" w:rsidRPr="008918DF" w:rsidRDefault="00FA5CF9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DFBF8B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C2EE6" w:rsidRPr="00307D2D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77F477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7A11DE" w:rsidRPr="007A11DE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0" w14:textId="06A5DC7B" w:rsidR="007D1D98" w:rsidRPr="00FA5CF9" w:rsidRDefault="00FA5CF9" w:rsidP="00FA5CF9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Date </w:t>
      </w:r>
      <w:r w:rsidRPr="00023739">
        <w:rPr>
          <w:rFonts w:ascii="Arial" w:hAnsi="Arial" w:cs="Arial"/>
        </w:rPr>
        <w:t xml:space="preserve">has been extended to </w:t>
      </w:r>
      <w:r>
        <w:rPr>
          <w:rFonts w:ascii="Arial" w:hAnsi="Arial" w:cs="Arial"/>
          <w:b/>
          <w:u w:val="single"/>
        </w:rPr>
        <w:t>August 6, 2025</w:t>
      </w:r>
      <w:r w:rsidRPr="00023739">
        <w:rPr>
          <w:rFonts w:ascii="Arial" w:hAnsi="Arial" w:cs="Arial"/>
          <w:b/>
          <w:u w:val="single"/>
        </w:rPr>
        <w:t xml:space="preserve"> (2:00 p.m. Eastern Time)</w:t>
      </w:r>
    </w:p>
    <w:p w14:paraId="61560F6D" w14:textId="77777777" w:rsidR="007C2EE6" w:rsidRPr="007C2EE6" w:rsidRDefault="007C2EE6" w:rsidP="007C2EE6">
      <w:pPr>
        <w:pStyle w:val="ListParagraph"/>
        <w:rPr>
          <w:rFonts w:ascii="Arial" w:hAnsi="Arial" w:cs="Arial"/>
        </w:rPr>
      </w:pPr>
    </w:p>
    <w:p w14:paraId="27239698" w14:textId="08D1C8E5" w:rsidR="007C2EE6" w:rsidRPr="007C2EE6" w:rsidRDefault="007C2EE6" w:rsidP="007C2EE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7C2EE6">
        <w:rPr>
          <w:rFonts w:ascii="Arial" w:hAnsi="Arial" w:cs="Arial"/>
        </w:rPr>
        <w:t>An Optional Pre-Q</w:t>
      </w:r>
      <w:r w:rsidR="002959C9">
        <w:rPr>
          <w:rFonts w:ascii="Arial" w:hAnsi="Arial" w:cs="Arial"/>
        </w:rPr>
        <w:t>uote Conference was held on June 4, 2025</w:t>
      </w:r>
      <w:r w:rsidRPr="007C2EE6">
        <w:rPr>
          <w:rFonts w:ascii="Arial" w:hAnsi="Arial" w:cs="Arial"/>
        </w:rPr>
        <w:t>, in accordance with Bid Solicitation Section 2.5, Optional Pre-Quote Conference.  The following firms were identified as attendees for the Optional Pre-Quote Conference:</w:t>
      </w:r>
    </w:p>
    <w:p w14:paraId="3AACF2E6" w14:textId="5DF0D586" w:rsidR="007C2EE6" w:rsidRDefault="002959C9" w:rsidP="007C2EE6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Empower;</w:t>
      </w:r>
    </w:p>
    <w:p w14:paraId="7B3C543C" w14:textId="7797E95E" w:rsidR="002959C9" w:rsidRDefault="002959C9" w:rsidP="007C2EE6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Equitable;</w:t>
      </w:r>
    </w:p>
    <w:p w14:paraId="19E0A70C" w14:textId="670C7ED7" w:rsidR="002959C9" w:rsidRDefault="008C224D" w:rsidP="007C2EE6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MetLife;</w:t>
      </w:r>
    </w:p>
    <w:p w14:paraId="1338CDB6" w14:textId="77777777" w:rsidR="008C224D" w:rsidRDefault="002959C9" w:rsidP="002959C9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TIAA</w:t>
      </w:r>
      <w:r w:rsidR="008C224D">
        <w:rPr>
          <w:rFonts w:ascii="Arial" w:hAnsi="Arial" w:cs="Arial"/>
        </w:rPr>
        <w:t>; and</w:t>
      </w:r>
    </w:p>
    <w:p w14:paraId="7F5B0184" w14:textId="7C1CFF18" w:rsidR="007C2EE6" w:rsidRPr="002959C9" w:rsidRDefault="008C224D" w:rsidP="002959C9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Voya Financial</w:t>
      </w:r>
      <w:r w:rsidR="002959C9">
        <w:rPr>
          <w:rFonts w:ascii="Arial" w:hAnsi="Arial" w:cs="Arial"/>
        </w:rPr>
        <w:t>.</w:t>
      </w:r>
      <w:bookmarkStart w:id="0" w:name="_GoBack"/>
      <w:bookmarkEnd w:id="0"/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BB5498E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441834" w14:textId="77777777" w:rsidR="00426D0D" w:rsidRDefault="00426D0D">
      <w:r>
        <w:separator/>
      </w:r>
    </w:p>
  </w:endnote>
  <w:endnote w:type="continuationSeparator" w:id="0">
    <w:p w14:paraId="363E7C82" w14:textId="77777777" w:rsidR="00426D0D" w:rsidRDefault="00426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71AA23C" w:rsidR="00FF0CAF" w:rsidRDefault="00FF0C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C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FF0CAF" w:rsidRDefault="00FF0CA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FF0CAF" w:rsidRDefault="00FF0CA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FF0CAF" w:rsidRPr="003048CF" w:rsidRDefault="00FF0CAF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FF0CAF" w:rsidRPr="003048CF" w:rsidRDefault="00FF0CAF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93BC1" w14:textId="77777777" w:rsidR="00426D0D" w:rsidRDefault="00426D0D">
      <w:r>
        <w:separator/>
      </w:r>
    </w:p>
  </w:footnote>
  <w:footnote w:type="continuationSeparator" w:id="0">
    <w:p w14:paraId="24DDCE13" w14:textId="77777777" w:rsidR="00426D0D" w:rsidRDefault="00426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FF0CAF" w14:paraId="0F26F833" w14:textId="77777777" w:rsidTr="005A4B55">
      <w:trPr>
        <w:trHeight w:val="1080"/>
        <w:jc w:val="center"/>
      </w:trPr>
      <w:tc>
        <w:tcPr>
          <w:tcW w:w="2880" w:type="dxa"/>
        </w:tcPr>
        <w:p w14:paraId="3BD5B027" w14:textId="77777777" w:rsidR="00FF0CAF" w:rsidRDefault="00FF0CAF" w:rsidP="00E242AB"/>
      </w:tc>
      <w:tc>
        <w:tcPr>
          <w:tcW w:w="5760" w:type="dxa"/>
          <w:vAlign w:val="center"/>
        </w:tcPr>
        <w:p w14:paraId="0FD38982" w14:textId="77777777" w:rsidR="00FF0CAF" w:rsidRDefault="00FF0CAF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FF0CAF" w:rsidRDefault="00FF0CAF" w:rsidP="00E242AB"/>
      </w:tc>
    </w:tr>
    <w:tr w:rsidR="00FF0CAF" w14:paraId="1D957A5A" w14:textId="77777777" w:rsidTr="005A4B55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FF0CAF" w:rsidRPr="00DE79FE" w:rsidRDefault="00FF0CAF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FF0CAF" w:rsidRPr="006359DD" w:rsidRDefault="00FF0CAF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FF0CAF" w:rsidRPr="00952B78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FF0CAF" w:rsidRPr="00CD2155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FF0CAF" w:rsidRPr="00CD2155" w:rsidRDefault="00FF0CAF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FF0CAF" w:rsidRPr="00CD2155" w:rsidRDefault="00FF0CA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FF0CAF" w:rsidRPr="00CD2155" w:rsidRDefault="00FF0CAF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FF0CAF" w:rsidRPr="00CD2155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FF0CAF" w:rsidRPr="006359DD" w:rsidRDefault="00FF0CAF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FF0CAF" w:rsidRPr="006359DD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FF0CAF" w:rsidRPr="006359DD" w:rsidRDefault="00FF0CAF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FF0CAF" w14:paraId="4315D963" w14:textId="77777777" w:rsidTr="005A4B55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FF0CAF" w:rsidRDefault="00FF0CAF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FF0CAF" w:rsidRPr="006359DD" w:rsidRDefault="00FF0CAF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FF0CAF" w:rsidRPr="006359DD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FF0CAF" w:rsidRDefault="00FF0CAF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FF0CAF" w:rsidRPr="006359DD" w:rsidRDefault="00FF0CAF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FF0CAF" w14:paraId="15BC600F" w14:textId="77777777" w:rsidTr="005A4B55">
      <w:trPr>
        <w:jc w:val="center"/>
      </w:trPr>
      <w:tc>
        <w:tcPr>
          <w:tcW w:w="2880" w:type="dxa"/>
        </w:tcPr>
        <w:p w14:paraId="38418747" w14:textId="77777777" w:rsidR="00FF0CAF" w:rsidRPr="006359DD" w:rsidRDefault="00FF0CAF" w:rsidP="00E242AB"/>
      </w:tc>
      <w:tc>
        <w:tcPr>
          <w:tcW w:w="5760" w:type="dxa"/>
        </w:tcPr>
        <w:p w14:paraId="44EF803D" w14:textId="77777777" w:rsidR="00FF0CAF" w:rsidRPr="00CD2155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FF0CAF" w:rsidRPr="006359DD" w:rsidRDefault="00FF0CAF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FF0CAF" w:rsidRPr="006359DD" w:rsidRDefault="00FF0CAF" w:rsidP="00E242AB"/>
      </w:tc>
    </w:tr>
  </w:tbl>
  <w:p w14:paraId="03C6B4BB" w14:textId="017E7320" w:rsidR="00FF0CAF" w:rsidRDefault="00FF0CAF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DB1"/>
    <w:rsid w:val="000178AC"/>
    <w:rsid w:val="00017E0E"/>
    <w:rsid w:val="000330FD"/>
    <w:rsid w:val="000372AB"/>
    <w:rsid w:val="0004455E"/>
    <w:rsid w:val="00047D91"/>
    <w:rsid w:val="00052193"/>
    <w:rsid w:val="00052433"/>
    <w:rsid w:val="000555F2"/>
    <w:rsid w:val="00055B0B"/>
    <w:rsid w:val="0006149B"/>
    <w:rsid w:val="0006310D"/>
    <w:rsid w:val="00080562"/>
    <w:rsid w:val="00080C24"/>
    <w:rsid w:val="00087AC7"/>
    <w:rsid w:val="0009010E"/>
    <w:rsid w:val="000B5437"/>
    <w:rsid w:val="000C3964"/>
    <w:rsid w:val="000C7991"/>
    <w:rsid w:val="000D0811"/>
    <w:rsid w:val="000D0B1F"/>
    <w:rsid w:val="000F21AF"/>
    <w:rsid w:val="001036B6"/>
    <w:rsid w:val="0010591B"/>
    <w:rsid w:val="00106741"/>
    <w:rsid w:val="001130EC"/>
    <w:rsid w:val="001146A4"/>
    <w:rsid w:val="0011634E"/>
    <w:rsid w:val="001233DE"/>
    <w:rsid w:val="001236A1"/>
    <w:rsid w:val="001265C6"/>
    <w:rsid w:val="00152BA5"/>
    <w:rsid w:val="001542D1"/>
    <w:rsid w:val="00160E56"/>
    <w:rsid w:val="00180A55"/>
    <w:rsid w:val="00194DDF"/>
    <w:rsid w:val="001970E0"/>
    <w:rsid w:val="001A237D"/>
    <w:rsid w:val="001A283C"/>
    <w:rsid w:val="001A6CBA"/>
    <w:rsid w:val="001C0BD6"/>
    <w:rsid w:val="001C2AA5"/>
    <w:rsid w:val="001D1ABC"/>
    <w:rsid w:val="001F34F3"/>
    <w:rsid w:val="001F675B"/>
    <w:rsid w:val="0020175D"/>
    <w:rsid w:val="00202F19"/>
    <w:rsid w:val="002420F8"/>
    <w:rsid w:val="00246F58"/>
    <w:rsid w:val="0025296D"/>
    <w:rsid w:val="00257D6E"/>
    <w:rsid w:val="00260851"/>
    <w:rsid w:val="00271544"/>
    <w:rsid w:val="002745C5"/>
    <w:rsid w:val="00285BF3"/>
    <w:rsid w:val="0029365E"/>
    <w:rsid w:val="002959C9"/>
    <w:rsid w:val="002B4BE3"/>
    <w:rsid w:val="002C1484"/>
    <w:rsid w:val="002C54B7"/>
    <w:rsid w:val="002E1CD0"/>
    <w:rsid w:val="002F1449"/>
    <w:rsid w:val="002F46F4"/>
    <w:rsid w:val="003048CF"/>
    <w:rsid w:val="00305B6D"/>
    <w:rsid w:val="003061D6"/>
    <w:rsid w:val="003069D9"/>
    <w:rsid w:val="00306A6B"/>
    <w:rsid w:val="00307D2D"/>
    <w:rsid w:val="0031121C"/>
    <w:rsid w:val="00312D7D"/>
    <w:rsid w:val="00322697"/>
    <w:rsid w:val="00326DC4"/>
    <w:rsid w:val="0032707C"/>
    <w:rsid w:val="00337CB1"/>
    <w:rsid w:val="0034222F"/>
    <w:rsid w:val="00364A22"/>
    <w:rsid w:val="00372C16"/>
    <w:rsid w:val="0037646A"/>
    <w:rsid w:val="00391DE8"/>
    <w:rsid w:val="0039648D"/>
    <w:rsid w:val="003A76EC"/>
    <w:rsid w:val="003B1D63"/>
    <w:rsid w:val="003B278C"/>
    <w:rsid w:val="003B32A0"/>
    <w:rsid w:val="003B6FFF"/>
    <w:rsid w:val="003C5435"/>
    <w:rsid w:val="003D02FC"/>
    <w:rsid w:val="003D5E33"/>
    <w:rsid w:val="003D747D"/>
    <w:rsid w:val="003F2A90"/>
    <w:rsid w:val="003F7837"/>
    <w:rsid w:val="00405B76"/>
    <w:rsid w:val="00417A2E"/>
    <w:rsid w:val="004251F8"/>
    <w:rsid w:val="00426D0D"/>
    <w:rsid w:val="004315E8"/>
    <w:rsid w:val="004355EF"/>
    <w:rsid w:val="0043667E"/>
    <w:rsid w:val="00436D34"/>
    <w:rsid w:val="00437030"/>
    <w:rsid w:val="00446F52"/>
    <w:rsid w:val="00462E47"/>
    <w:rsid w:val="00473E08"/>
    <w:rsid w:val="00476106"/>
    <w:rsid w:val="004824DD"/>
    <w:rsid w:val="00490B0F"/>
    <w:rsid w:val="004A0576"/>
    <w:rsid w:val="004A121D"/>
    <w:rsid w:val="004A4345"/>
    <w:rsid w:val="004A7DA7"/>
    <w:rsid w:val="004B2D03"/>
    <w:rsid w:val="004C13A5"/>
    <w:rsid w:val="004C417C"/>
    <w:rsid w:val="004C77D0"/>
    <w:rsid w:val="004D39D7"/>
    <w:rsid w:val="004E07D0"/>
    <w:rsid w:val="004E32C5"/>
    <w:rsid w:val="004E725B"/>
    <w:rsid w:val="004F3C89"/>
    <w:rsid w:val="004F542C"/>
    <w:rsid w:val="00502120"/>
    <w:rsid w:val="00504D0A"/>
    <w:rsid w:val="0051110E"/>
    <w:rsid w:val="005175DC"/>
    <w:rsid w:val="005271D3"/>
    <w:rsid w:val="0053372D"/>
    <w:rsid w:val="00541406"/>
    <w:rsid w:val="00545103"/>
    <w:rsid w:val="0054794A"/>
    <w:rsid w:val="00556895"/>
    <w:rsid w:val="00560578"/>
    <w:rsid w:val="005654E0"/>
    <w:rsid w:val="005663AD"/>
    <w:rsid w:val="00567F16"/>
    <w:rsid w:val="00572F24"/>
    <w:rsid w:val="005748C4"/>
    <w:rsid w:val="005767AC"/>
    <w:rsid w:val="0058187A"/>
    <w:rsid w:val="005840EA"/>
    <w:rsid w:val="0058635F"/>
    <w:rsid w:val="005868FC"/>
    <w:rsid w:val="005A4B55"/>
    <w:rsid w:val="005B1D4A"/>
    <w:rsid w:val="005B7B28"/>
    <w:rsid w:val="005D1FD3"/>
    <w:rsid w:val="005D5F8B"/>
    <w:rsid w:val="005D7610"/>
    <w:rsid w:val="005E3AEA"/>
    <w:rsid w:val="005E7D9D"/>
    <w:rsid w:val="005F17B7"/>
    <w:rsid w:val="005F3A74"/>
    <w:rsid w:val="00610AAA"/>
    <w:rsid w:val="00610ADE"/>
    <w:rsid w:val="006167DB"/>
    <w:rsid w:val="00622E64"/>
    <w:rsid w:val="00636A0F"/>
    <w:rsid w:val="00646784"/>
    <w:rsid w:val="00650238"/>
    <w:rsid w:val="00656BE1"/>
    <w:rsid w:val="00663107"/>
    <w:rsid w:val="006643F8"/>
    <w:rsid w:val="00670FCB"/>
    <w:rsid w:val="0068043E"/>
    <w:rsid w:val="006848B7"/>
    <w:rsid w:val="0069676A"/>
    <w:rsid w:val="006A3DE5"/>
    <w:rsid w:val="006B3833"/>
    <w:rsid w:val="006C2A81"/>
    <w:rsid w:val="006C37AB"/>
    <w:rsid w:val="006C3C87"/>
    <w:rsid w:val="006C5427"/>
    <w:rsid w:val="006D1EFA"/>
    <w:rsid w:val="006D2967"/>
    <w:rsid w:val="006D6EE7"/>
    <w:rsid w:val="006E5BF2"/>
    <w:rsid w:val="006E6FF8"/>
    <w:rsid w:val="006F63A1"/>
    <w:rsid w:val="007015B0"/>
    <w:rsid w:val="0071384F"/>
    <w:rsid w:val="007205A1"/>
    <w:rsid w:val="00721BC8"/>
    <w:rsid w:val="00724A46"/>
    <w:rsid w:val="007338F0"/>
    <w:rsid w:val="00734232"/>
    <w:rsid w:val="0074102A"/>
    <w:rsid w:val="00757196"/>
    <w:rsid w:val="00757F2F"/>
    <w:rsid w:val="007677A8"/>
    <w:rsid w:val="00776521"/>
    <w:rsid w:val="00776D84"/>
    <w:rsid w:val="00780679"/>
    <w:rsid w:val="007818F2"/>
    <w:rsid w:val="007826CD"/>
    <w:rsid w:val="00784D9D"/>
    <w:rsid w:val="00785AFC"/>
    <w:rsid w:val="007A11DE"/>
    <w:rsid w:val="007A173B"/>
    <w:rsid w:val="007A5014"/>
    <w:rsid w:val="007A5F35"/>
    <w:rsid w:val="007A60A5"/>
    <w:rsid w:val="007B111D"/>
    <w:rsid w:val="007C06FF"/>
    <w:rsid w:val="007C2585"/>
    <w:rsid w:val="007C2EE6"/>
    <w:rsid w:val="007C31B3"/>
    <w:rsid w:val="007C3B8D"/>
    <w:rsid w:val="007C4A7E"/>
    <w:rsid w:val="007C56C0"/>
    <w:rsid w:val="007C7A18"/>
    <w:rsid w:val="007D1D98"/>
    <w:rsid w:val="007D29E3"/>
    <w:rsid w:val="007E2D30"/>
    <w:rsid w:val="007E56C8"/>
    <w:rsid w:val="007E7756"/>
    <w:rsid w:val="007F3096"/>
    <w:rsid w:val="00803148"/>
    <w:rsid w:val="008049AC"/>
    <w:rsid w:val="00804A53"/>
    <w:rsid w:val="008062EE"/>
    <w:rsid w:val="008108E7"/>
    <w:rsid w:val="008137DB"/>
    <w:rsid w:val="00815E39"/>
    <w:rsid w:val="00816EA4"/>
    <w:rsid w:val="0082019A"/>
    <w:rsid w:val="008273E4"/>
    <w:rsid w:val="008276ED"/>
    <w:rsid w:val="0084436E"/>
    <w:rsid w:val="00847A0D"/>
    <w:rsid w:val="00865382"/>
    <w:rsid w:val="00871FDF"/>
    <w:rsid w:val="00873AB9"/>
    <w:rsid w:val="00883737"/>
    <w:rsid w:val="00883F69"/>
    <w:rsid w:val="00884C9E"/>
    <w:rsid w:val="008918DF"/>
    <w:rsid w:val="00896D6B"/>
    <w:rsid w:val="008C224D"/>
    <w:rsid w:val="008C3C4B"/>
    <w:rsid w:val="008D3A86"/>
    <w:rsid w:val="008E50C7"/>
    <w:rsid w:val="008E6BA8"/>
    <w:rsid w:val="008F75E9"/>
    <w:rsid w:val="0091092B"/>
    <w:rsid w:val="00917A01"/>
    <w:rsid w:val="009225CB"/>
    <w:rsid w:val="00922819"/>
    <w:rsid w:val="00923970"/>
    <w:rsid w:val="00924062"/>
    <w:rsid w:val="009249A3"/>
    <w:rsid w:val="00931938"/>
    <w:rsid w:val="00932367"/>
    <w:rsid w:val="00934725"/>
    <w:rsid w:val="00954320"/>
    <w:rsid w:val="00954529"/>
    <w:rsid w:val="00963481"/>
    <w:rsid w:val="00963B9C"/>
    <w:rsid w:val="00980AC4"/>
    <w:rsid w:val="0098535B"/>
    <w:rsid w:val="00990CED"/>
    <w:rsid w:val="00991326"/>
    <w:rsid w:val="00993884"/>
    <w:rsid w:val="009B63E6"/>
    <w:rsid w:val="009C0858"/>
    <w:rsid w:val="009C4E02"/>
    <w:rsid w:val="009C76AA"/>
    <w:rsid w:val="009D10A7"/>
    <w:rsid w:val="009D198D"/>
    <w:rsid w:val="009D2175"/>
    <w:rsid w:val="009D676C"/>
    <w:rsid w:val="009F1316"/>
    <w:rsid w:val="009F527D"/>
    <w:rsid w:val="00A0222F"/>
    <w:rsid w:val="00A02297"/>
    <w:rsid w:val="00A10E45"/>
    <w:rsid w:val="00A233DA"/>
    <w:rsid w:val="00A255CB"/>
    <w:rsid w:val="00A25FE5"/>
    <w:rsid w:val="00A30216"/>
    <w:rsid w:val="00A371E8"/>
    <w:rsid w:val="00A3759A"/>
    <w:rsid w:val="00A40104"/>
    <w:rsid w:val="00A40774"/>
    <w:rsid w:val="00A42ABC"/>
    <w:rsid w:val="00A51E71"/>
    <w:rsid w:val="00A527F9"/>
    <w:rsid w:val="00A6113F"/>
    <w:rsid w:val="00A752B9"/>
    <w:rsid w:val="00A8091E"/>
    <w:rsid w:val="00A84B37"/>
    <w:rsid w:val="00A8549A"/>
    <w:rsid w:val="00A94F13"/>
    <w:rsid w:val="00AA2C37"/>
    <w:rsid w:val="00AA3920"/>
    <w:rsid w:val="00AA5B01"/>
    <w:rsid w:val="00AB0B69"/>
    <w:rsid w:val="00AB72B8"/>
    <w:rsid w:val="00AB7AD5"/>
    <w:rsid w:val="00AC405A"/>
    <w:rsid w:val="00AC609F"/>
    <w:rsid w:val="00AD3D3C"/>
    <w:rsid w:val="00AF01F3"/>
    <w:rsid w:val="00AF1642"/>
    <w:rsid w:val="00AF2951"/>
    <w:rsid w:val="00AF41F3"/>
    <w:rsid w:val="00B1392F"/>
    <w:rsid w:val="00B2669F"/>
    <w:rsid w:val="00B3064E"/>
    <w:rsid w:val="00B358E0"/>
    <w:rsid w:val="00B3763D"/>
    <w:rsid w:val="00B432C3"/>
    <w:rsid w:val="00B44F76"/>
    <w:rsid w:val="00B514E1"/>
    <w:rsid w:val="00B54579"/>
    <w:rsid w:val="00B555FD"/>
    <w:rsid w:val="00B55897"/>
    <w:rsid w:val="00B56227"/>
    <w:rsid w:val="00B664C5"/>
    <w:rsid w:val="00B7002E"/>
    <w:rsid w:val="00B7192C"/>
    <w:rsid w:val="00B842BD"/>
    <w:rsid w:val="00B92AC8"/>
    <w:rsid w:val="00B9391C"/>
    <w:rsid w:val="00B94666"/>
    <w:rsid w:val="00BA0B28"/>
    <w:rsid w:val="00BC21C1"/>
    <w:rsid w:val="00BC2C5B"/>
    <w:rsid w:val="00BC4F10"/>
    <w:rsid w:val="00BC7C61"/>
    <w:rsid w:val="00BD1CE4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23E94"/>
    <w:rsid w:val="00C34732"/>
    <w:rsid w:val="00C41CB6"/>
    <w:rsid w:val="00C45AB4"/>
    <w:rsid w:val="00C56198"/>
    <w:rsid w:val="00C564E7"/>
    <w:rsid w:val="00C60DC5"/>
    <w:rsid w:val="00C73678"/>
    <w:rsid w:val="00C83977"/>
    <w:rsid w:val="00CA752F"/>
    <w:rsid w:val="00CA7DBC"/>
    <w:rsid w:val="00CB3EE6"/>
    <w:rsid w:val="00CC2CBB"/>
    <w:rsid w:val="00CC2DF4"/>
    <w:rsid w:val="00CC625B"/>
    <w:rsid w:val="00CD1D53"/>
    <w:rsid w:val="00CE099F"/>
    <w:rsid w:val="00CE1914"/>
    <w:rsid w:val="00CF3D21"/>
    <w:rsid w:val="00D057E9"/>
    <w:rsid w:val="00D0603D"/>
    <w:rsid w:val="00D2037F"/>
    <w:rsid w:val="00D33B5E"/>
    <w:rsid w:val="00D5118E"/>
    <w:rsid w:val="00D55DDC"/>
    <w:rsid w:val="00D705AB"/>
    <w:rsid w:val="00D75306"/>
    <w:rsid w:val="00D91263"/>
    <w:rsid w:val="00D91B32"/>
    <w:rsid w:val="00DA66F5"/>
    <w:rsid w:val="00DA70BD"/>
    <w:rsid w:val="00DC72EC"/>
    <w:rsid w:val="00DC772D"/>
    <w:rsid w:val="00DD6116"/>
    <w:rsid w:val="00DF4E98"/>
    <w:rsid w:val="00DF7E78"/>
    <w:rsid w:val="00E001C4"/>
    <w:rsid w:val="00E02D77"/>
    <w:rsid w:val="00E10E03"/>
    <w:rsid w:val="00E1253F"/>
    <w:rsid w:val="00E14372"/>
    <w:rsid w:val="00E14B7B"/>
    <w:rsid w:val="00E21C3D"/>
    <w:rsid w:val="00E242AB"/>
    <w:rsid w:val="00E35E58"/>
    <w:rsid w:val="00E45E21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5409"/>
    <w:rsid w:val="00E96CA4"/>
    <w:rsid w:val="00E97321"/>
    <w:rsid w:val="00EA2188"/>
    <w:rsid w:val="00EA330C"/>
    <w:rsid w:val="00EA37B8"/>
    <w:rsid w:val="00EA4B87"/>
    <w:rsid w:val="00EB16F2"/>
    <w:rsid w:val="00EB3E79"/>
    <w:rsid w:val="00EB4165"/>
    <w:rsid w:val="00EB557F"/>
    <w:rsid w:val="00EC4501"/>
    <w:rsid w:val="00EC5F73"/>
    <w:rsid w:val="00ED3B68"/>
    <w:rsid w:val="00EE31B0"/>
    <w:rsid w:val="00EF7D4E"/>
    <w:rsid w:val="00F043D3"/>
    <w:rsid w:val="00F05D01"/>
    <w:rsid w:val="00F075C4"/>
    <w:rsid w:val="00F174E1"/>
    <w:rsid w:val="00F213B1"/>
    <w:rsid w:val="00F3434F"/>
    <w:rsid w:val="00F34973"/>
    <w:rsid w:val="00F401B4"/>
    <w:rsid w:val="00F40A08"/>
    <w:rsid w:val="00F47276"/>
    <w:rsid w:val="00F47FCE"/>
    <w:rsid w:val="00F52E4E"/>
    <w:rsid w:val="00F5680C"/>
    <w:rsid w:val="00F75EFF"/>
    <w:rsid w:val="00F948CE"/>
    <w:rsid w:val="00F96D8D"/>
    <w:rsid w:val="00FA0A5A"/>
    <w:rsid w:val="00FA1383"/>
    <w:rsid w:val="00FA59AD"/>
    <w:rsid w:val="00FA5CF9"/>
    <w:rsid w:val="00FA7242"/>
    <w:rsid w:val="00FB2462"/>
    <w:rsid w:val="00FB6B05"/>
    <w:rsid w:val="00FC529C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01F3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A5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3D262591-F994-4C4A-A017-7D6112C95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17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Rodriguez, Jared [TREAS]</cp:lastModifiedBy>
  <cp:revision>7</cp:revision>
  <cp:lastPrinted>2016-08-03T15:29:00Z</cp:lastPrinted>
  <dcterms:created xsi:type="dcterms:W3CDTF">2025-06-26T13:09:00Z</dcterms:created>
  <dcterms:modified xsi:type="dcterms:W3CDTF">2025-07-14T15:34:00Z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