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C8CA80E" w:rsidR="00364A22" w:rsidRPr="002420F8" w:rsidRDefault="00743BF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23</w:t>
      </w:r>
      <w:r w:rsidR="00170489">
        <w:rPr>
          <w:rFonts w:ascii="Arial" w:hAnsi="Arial" w:cs="Arial"/>
          <w:b/>
          <w:sz w:val="20"/>
        </w:rPr>
        <w:t xml:space="preserve">, 2025 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9C35A27" w:rsidR="007D1D98" w:rsidRPr="00A70CB2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A70CB2">
        <w:rPr>
          <w:rFonts w:ascii="Arial" w:hAnsi="Arial" w:cs="Arial"/>
          <w:sz w:val="20"/>
        </w:rPr>
        <w:t>Re:</w:t>
      </w:r>
      <w:r w:rsidR="008918DF" w:rsidRPr="00A70CB2">
        <w:rPr>
          <w:rFonts w:ascii="Arial" w:hAnsi="Arial" w:cs="Arial"/>
          <w:sz w:val="20"/>
        </w:rPr>
        <w:tab/>
      </w:r>
      <w:r w:rsidRPr="00A70CB2">
        <w:rPr>
          <w:rFonts w:ascii="Arial" w:hAnsi="Arial" w:cs="Arial"/>
          <w:sz w:val="20"/>
        </w:rPr>
        <w:t xml:space="preserve">Bid </w:t>
      </w:r>
      <w:r w:rsidRPr="00474DC5">
        <w:rPr>
          <w:rFonts w:ascii="Arial" w:hAnsi="Arial" w:cs="Arial"/>
          <w:sz w:val="20"/>
        </w:rPr>
        <w:t xml:space="preserve">Solicitation # </w:t>
      </w:r>
      <w:r w:rsidR="006E1E1D">
        <w:rPr>
          <w:rFonts w:ascii="Arial" w:hAnsi="Arial" w:cs="Arial"/>
          <w:sz w:val="20"/>
        </w:rPr>
        <w:t>25DPP01065</w:t>
      </w:r>
    </w:p>
    <w:p w14:paraId="6EA13EC8" w14:textId="0BB98EA6" w:rsidR="006E1E1D" w:rsidRDefault="00A70CB2" w:rsidP="00A70CB2">
      <w:pPr>
        <w:ind w:left="720"/>
        <w:rPr>
          <w:rFonts w:ascii="Arial" w:hAnsi="Arial" w:cs="Arial"/>
          <w:b/>
        </w:rPr>
      </w:pPr>
      <w:r w:rsidRPr="00A70CB2">
        <w:rPr>
          <w:rFonts w:ascii="Arial" w:hAnsi="Arial" w:cs="Arial"/>
          <w:b/>
        </w:rPr>
        <w:t>T0</w:t>
      </w:r>
      <w:r w:rsidR="006E1E1D">
        <w:rPr>
          <w:rFonts w:ascii="Arial" w:hAnsi="Arial" w:cs="Arial"/>
          <w:b/>
        </w:rPr>
        <w:t>118 Sporting Goods- Statewide- Re-Bid</w:t>
      </w:r>
    </w:p>
    <w:p w14:paraId="6EF17CBC" w14:textId="68A225BB" w:rsidR="003069D9" w:rsidRDefault="00A70CB2" w:rsidP="00A70CB2">
      <w:pPr>
        <w:ind w:left="720"/>
        <w:rPr>
          <w:rFonts w:ascii="Arial" w:hAnsi="Arial" w:cs="Arial"/>
          <w:b/>
        </w:rPr>
      </w:pPr>
      <w:r w:rsidRPr="00A70CB2">
        <w:rPr>
          <w:rFonts w:ascii="Arial" w:hAnsi="Arial" w:cs="Arial"/>
          <w:b/>
        </w:rPr>
        <w:t xml:space="preserve"> </w:t>
      </w:r>
    </w:p>
    <w:p w14:paraId="24391B29" w14:textId="2B01894B" w:rsidR="00246552" w:rsidRPr="00F667DB" w:rsidRDefault="00170489" w:rsidP="007D1D9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F667DB">
        <w:rPr>
          <w:rFonts w:ascii="Arial" w:hAnsi="Arial" w:cs="Arial"/>
          <w:b/>
          <w:strike/>
        </w:rPr>
        <w:t xml:space="preserve">Quote Submission Due Date: </w:t>
      </w:r>
      <w:r w:rsidR="006E1E1D" w:rsidRPr="00F667DB">
        <w:rPr>
          <w:rFonts w:ascii="Arial" w:hAnsi="Arial" w:cs="Arial"/>
          <w:b/>
          <w:strike/>
        </w:rPr>
        <w:t xml:space="preserve">June 4, </w:t>
      </w:r>
      <w:r w:rsidRPr="00F667DB">
        <w:rPr>
          <w:rFonts w:ascii="Arial" w:hAnsi="Arial" w:cs="Arial"/>
          <w:b/>
          <w:strike/>
        </w:rPr>
        <w:t>2025 (2:00 p.m. Eastern Time)</w:t>
      </w:r>
    </w:p>
    <w:p w14:paraId="69A33ABF" w14:textId="1CAB437A" w:rsidR="00F667DB" w:rsidRPr="00F667DB" w:rsidRDefault="00F667DB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u w:val="single"/>
        </w:rPr>
      </w:pPr>
      <w:r w:rsidRPr="00F667DB">
        <w:rPr>
          <w:rFonts w:ascii="Arial" w:hAnsi="Arial" w:cs="Arial"/>
          <w:b/>
          <w:color w:val="FF0000"/>
        </w:rPr>
        <w:t>REVISED Quote Opening Date:</w:t>
      </w:r>
      <w:r w:rsidRPr="00F667DB">
        <w:rPr>
          <w:rFonts w:ascii="Arial" w:hAnsi="Arial" w:cs="Arial"/>
          <w:b/>
          <w:color w:val="FF0000"/>
          <w:u w:val="single"/>
        </w:rPr>
        <w:t xml:space="preserve"> June 27, 2025</w:t>
      </w:r>
      <w:r w:rsidRPr="00F667DB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77FD3F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6E1E1D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9069485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</w:t>
      </w:r>
      <w:r w:rsidR="00474DC5">
        <w:rPr>
          <w:rFonts w:ascii="Arial" w:hAnsi="Arial" w:cs="Arial"/>
        </w:rPr>
        <w:t>w</w:t>
      </w:r>
      <w:r w:rsidR="006E1E1D">
        <w:rPr>
          <w:rFonts w:ascii="Arial" w:hAnsi="Arial" w:cs="Arial"/>
        </w:rPr>
        <w:t>ing constitutes Bid Amendment #1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231240A" w14:textId="491BA823" w:rsidR="00246552" w:rsidRDefault="00246552" w:rsidP="0061113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Quote Opening Date; </w:t>
      </w:r>
    </w:p>
    <w:p w14:paraId="7D3B4304" w14:textId="77777777" w:rsidR="006E1E1D" w:rsidRDefault="006E1E1D" w:rsidP="006E1E1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0764C">
        <w:rPr>
          <w:rFonts w:ascii="Arial" w:hAnsi="Arial" w:cs="Arial"/>
        </w:rPr>
        <w:t xml:space="preserve">Revised </w:t>
      </w:r>
      <w:r>
        <w:rPr>
          <w:rFonts w:ascii="Arial" w:hAnsi="Arial" w:cs="Arial"/>
        </w:rPr>
        <w:t xml:space="preserve">Bid Solicitation  </w:t>
      </w:r>
    </w:p>
    <w:p w14:paraId="6586E7F6" w14:textId="77777777" w:rsidR="006E1E1D" w:rsidRPr="005411D5" w:rsidRDefault="006E1E1D" w:rsidP="006E1E1D">
      <w:pPr>
        <w:pStyle w:val="ListParagraph"/>
        <w:rPr>
          <w:rFonts w:ascii="Arial" w:hAnsi="Arial" w:cs="Arial"/>
        </w:rPr>
      </w:pPr>
    </w:p>
    <w:p w14:paraId="037DBDC9" w14:textId="1314630C" w:rsidR="006E1E1D" w:rsidRDefault="006E1E1D" w:rsidP="006E1E1D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note that for all additions, deletions, clarifications and modifications to the Bid Solicitation, please refer to the Revised Bid Solicitation titled </w:t>
      </w:r>
      <w:r w:rsidRPr="005411D5">
        <w:rPr>
          <w:rFonts w:ascii="Arial" w:hAnsi="Arial" w:cs="Arial"/>
          <w:i/>
        </w:rPr>
        <w:t>“T</w:t>
      </w:r>
      <w:r w:rsidR="002C1BBC">
        <w:rPr>
          <w:rFonts w:ascii="Arial" w:hAnsi="Arial" w:cs="Arial"/>
          <w:i/>
        </w:rPr>
        <w:t>0118 25DPP01065</w:t>
      </w:r>
      <w:r>
        <w:rPr>
          <w:rFonts w:ascii="Arial" w:hAnsi="Arial" w:cs="Arial"/>
          <w:i/>
        </w:rPr>
        <w:t xml:space="preserve"> </w:t>
      </w:r>
      <w:r w:rsidR="00743BF1">
        <w:rPr>
          <w:rFonts w:ascii="Arial" w:hAnsi="Arial" w:cs="Arial"/>
          <w:i/>
        </w:rPr>
        <w:t>Bid Solicitation</w:t>
      </w:r>
      <w:r>
        <w:rPr>
          <w:rFonts w:ascii="Arial" w:hAnsi="Arial" w:cs="Arial"/>
          <w:i/>
        </w:rPr>
        <w:t xml:space="preserve"> </w:t>
      </w:r>
      <w:r w:rsidR="00743BF1">
        <w:rPr>
          <w:rFonts w:ascii="Arial" w:hAnsi="Arial" w:cs="Arial"/>
          <w:i/>
        </w:rPr>
        <w:t>– Re-Bid 5</w:t>
      </w:r>
      <w:r>
        <w:rPr>
          <w:rFonts w:ascii="Arial" w:hAnsi="Arial" w:cs="Arial"/>
          <w:i/>
        </w:rPr>
        <w:t>.</w:t>
      </w:r>
      <w:r w:rsidR="00743BF1">
        <w:rPr>
          <w:rFonts w:ascii="Arial" w:hAnsi="Arial" w:cs="Arial"/>
          <w:i/>
        </w:rPr>
        <w:t>23</w:t>
      </w:r>
      <w:r>
        <w:rPr>
          <w:rFonts w:ascii="Arial" w:hAnsi="Arial" w:cs="Arial"/>
          <w:i/>
        </w:rPr>
        <w:t>.2025</w:t>
      </w:r>
      <w:r w:rsidRPr="005411D5">
        <w:rPr>
          <w:rFonts w:ascii="Arial" w:hAnsi="Arial" w:cs="Arial"/>
          <w:i/>
        </w:rPr>
        <w:t>.”</w:t>
      </w:r>
      <w:bookmarkStart w:id="0" w:name="_GoBack"/>
      <w:bookmarkEnd w:id="0"/>
    </w:p>
    <w:p w14:paraId="450E1C5C" w14:textId="77777777" w:rsidR="006E1E1D" w:rsidRPr="006E1E1D" w:rsidRDefault="006E1E1D" w:rsidP="006E1E1D">
      <w:pPr>
        <w:tabs>
          <w:tab w:val="left" w:pos="0"/>
        </w:tabs>
        <w:jc w:val="both"/>
        <w:rPr>
          <w:rFonts w:ascii="Arial" w:hAnsi="Arial" w:cs="Arial"/>
        </w:rPr>
      </w:pPr>
    </w:p>
    <w:p w14:paraId="3DCEE6FA" w14:textId="0BA08DA8" w:rsidR="006E1E1D" w:rsidRPr="006E1E1D" w:rsidRDefault="006E1E1D" w:rsidP="006E1E1D">
      <w:pPr>
        <w:tabs>
          <w:tab w:val="left" w:pos="0"/>
        </w:tabs>
        <w:jc w:val="both"/>
        <w:rPr>
          <w:rFonts w:ascii="Arial" w:hAnsi="Arial" w:cs="Arial"/>
          <w:b/>
          <w:color w:val="FF0000"/>
        </w:rPr>
      </w:pPr>
      <w:r w:rsidRPr="006E1E1D">
        <w:rPr>
          <w:rFonts w:ascii="Arial" w:hAnsi="Arial" w:cs="Arial"/>
          <w:b/>
          <w:color w:val="FF0000"/>
        </w:rPr>
        <w:t xml:space="preserve">Questions that were received during the Electronic Question and Answer period will be addressed in a future amendment prior to Bid Opening. </w:t>
      </w:r>
    </w:p>
    <w:p w14:paraId="03C6B426" w14:textId="0E7C96DD" w:rsidR="007D1D98" w:rsidRPr="00246552" w:rsidRDefault="004F1A00" w:rsidP="00246552">
      <w:pPr>
        <w:tabs>
          <w:tab w:val="left" w:pos="0"/>
        </w:tabs>
        <w:jc w:val="both"/>
        <w:rPr>
          <w:rFonts w:ascii="Arial" w:hAnsi="Arial" w:cs="Arial"/>
        </w:rPr>
      </w:pPr>
      <w:r w:rsidRPr="00246552">
        <w:rPr>
          <w:rFonts w:ascii="Arial" w:hAnsi="Arial" w:cs="Arial"/>
        </w:rPr>
        <w:t xml:space="preserve"> </w:t>
      </w:r>
    </w:p>
    <w:p w14:paraId="4117979B" w14:textId="77777777" w:rsidR="000D0887" w:rsidRPr="008918DF" w:rsidRDefault="000D0887" w:rsidP="000D088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V</w:t>
      </w:r>
      <w:r>
        <w:rPr>
          <w:rFonts w:ascii="Arial" w:hAnsi="Arial" w:cs="Arial"/>
        </w:rPr>
        <w:t>endor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411FE089" w14:textId="77777777" w:rsidR="000D0887" w:rsidRPr="008918DF" w:rsidRDefault="000D0887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7EF5CFB1" w14:textId="2E9817C5" w:rsidR="000D0887" w:rsidRDefault="000D0887" w:rsidP="000D088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BD4A85A" w14:textId="484B389F" w:rsidR="00246552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08C800E2" w14:textId="7BD69EC3" w:rsidR="00246552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4DF8B91B" w14:textId="59F51591" w:rsidR="006E1E1D" w:rsidRDefault="006E1E1D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2A49404E" w14:textId="77777777" w:rsidR="00BC15C5" w:rsidRDefault="00BC15C5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7C2361C3" w14:textId="746A6DA6" w:rsidR="00246552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009E12C0" w14:textId="0773D742" w:rsidR="00246552" w:rsidRDefault="00246552" w:rsidP="00A9635C">
      <w:pPr>
        <w:tabs>
          <w:tab w:val="left" w:pos="0"/>
        </w:tabs>
        <w:jc w:val="both"/>
        <w:rPr>
          <w:rFonts w:ascii="Arial" w:hAnsi="Arial" w:cs="Arial"/>
        </w:rPr>
      </w:pPr>
    </w:p>
    <w:p w14:paraId="0215BA8C" w14:textId="42EF7098" w:rsidR="00F667DB" w:rsidRDefault="00F667DB" w:rsidP="00A9635C">
      <w:pPr>
        <w:tabs>
          <w:tab w:val="left" w:pos="0"/>
        </w:tabs>
        <w:jc w:val="both"/>
        <w:rPr>
          <w:rFonts w:ascii="Arial" w:hAnsi="Arial" w:cs="Arial"/>
        </w:rPr>
      </w:pPr>
    </w:p>
    <w:p w14:paraId="76BF5E64" w14:textId="77777777" w:rsidR="00F667DB" w:rsidRDefault="00F667DB" w:rsidP="00A9635C">
      <w:pPr>
        <w:tabs>
          <w:tab w:val="left" w:pos="0"/>
        </w:tabs>
        <w:jc w:val="both"/>
        <w:rPr>
          <w:rFonts w:ascii="Arial" w:hAnsi="Arial" w:cs="Arial"/>
        </w:rPr>
      </w:pPr>
    </w:p>
    <w:p w14:paraId="7412E8CE" w14:textId="77777777" w:rsidR="00A9635C" w:rsidRPr="00A9635C" w:rsidRDefault="00A9635C" w:rsidP="00A9635C">
      <w:pPr>
        <w:tabs>
          <w:tab w:val="left" w:pos="0"/>
        </w:tabs>
        <w:jc w:val="both"/>
        <w:rPr>
          <w:rFonts w:ascii="Arial" w:hAnsi="Arial" w:cs="Arial"/>
        </w:rPr>
      </w:pPr>
    </w:p>
    <w:p w14:paraId="4B421236" w14:textId="0076B0DF" w:rsidR="00246552" w:rsidRDefault="00246552" w:rsidP="00246552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D303B54" w14:textId="230739FB" w:rsidR="006E1E1D" w:rsidRPr="0017075D" w:rsidRDefault="006E1E1D" w:rsidP="006E1E1D">
      <w:pPr>
        <w:jc w:val="center"/>
        <w:rPr>
          <w:rFonts w:ascii="Arial" w:hAnsi="Arial" w:cs="Arial"/>
          <w:b/>
        </w:rPr>
      </w:pPr>
      <w:r w:rsidRPr="0017075D">
        <w:rPr>
          <w:rFonts w:ascii="Arial" w:hAnsi="Arial" w:cs="Arial"/>
          <w:b/>
        </w:rPr>
        <w:lastRenderedPageBreak/>
        <w:t>Bid Solicitation #</w:t>
      </w:r>
      <w:r>
        <w:rPr>
          <w:rFonts w:ascii="Arial" w:hAnsi="Arial" w:cs="Arial"/>
          <w:b/>
        </w:rPr>
        <w:t>25DPP01065</w:t>
      </w:r>
    </w:p>
    <w:p w14:paraId="3E61020C" w14:textId="2EAF2374" w:rsidR="006E1E1D" w:rsidRDefault="006E1E1D" w:rsidP="006E1E1D">
      <w:pPr>
        <w:jc w:val="center"/>
        <w:rPr>
          <w:rFonts w:ascii="Arial" w:hAnsi="Arial" w:cs="Arial"/>
          <w:b/>
        </w:rPr>
      </w:pPr>
      <w:r w:rsidRPr="0087481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 xml:space="preserve">0118 Sporting Goods-Statewide- Re-Bid </w:t>
      </w:r>
    </w:p>
    <w:p w14:paraId="2D992B64" w14:textId="48341F79" w:rsidR="006E1E1D" w:rsidRPr="00F667DB" w:rsidRDefault="006E1E1D" w:rsidP="00F667DB">
      <w:pPr>
        <w:tabs>
          <w:tab w:val="left" w:pos="0"/>
        </w:tabs>
        <w:jc w:val="both"/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246552" w:rsidRPr="00142130" w14:paraId="77C3BE02" w14:textId="77777777" w:rsidTr="00F667DB">
        <w:trPr>
          <w:trHeight w:val="152"/>
        </w:trPr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7FE1" w14:textId="77777777" w:rsidR="00246552" w:rsidRPr="00142130" w:rsidRDefault="00246552" w:rsidP="00FA7E7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A53AD02" w14:textId="77777777" w:rsidR="00246552" w:rsidRDefault="00246552" w:rsidP="00FA7E7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Part 1 - Revisions to the Bid Solicitation</w:t>
            </w:r>
          </w:p>
          <w:p w14:paraId="2A82D21F" w14:textId="5A92C43C" w:rsidR="00246552" w:rsidRPr="00142130" w:rsidRDefault="00246552" w:rsidP="00F667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</w:tr>
      <w:tr w:rsidR="00246552" w:rsidRPr="00D6765B" w14:paraId="7A722C53" w14:textId="77777777" w:rsidTr="00F667DB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B5D4F42" w14:textId="77777777" w:rsidR="00246552" w:rsidRPr="00C04488" w:rsidRDefault="00246552" w:rsidP="00FA7E76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5B66C9F" w14:textId="77777777" w:rsidR="00246552" w:rsidRDefault="00246552" w:rsidP="00FA7E7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3271DAD7" w14:textId="77777777" w:rsidR="00246552" w:rsidRPr="00780355" w:rsidRDefault="00246552" w:rsidP="00FA7E7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4E54418" w14:textId="16D6BA9E" w:rsidR="00246552" w:rsidRPr="00D6765B" w:rsidRDefault="00F667DB" w:rsidP="00FA7E7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 xml:space="preserve">Bid Solicitation </w:t>
            </w:r>
            <w:r w:rsidR="00246552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246552" w:rsidRPr="00362F00" w14:paraId="45037367" w14:textId="77777777" w:rsidTr="00F667DB">
        <w:trPr>
          <w:trHeight w:val="22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63AB" w14:textId="77777777" w:rsidR="00246552" w:rsidRPr="00C04488" w:rsidRDefault="00246552" w:rsidP="00FA7E76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B3E0" w14:textId="1DCC11B1" w:rsidR="00246552" w:rsidRPr="00F667DB" w:rsidRDefault="00246552" w:rsidP="00F667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 w:cstheme="minorHAnsi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DB21" w14:textId="1BE4C7EC" w:rsidR="00246552" w:rsidRPr="00F667DB" w:rsidRDefault="00246552" w:rsidP="00F667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/>
                <w:b/>
              </w:rPr>
            </w:pPr>
            <w:r w:rsidRPr="00F667DB">
              <w:rPr>
                <w:rFonts w:asciiTheme="minorHAnsi" w:hAnsiTheme="minorHAnsi" w:cstheme="minorHAnsi"/>
                <w:b/>
              </w:rPr>
              <w:t xml:space="preserve">The Quote Opening Date has been changed from </w:t>
            </w:r>
            <w:r w:rsidR="006E1E1D" w:rsidRPr="00F667DB">
              <w:rPr>
                <w:rFonts w:asciiTheme="minorHAnsi" w:hAnsiTheme="minorHAnsi" w:cstheme="minorHAnsi"/>
                <w:b/>
              </w:rPr>
              <w:t>June 4</w:t>
            </w:r>
            <w:r w:rsidR="00DA0E10" w:rsidRPr="00F667DB">
              <w:rPr>
                <w:rFonts w:asciiTheme="minorHAnsi" w:hAnsiTheme="minorHAnsi" w:cstheme="minorHAnsi"/>
                <w:b/>
              </w:rPr>
              <w:t xml:space="preserve">, 2025 to </w:t>
            </w:r>
            <w:r w:rsidR="006E1E1D" w:rsidRPr="00F667DB">
              <w:rPr>
                <w:rFonts w:asciiTheme="minorHAnsi" w:hAnsiTheme="minorHAnsi" w:cstheme="minorHAnsi"/>
                <w:b/>
              </w:rPr>
              <w:t>June 27</w:t>
            </w:r>
            <w:r w:rsidR="00170489" w:rsidRPr="00F667DB">
              <w:rPr>
                <w:rFonts w:asciiTheme="minorHAnsi" w:hAnsiTheme="minorHAnsi" w:cstheme="minorHAnsi"/>
                <w:b/>
              </w:rPr>
              <w:t xml:space="preserve">, 2025. </w:t>
            </w:r>
          </w:p>
        </w:tc>
      </w:tr>
    </w:tbl>
    <w:p w14:paraId="77B35478" w14:textId="77777777" w:rsidR="00246552" w:rsidRPr="000D0887" w:rsidRDefault="00246552" w:rsidP="00246552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29D499F0" w14:textId="77777777" w:rsidR="00246552" w:rsidRPr="008918DF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52DA8A9C" w14:textId="25045BEA" w:rsidR="000D0887" w:rsidRDefault="000D0887" w:rsidP="000D088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346E04C" w14:textId="77777777" w:rsidR="000D0887" w:rsidRPr="000D0887" w:rsidRDefault="000D0887" w:rsidP="000D088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sectPr w:rsidR="000D0887" w:rsidRPr="000D0887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3E134" w14:textId="77777777" w:rsidR="00E2357B" w:rsidRDefault="00E2357B">
      <w:r>
        <w:separator/>
      </w:r>
    </w:p>
  </w:endnote>
  <w:endnote w:type="continuationSeparator" w:id="0">
    <w:p w14:paraId="00F2DEA4" w14:textId="77777777" w:rsidR="00E2357B" w:rsidRDefault="00E23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7D0304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67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C6346" w14:textId="77777777" w:rsidR="00E2357B" w:rsidRDefault="00E2357B">
      <w:r>
        <w:separator/>
      </w:r>
    </w:p>
  </w:footnote>
  <w:footnote w:type="continuationSeparator" w:id="0">
    <w:p w14:paraId="71CE6A40" w14:textId="77777777" w:rsidR="00E2357B" w:rsidRDefault="00E23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E92418"/>
    <w:multiLevelType w:val="hybridMultilevel"/>
    <w:tmpl w:val="CE147E5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EDC"/>
    <w:rsid w:val="000178AC"/>
    <w:rsid w:val="00017E0E"/>
    <w:rsid w:val="0004455E"/>
    <w:rsid w:val="00047D91"/>
    <w:rsid w:val="00052193"/>
    <w:rsid w:val="00052433"/>
    <w:rsid w:val="0005320C"/>
    <w:rsid w:val="000555F2"/>
    <w:rsid w:val="0006149B"/>
    <w:rsid w:val="00080562"/>
    <w:rsid w:val="00086DFC"/>
    <w:rsid w:val="00087AC7"/>
    <w:rsid w:val="000B5C3F"/>
    <w:rsid w:val="000C3964"/>
    <w:rsid w:val="000C7991"/>
    <w:rsid w:val="000D0811"/>
    <w:rsid w:val="000D0887"/>
    <w:rsid w:val="000F21AF"/>
    <w:rsid w:val="001036B6"/>
    <w:rsid w:val="001130EC"/>
    <w:rsid w:val="001236A1"/>
    <w:rsid w:val="001265C6"/>
    <w:rsid w:val="00150771"/>
    <w:rsid w:val="001524C0"/>
    <w:rsid w:val="00160E56"/>
    <w:rsid w:val="00170489"/>
    <w:rsid w:val="0018457E"/>
    <w:rsid w:val="00194DDF"/>
    <w:rsid w:val="001A6CBA"/>
    <w:rsid w:val="001C38B6"/>
    <w:rsid w:val="001D1ABC"/>
    <w:rsid w:val="001F1C18"/>
    <w:rsid w:val="001F34F3"/>
    <w:rsid w:val="0020175D"/>
    <w:rsid w:val="00202F19"/>
    <w:rsid w:val="002420F8"/>
    <w:rsid w:val="00246552"/>
    <w:rsid w:val="00246785"/>
    <w:rsid w:val="00257D6E"/>
    <w:rsid w:val="00260851"/>
    <w:rsid w:val="00271544"/>
    <w:rsid w:val="002745C5"/>
    <w:rsid w:val="00285BF3"/>
    <w:rsid w:val="00293257"/>
    <w:rsid w:val="002B11C5"/>
    <w:rsid w:val="002C1484"/>
    <w:rsid w:val="002C1BBC"/>
    <w:rsid w:val="002C54B7"/>
    <w:rsid w:val="002C5F0E"/>
    <w:rsid w:val="002C7420"/>
    <w:rsid w:val="002E2C94"/>
    <w:rsid w:val="002F1449"/>
    <w:rsid w:val="00303506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7244"/>
    <w:rsid w:val="00372C16"/>
    <w:rsid w:val="0037646A"/>
    <w:rsid w:val="00391DE8"/>
    <w:rsid w:val="0039648D"/>
    <w:rsid w:val="003A76EC"/>
    <w:rsid w:val="003B1D63"/>
    <w:rsid w:val="003D02FC"/>
    <w:rsid w:val="003D0724"/>
    <w:rsid w:val="003D747D"/>
    <w:rsid w:val="003E1CBA"/>
    <w:rsid w:val="003E2C30"/>
    <w:rsid w:val="003F2A90"/>
    <w:rsid w:val="003F6F7A"/>
    <w:rsid w:val="003F7837"/>
    <w:rsid w:val="00417A2E"/>
    <w:rsid w:val="004259E4"/>
    <w:rsid w:val="004315E8"/>
    <w:rsid w:val="004355EF"/>
    <w:rsid w:val="0043667E"/>
    <w:rsid w:val="00436D34"/>
    <w:rsid w:val="00437030"/>
    <w:rsid w:val="00446F52"/>
    <w:rsid w:val="00474DC5"/>
    <w:rsid w:val="00476106"/>
    <w:rsid w:val="00490B0F"/>
    <w:rsid w:val="004939F0"/>
    <w:rsid w:val="004A0576"/>
    <w:rsid w:val="004A121D"/>
    <w:rsid w:val="004A7DA7"/>
    <w:rsid w:val="004B096A"/>
    <w:rsid w:val="004C13A5"/>
    <w:rsid w:val="004C24D7"/>
    <w:rsid w:val="004C417C"/>
    <w:rsid w:val="004D39D7"/>
    <w:rsid w:val="004E32C5"/>
    <w:rsid w:val="004E725B"/>
    <w:rsid w:val="004F1A00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0766"/>
    <w:rsid w:val="005B4A56"/>
    <w:rsid w:val="005B7B28"/>
    <w:rsid w:val="005D1FD3"/>
    <w:rsid w:val="005D5F8B"/>
    <w:rsid w:val="005D66FF"/>
    <w:rsid w:val="005E3AEA"/>
    <w:rsid w:val="005E7D9D"/>
    <w:rsid w:val="005F3A74"/>
    <w:rsid w:val="00610AAA"/>
    <w:rsid w:val="00610ADE"/>
    <w:rsid w:val="00646784"/>
    <w:rsid w:val="00670FCB"/>
    <w:rsid w:val="0067251F"/>
    <w:rsid w:val="006848B7"/>
    <w:rsid w:val="006A3DE5"/>
    <w:rsid w:val="006B3833"/>
    <w:rsid w:val="006C37AB"/>
    <w:rsid w:val="006C5427"/>
    <w:rsid w:val="006D2967"/>
    <w:rsid w:val="006D6EE7"/>
    <w:rsid w:val="006E1E1D"/>
    <w:rsid w:val="006E6FF8"/>
    <w:rsid w:val="007015B0"/>
    <w:rsid w:val="0071384F"/>
    <w:rsid w:val="00721BC8"/>
    <w:rsid w:val="00743BF1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68B7"/>
    <w:rsid w:val="007C06FF"/>
    <w:rsid w:val="007C2585"/>
    <w:rsid w:val="007C31B3"/>
    <w:rsid w:val="007C3B8D"/>
    <w:rsid w:val="007C56C0"/>
    <w:rsid w:val="007D1D98"/>
    <w:rsid w:val="007D29E3"/>
    <w:rsid w:val="007E2D30"/>
    <w:rsid w:val="007E3791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7ED3"/>
    <w:rsid w:val="00954320"/>
    <w:rsid w:val="00954529"/>
    <w:rsid w:val="00963B9C"/>
    <w:rsid w:val="00980AC4"/>
    <w:rsid w:val="00985029"/>
    <w:rsid w:val="00990CED"/>
    <w:rsid w:val="00993884"/>
    <w:rsid w:val="009B3246"/>
    <w:rsid w:val="009B63E6"/>
    <w:rsid w:val="009C0858"/>
    <w:rsid w:val="009C4E02"/>
    <w:rsid w:val="009C76AA"/>
    <w:rsid w:val="009D198D"/>
    <w:rsid w:val="009D2175"/>
    <w:rsid w:val="009D2BCF"/>
    <w:rsid w:val="009D676C"/>
    <w:rsid w:val="009F1316"/>
    <w:rsid w:val="009F228C"/>
    <w:rsid w:val="009F527D"/>
    <w:rsid w:val="00A0222F"/>
    <w:rsid w:val="00A02297"/>
    <w:rsid w:val="00A02DC4"/>
    <w:rsid w:val="00A233DA"/>
    <w:rsid w:val="00A255CB"/>
    <w:rsid w:val="00A30216"/>
    <w:rsid w:val="00A40774"/>
    <w:rsid w:val="00A51E71"/>
    <w:rsid w:val="00A527F9"/>
    <w:rsid w:val="00A6113F"/>
    <w:rsid w:val="00A70CB2"/>
    <w:rsid w:val="00A8091E"/>
    <w:rsid w:val="00A820E5"/>
    <w:rsid w:val="00A84B37"/>
    <w:rsid w:val="00A8549A"/>
    <w:rsid w:val="00A9635C"/>
    <w:rsid w:val="00AA2C37"/>
    <w:rsid w:val="00AA3920"/>
    <w:rsid w:val="00AB0E97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75F22"/>
    <w:rsid w:val="00B842BD"/>
    <w:rsid w:val="00B92AC8"/>
    <w:rsid w:val="00B9391C"/>
    <w:rsid w:val="00B94666"/>
    <w:rsid w:val="00BC15C5"/>
    <w:rsid w:val="00BC21C1"/>
    <w:rsid w:val="00BC4F10"/>
    <w:rsid w:val="00BC7C61"/>
    <w:rsid w:val="00BD378C"/>
    <w:rsid w:val="00BD693F"/>
    <w:rsid w:val="00BE39D2"/>
    <w:rsid w:val="00BE3ACE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0EC8"/>
    <w:rsid w:val="00C56198"/>
    <w:rsid w:val="00C564E7"/>
    <w:rsid w:val="00C60DC5"/>
    <w:rsid w:val="00C62F1E"/>
    <w:rsid w:val="00C83977"/>
    <w:rsid w:val="00CA54E8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A0E10"/>
    <w:rsid w:val="00DA1D81"/>
    <w:rsid w:val="00DC72EC"/>
    <w:rsid w:val="00DD6116"/>
    <w:rsid w:val="00DF4E98"/>
    <w:rsid w:val="00E001C4"/>
    <w:rsid w:val="00E02D77"/>
    <w:rsid w:val="00E1253F"/>
    <w:rsid w:val="00E14372"/>
    <w:rsid w:val="00E14B7B"/>
    <w:rsid w:val="00E2357B"/>
    <w:rsid w:val="00E242AB"/>
    <w:rsid w:val="00E35E58"/>
    <w:rsid w:val="00E4652C"/>
    <w:rsid w:val="00E5676C"/>
    <w:rsid w:val="00E61D3A"/>
    <w:rsid w:val="00E64C53"/>
    <w:rsid w:val="00E67791"/>
    <w:rsid w:val="00E76F39"/>
    <w:rsid w:val="00E807AB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67DB"/>
    <w:rsid w:val="00F75EFF"/>
    <w:rsid w:val="00FA0A5A"/>
    <w:rsid w:val="00FA1383"/>
    <w:rsid w:val="00FA59AD"/>
    <w:rsid w:val="00FA7242"/>
    <w:rsid w:val="00FB2462"/>
    <w:rsid w:val="00FB6B05"/>
    <w:rsid w:val="00FC529C"/>
    <w:rsid w:val="00FE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1C38B6"/>
  </w:style>
  <w:style w:type="character" w:styleId="Hyperlink">
    <w:name w:val="Hyperlink"/>
    <w:uiPriority w:val="99"/>
    <w:rsid w:val="00E807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148CF040-3601-45B4-AFD5-176DDA4C4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987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Brittany [TREAS]</cp:lastModifiedBy>
  <cp:revision>7</cp:revision>
  <cp:lastPrinted>2016-08-03T15:29:00Z</cp:lastPrinted>
  <dcterms:created xsi:type="dcterms:W3CDTF">2025-05-22T19:12:00Z</dcterms:created>
  <dcterms:modified xsi:type="dcterms:W3CDTF">2025-05-23T17:22:00Z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