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5272CF1" w:rsidR="00364A22" w:rsidRPr="002420F8" w:rsidRDefault="001A414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March 10</w:t>
      </w:r>
      <w:r w:rsidR="002302E8" w:rsidRPr="007967F8">
        <w:rPr>
          <w:rFonts w:ascii="Arial" w:hAnsi="Arial" w:cs="Arial"/>
          <w:b/>
          <w:sz w:val="20"/>
        </w:rPr>
        <w:t>, 202</w:t>
      </w:r>
      <w:r w:rsidR="007967F8" w:rsidRPr="007967F8">
        <w:rPr>
          <w:rFonts w:ascii="Arial" w:hAnsi="Arial" w:cs="Arial"/>
          <w:b/>
          <w:sz w:val="20"/>
        </w:rPr>
        <w:t>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5A3D86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E747D9">
        <w:rPr>
          <w:rFonts w:ascii="Arial" w:hAnsi="Arial" w:cs="Arial"/>
          <w:sz w:val="20"/>
        </w:rPr>
        <w:t>25DPP01051</w:t>
      </w:r>
      <w:r w:rsidR="002302E8" w:rsidRPr="002302E8" w:rsidDel="002302E8">
        <w:rPr>
          <w:rFonts w:ascii="Arial" w:hAnsi="Arial" w:cs="Arial"/>
          <w:sz w:val="20"/>
          <w:highlight w:val="yellow"/>
        </w:rPr>
        <w:t xml:space="preserve"> </w:t>
      </w:r>
    </w:p>
    <w:p w14:paraId="03C6B415" w14:textId="08B2EE64" w:rsidR="007D1D98" w:rsidRDefault="00E747D9" w:rsidP="00E747D9">
      <w:pPr>
        <w:pStyle w:val="Heading2"/>
        <w:ind w:left="720"/>
        <w:rPr>
          <w:rFonts w:ascii="Arial" w:hAnsi="Arial" w:cs="Arial"/>
        </w:rPr>
      </w:pPr>
      <w:r>
        <w:rPr>
          <w:rFonts w:ascii="Arial" w:hAnsi="Arial" w:cs="Arial"/>
          <w:sz w:val="20"/>
        </w:rPr>
        <w:t>T2108</w:t>
      </w:r>
      <w:r w:rsidR="002302E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– Maintenance and Repair Services for Heavy Duty Vehicles (Class 5 or Higher, Over    15,000lb)</w:t>
      </w:r>
    </w:p>
    <w:p w14:paraId="6EF17CBC" w14:textId="46E3F50F" w:rsidR="003069D9" w:rsidRPr="00187D1F" w:rsidRDefault="00566C83" w:rsidP="008918DF">
      <w:pPr>
        <w:ind w:firstLine="720"/>
        <w:rPr>
          <w:rFonts w:ascii="Arial" w:hAnsi="Arial" w:cs="Arial"/>
          <w:b/>
          <w:color w:val="FF0000"/>
        </w:rPr>
      </w:pPr>
      <w:r w:rsidRPr="00187D1F">
        <w:rPr>
          <w:rFonts w:ascii="Arial" w:hAnsi="Arial" w:cs="Arial"/>
          <w:b/>
          <w:color w:val="FF0000"/>
        </w:rPr>
        <w:t xml:space="preserve">Revised Quote Submission Due Date: Wednesday, </w:t>
      </w:r>
      <w:r w:rsidR="00462469">
        <w:rPr>
          <w:rFonts w:ascii="Arial" w:hAnsi="Arial" w:cs="Arial"/>
          <w:b/>
          <w:color w:val="FF0000"/>
        </w:rPr>
        <w:t>March 26</w:t>
      </w:r>
      <w:r w:rsidRPr="00187D1F">
        <w:rPr>
          <w:rFonts w:ascii="Arial" w:hAnsi="Arial" w:cs="Arial"/>
          <w:b/>
          <w:color w:val="FF0000"/>
        </w:rPr>
        <w:t>, 2025 (2:00 p.m. Eastern Time)</w:t>
      </w:r>
    </w:p>
    <w:p w14:paraId="03C6B416" w14:textId="10B89B99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>Submission Due Date:</w:t>
      </w:r>
      <w:r w:rsidR="002302E8" w:rsidRPr="008E0239">
        <w:rPr>
          <w:rFonts w:ascii="Arial" w:hAnsi="Arial" w:cs="Arial"/>
          <w:b/>
        </w:rPr>
        <w:t xml:space="preserve"> </w:t>
      </w:r>
      <w:r w:rsidR="00566C83">
        <w:rPr>
          <w:rFonts w:ascii="Arial" w:hAnsi="Arial" w:cs="Arial"/>
          <w:b/>
        </w:rPr>
        <w:t xml:space="preserve">Tuesday, </w:t>
      </w:r>
      <w:r w:rsidR="00E747D9" w:rsidRPr="00187D1F">
        <w:rPr>
          <w:rFonts w:ascii="Arial" w:hAnsi="Arial" w:cs="Arial"/>
          <w:b/>
        </w:rPr>
        <w:t>March 11</w:t>
      </w:r>
      <w:r w:rsidR="002302E8" w:rsidRPr="00187D1F">
        <w:rPr>
          <w:rFonts w:ascii="Arial" w:hAnsi="Arial" w:cs="Arial"/>
          <w:b/>
        </w:rPr>
        <w:t>, 2025</w:t>
      </w:r>
      <w:r w:rsidR="0053372D" w:rsidRPr="00187D1F">
        <w:rPr>
          <w:rFonts w:ascii="Arial" w:hAnsi="Arial" w:cs="Arial"/>
          <w:b/>
        </w:rPr>
        <w:t xml:space="preserve"> (</w:t>
      </w:r>
      <w:r w:rsidR="0053372D" w:rsidRPr="008918DF">
        <w:rPr>
          <w:rFonts w:ascii="Arial" w:hAnsi="Arial" w:cs="Arial"/>
          <w:b/>
        </w:rPr>
        <w:t>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32857095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2302E8">
        <w:rPr>
          <w:rFonts w:ascii="Arial" w:hAnsi="Arial" w:cs="Arial"/>
          <w:i w:val="0"/>
          <w:sz w:val="20"/>
        </w:rPr>
        <w:t>Bid Amendment #</w:t>
      </w:r>
      <w:r w:rsidR="002302E8" w:rsidRPr="008E0239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CD7736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2302E8">
        <w:rPr>
          <w:rFonts w:ascii="Arial" w:hAnsi="Arial" w:cs="Arial"/>
        </w:rPr>
        <w:t xml:space="preserve">1 </w:t>
      </w:r>
      <w:r w:rsidRPr="008918DF">
        <w:rPr>
          <w:rFonts w:ascii="Arial" w:hAnsi="Arial" w:cs="Arial"/>
        </w:rPr>
        <w:t xml:space="preserve">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9C0BB9D" w14:textId="77777777" w:rsidR="00264C7A" w:rsidRDefault="007D1D98" w:rsidP="008E0239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260851" w:rsidRPr="008918DF">
        <w:rPr>
          <w:rFonts w:ascii="Arial" w:hAnsi="Arial" w:cs="Arial"/>
        </w:rPr>
        <w:t>answers to questions</w:t>
      </w:r>
    </w:p>
    <w:p w14:paraId="03C6B41F" w14:textId="4C88EC2E" w:rsidR="00A233DA" w:rsidRPr="008E0239" w:rsidRDefault="00264C7A" w:rsidP="008E0239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Revision to Bid </w:t>
      </w:r>
      <w:r w:rsidR="00685CB6">
        <w:rPr>
          <w:rFonts w:ascii="Arial" w:hAnsi="Arial" w:cs="Arial"/>
        </w:rPr>
        <w:t>Solicitation</w:t>
      </w:r>
      <w:r w:rsidR="00260851" w:rsidRPr="008918DF">
        <w:rPr>
          <w:rFonts w:ascii="Arial" w:hAnsi="Arial" w:cs="Arial"/>
        </w:rPr>
        <w:t xml:space="preserve">.  </w:t>
      </w:r>
    </w:p>
    <w:p w14:paraId="017A8FBD" w14:textId="43F19ECE" w:rsidR="00566C83" w:rsidRPr="000E35DD" w:rsidRDefault="00566C83" w:rsidP="00566C83">
      <w:pPr>
        <w:numPr>
          <w:ilvl w:val="0"/>
          <w:numId w:val="16"/>
        </w:numPr>
        <w:rPr>
          <w:rFonts w:ascii="Arial" w:hAnsi="Arial" w:cs="Arial"/>
        </w:rPr>
      </w:pPr>
      <w:r w:rsidRPr="000E35DD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>
        <w:rPr>
          <w:rFonts w:ascii="Arial" w:hAnsi="Arial" w:cs="Arial"/>
          <w:b/>
          <w:i/>
        </w:rPr>
        <w:t>T2108 Revised Bid Solicitation 3.10</w:t>
      </w:r>
      <w:r w:rsidRPr="000E35DD">
        <w:rPr>
          <w:rFonts w:ascii="Arial" w:hAnsi="Arial" w:cs="Arial"/>
          <w:b/>
          <w:i/>
        </w:rPr>
        <w:t>.202</w:t>
      </w:r>
      <w:r>
        <w:rPr>
          <w:rFonts w:ascii="Arial" w:hAnsi="Arial" w:cs="Arial"/>
          <w:b/>
          <w:i/>
        </w:rPr>
        <w:t>5</w:t>
      </w:r>
      <w:r w:rsidRPr="000E35DD">
        <w:rPr>
          <w:rFonts w:ascii="Arial" w:hAnsi="Arial" w:cs="Arial"/>
        </w:rPr>
        <w:t xml:space="preserve">.”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27001E4A" w14:textId="7C4362D3" w:rsidR="00566C83" w:rsidRPr="00566C83" w:rsidRDefault="00566C83" w:rsidP="00566C83">
      <w:pPr>
        <w:tabs>
          <w:tab w:val="left" w:pos="0"/>
        </w:tabs>
        <w:jc w:val="both"/>
        <w:rPr>
          <w:rFonts w:ascii="Arial" w:hAnsi="Arial" w:cs="Arial"/>
          <w:b/>
        </w:rPr>
      </w:pPr>
      <w:r w:rsidRPr="00566C83">
        <w:rPr>
          <w:rFonts w:ascii="Arial" w:hAnsi="Arial" w:cs="Arial"/>
          <w:b/>
        </w:rPr>
        <w:t>Questions that were received during the initial Electronic Question and Answer perio</w:t>
      </w:r>
      <w:r w:rsidR="00E70CAF">
        <w:rPr>
          <w:rFonts w:ascii="Arial" w:hAnsi="Arial" w:cs="Arial"/>
          <w:b/>
        </w:rPr>
        <w:t>ds, which closed on Wednesday, January 29, 2025</w:t>
      </w:r>
      <w:r w:rsidRPr="00566C83">
        <w:rPr>
          <w:rFonts w:ascii="Arial" w:hAnsi="Arial" w:cs="Arial"/>
          <w:b/>
        </w:rPr>
        <w:t xml:space="preserve"> will be addressed in a future amendment prior to Bid Opening.</w:t>
      </w:r>
    </w:p>
    <w:p w14:paraId="1915BF66" w14:textId="77777777" w:rsidR="00566C83" w:rsidRDefault="00566C8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2C40A39" w14:textId="77777777" w:rsidR="00566C83" w:rsidRDefault="00566C8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654C7F7F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30EFE4B4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591306">
        <w:rPr>
          <w:rFonts w:ascii="Arial" w:hAnsi="Arial" w:cs="Arial"/>
          <w:sz w:val="20"/>
        </w:rPr>
        <w:t xml:space="preserve"> 25DPP01051</w:t>
      </w:r>
    </w:p>
    <w:p w14:paraId="298CF37E" w14:textId="02110863" w:rsidR="00663422" w:rsidRPr="00591306" w:rsidRDefault="00591306" w:rsidP="00591306">
      <w:pPr>
        <w:pStyle w:val="Heading4"/>
        <w:tabs>
          <w:tab w:val="left" w:pos="0"/>
        </w:tabs>
        <w:rPr>
          <w:rFonts w:ascii="Arial" w:hAnsi="Arial" w:cs="Arial"/>
          <w:b/>
          <w:sz w:val="20"/>
        </w:rPr>
      </w:pPr>
      <w:r w:rsidRPr="00591306">
        <w:rPr>
          <w:rFonts w:ascii="Arial" w:hAnsi="Arial" w:cs="Arial"/>
          <w:b/>
          <w:sz w:val="20"/>
        </w:rPr>
        <w:t>T2108 – Maintenance and Repair Services for Heavy Duty Vehicles (Class 5 or Higher, Over    15,000lb)</w:t>
      </w:r>
    </w:p>
    <w:p w14:paraId="09685988" w14:textId="2AAD4DFA" w:rsidR="00663422" w:rsidRDefault="00663422" w:rsidP="00364A22">
      <w:pPr>
        <w:pStyle w:val="Heading4"/>
        <w:tabs>
          <w:tab w:val="left" w:pos="0"/>
        </w:tabs>
        <w:rPr>
          <w:rFonts w:ascii="Arial" w:hAnsi="Arial" w:cs="Arial"/>
          <w:b/>
          <w:sz w:val="20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566C83" w:rsidRPr="00566C83" w14:paraId="253B1FD2" w14:textId="77777777" w:rsidTr="0028500F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D4CA092" w14:textId="77777777" w:rsidR="00566C83" w:rsidRPr="00566C83" w:rsidRDefault="00566C83" w:rsidP="00566C8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566C83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1FB8CB4C" w14:textId="77777777" w:rsidR="00566C83" w:rsidRPr="00566C83" w:rsidRDefault="00566C83" w:rsidP="00566C8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566C83">
              <w:rPr>
                <w:rFonts w:ascii="Arial" w:hAnsi="Arial" w:cs="Arial"/>
                <w:b/>
                <w:bCs/>
              </w:rPr>
              <w:t>Bid Solicitation</w:t>
            </w:r>
          </w:p>
          <w:p w14:paraId="0F5BD650" w14:textId="77777777" w:rsidR="00566C83" w:rsidRPr="00566C83" w:rsidRDefault="00566C83" w:rsidP="00566C8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566C83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1397B46" w14:textId="77777777" w:rsidR="00566C83" w:rsidRPr="00566C83" w:rsidRDefault="00566C83" w:rsidP="00566C8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566C83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566C83" w:rsidRPr="00566C83" w14:paraId="742BA9BA" w14:textId="77777777" w:rsidTr="0028500F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08AA3" w14:textId="77777777" w:rsidR="00566C83" w:rsidRPr="00566C83" w:rsidRDefault="00566C83" w:rsidP="00566C8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566C83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376C5" w14:textId="77777777" w:rsidR="00566C83" w:rsidRPr="00566C83" w:rsidRDefault="00566C83" w:rsidP="00566C8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66C83">
              <w:rPr>
                <w:rFonts w:ascii="Arial" w:hAnsi="Arial" w:cs="Arial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1817" w14:textId="431A4B93" w:rsidR="00566C83" w:rsidRPr="00566C83" w:rsidRDefault="00566C83" w:rsidP="00566C8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566C83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>
              <w:rPr>
                <w:rFonts w:ascii="Arial" w:hAnsi="Arial" w:cs="Arial"/>
                <w:b/>
                <w:bCs/>
                <w:u w:val="single"/>
              </w:rPr>
              <w:t>Tuesday, March 11, 2025</w:t>
            </w:r>
            <w:r w:rsidRPr="00566C83">
              <w:rPr>
                <w:rFonts w:ascii="Arial" w:hAnsi="Arial" w:cs="Arial"/>
                <w:b/>
                <w:bCs/>
                <w:u w:val="single"/>
              </w:rPr>
              <w:t xml:space="preserve"> (2:00 p.m. Eastern Time) to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Wednesday, </w:t>
            </w:r>
            <w:r w:rsidR="00462469">
              <w:rPr>
                <w:rFonts w:ascii="Arial" w:hAnsi="Arial" w:cs="Arial"/>
                <w:b/>
                <w:bCs/>
                <w:u w:val="single"/>
              </w:rPr>
              <w:t>March 26</w:t>
            </w:r>
            <w:r>
              <w:rPr>
                <w:rFonts w:ascii="Arial" w:hAnsi="Arial" w:cs="Arial"/>
                <w:b/>
                <w:bCs/>
                <w:u w:val="single"/>
              </w:rPr>
              <w:t>, 2025</w:t>
            </w:r>
            <w:r w:rsidRPr="00566C83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566C83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C6910DB" w14:textId="77777777" w:rsidR="00566C83" w:rsidRPr="00566C83" w:rsidRDefault="00566C83" w:rsidP="00566C8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65B88DFA" w14:textId="696DDAFC" w:rsidR="00566C83" w:rsidRPr="00566C83" w:rsidRDefault="00566C83" w:rsidP="00566C8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566C83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“T2108</w:t>
            </w:r>
            <w:r w:rsidRPr="00566C83">
              <w:rPr>
                <w:rFonts w:ascii="Arial" w:hAnsi="Arial" w:cs="Arial"/>
                <w:b/>
                <w:i/>
              </w:rPr>
              <w:t xml:space="preserve"> Revised Bid Solicitation 3</w:t>
            </w:r>
            <w:r>
              <w:rPr>
                <w:rFonts w:ascii="Arial" w:hAnsi="Arial" w:cs="Arial"/>
                <w:b/>
                <w:i/>
              </w:rPr>
              <w:t>.10.2025</w:t>
            </w:r>
            <w:r w:rsidRPr="00566C83">
              <w:rPr>
                <w:rFonts w:ascii="Arial" w:hAnsi="Arial" w:cs="Arial"/>
                <w:b/>
                <w:i/>
              </w:rPr>
              <w:t>”</w:t>
            </w:r>
          </w:p>
        </w:tc>
      </w:tr>
    </w:tbl>
    <w:p w14:paraId="559534FA" w14:textId="77777777" w:rsidR="00566C83" w:rsidRPr="00566C83" w:rsidRDefault="00566C83" w:rsidP="00566C83"/>
    <w:sectPr w:rsidR="00566C83" w:rsidRPr="00566C83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FF71B" w14:textId="77777777" w:rsidR="0036749B" w:rsidRDefault="0036749B">
      <w:r>
        <w:separator/>
      </w:r>
    </w:p>
  </w:endnote>
  <w:endnote w:type="continuationSeparator" w:id="0">
    <w:p w14:paraId="557760EC" w14:textId="77777777" w:rsidR="0036749B" w:rsidRDefault="00367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D008230" w:rsidR="009029D0" w:rsidRDefault="009029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762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029D0" w:rsidRDefault="009029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9029D0" w:rsidRDefault="009029D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9029D0" w:rsidRPr="003048CF" w:rsidRDefault="009029D0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9029D0" w:rsidRPr="003048CF" w:rsidRDefault="009029D0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E08D2D" w14:textId="77777777" w:rsidR="0036749B" w:rsidRDefault="0036749B">
      <w:r>
        <w:separator/>
      </w:r>
    </w:p>
  </w:footnote>
  <w:footnote w:type="continuationSeparator" w:id="0">
    <w:p w14:paraId="2132BB3C" w14:textId="77777777" w:rsidR="0036749B" w:rsidRDefault="00367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9029D0" w14:paraId="0F26F833" w14:textId="77777777" w:rsidTr="00B84B08">
      <w:trPr>
        <w:trHeight w:val="1080"/>
        <w:jc w:val="center"/>
      </w:trPr>
      <w:tc>
        <w:tcPr>
          <w:tcW w:w="2880" w:type="dxa"/>
        </w:tcPr>
        <w:p w14:paraId="3BD5B027" w14:textId="77777777" w:rsidR="009029D0" w:rsidRDefault="009029D0" w:rsidP="00E242AB"/>
      </w:tc>
      <w:tc>
        <w:tcPr>
          <w:tcW w:w="5760" w:type="dxa"/>
          <w:vAlign w:val="center"/>
        </w:tcPr>
        <w:p w14:paraId="0FD38982" w14:textId="77777777" w:rsidR="009029D0" w:rsidRDefault="009029D0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9029D0" w:rsidRDefault="009029D0" w:rsidP="00E242AB"/>
      </w:tc>
    </w:tr>
    <w:tr w:rsidR="009029D0" w14:paraId="1D957A5A" w14:textId="77777777" w:rsidTr="00B84B08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9029D0" w:rsidRPr="00DE79FE" w:rsidRDefault="009029D0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9029D0" w:rsidRPr="006359DD" w:rsidRDefault="009029D0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9029D0" w:rsidRPr="00952B78" w:rsidRDefault="009029D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9029D0" w:rsidRPr="00CD2155" w:rsidRDefault="009029D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9029D0" w:rsidRPr="00CD2155" w:rsidRDefault="009029D0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9029D0" w:rsidRPr="00CD2155" w:rsidRDefault="009029D0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9029D0" w:rsidRPr="00CD2155" w:rsidRDefault="009029D0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9029D0" w:rsidRPr="00CD2155" w:rsidRDefault="009029D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9029D0" w:rsidRPr="006359DD" w:rsidRDefault="009029D0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9029D0" w:rsidRPr="006359DD" w:rsidRDefault="009029D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9029D0" w:rsidRPr="006359DD" w:rsidRDefault="009029D0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9029D0" w14:paraId="4315D963" w14:textId="77777777" w:rsidTr="00B84B08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9029D0" w:rsidRDefault="009029D0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9029D0" w:rsidRPr="006359DD" w:rsidRDefault="009029D0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9029D0" w:rsidRPr="006359DD" w:rsidRDefault="009029D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9029D0" w:rsidRDefault="009029D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9029D0" w:rsidRPr="006359DD" w:rsidRDefault="009029D0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9029D0" w14:paraId="15BC600F" w14:textId="77777777" w:rsidTr="00B84B08">
      <w:trPr>
        <w:jc w:val="center"/>
      </w:trPr>
      <w:tc>
        <w:tcPr>
          <w:tcW w:w="2880" w:type="dxa"/>
        </w:tcPr>
        <w:p w14:paraId="38418747" w14:textId="77777777" w:rsidR="009029D0" w:rsidRPr="006359DD" w:rsidRDefault="009029D0" w:rsidP="00E242AB"/>
      </w:tc>
      <w:tc>
        <w:tcPr>
          <w:tcW w:w="5760" w:type="dxa"/>
        </w:tcPr>
        <w:p w14:paraId="44EF803D" w14:textId="77777777" w:rsidR="009029D0" w:rsidRPr="00CD2155" w:rsidRDefault="009029D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9029D0" w:rsidRPr="006359DD" w:rsidRDefault="009029D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9029D0" w:rsidRPr="006359DD" w:rsidRDefault="009029D0" w:rsidP="00E242AB"/>
      </w:tc>
    </w:tr>
  </w:tbl>
  <w:p w14:paraId="03C6B4BB" w14:textId="017E7320" w:rsidR="009029D0" w:rsidRDefault="009029D0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5780"/>
    <w:multiLevelType w:val="hybridMultilevel"/>
    <w:tmpl w:val="8F6C893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484E63"/>
    <w:multiLevelType w:val="hybridMultilevel"/>
    <w:tmpl w:val="C73E24B8"/>
    <w:lvl w:ilvl="0" w:tplc="BF0CC6D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57659"/>
    <w:multiLevelType w:val="hybridMultilevel"/>
    <w:tmpl w:val="2CE6E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8533D"/>
    <w:multiLevelType w:val="hybridMultilevel"/>
    <w:tmpl w:val="E7AA0D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6755B"/>
    <w:multiLevelType w:val="hybridMultilevel"/>
    <w:tmpl w:val="1FAA01B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575A75"/>
    <w:multiLevelType w:val="hybridMultilevel"/>
    <w:tmpl w:val="2870B3C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6C3D31"/>
    <w:multiLevelType w:val="hybridMultilevel"/>
    <w:tmpl w:val="8DE06E7C"/>
    <w:lvl w:ilvl="0" w:tplc="37AE80AA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BC085D"/>
    <w:multiLevelType w:val="hybridMultilevel"/>
    <w:tmpl w:val="DD34A0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10537A"/>
    <w:multiLevelType w:val="hybridMultilevel"/>
    <w:tmpl w:val="73BC5A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843352"/>
    <w:multiLevelType w:val="hybridMultilevel"/>
    <w:tmpl w:val="02ACB7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8D720A"/>
    <w:multiLevelType w:val="hybridMultilevel"/>
    <w:tmpl w:val="14D0C9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43498B"/>
    <w:multiLevelType w:val="hybridMultilevel"/>
    <w:tmpl w:val="497213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18742B"/>
    <w:multiLevelType w:val="hybridMultilevel"/>
    <w:tmpl w:val="276232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602B35"/>
    <w:multiLevelType w:val="hybridMultilevel"/>
    <w:tmpl w:val="507879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FA1AC8"/>
    <w:multiLevelType w:val="hybridMultilevel"/>
    <w:tmpl w:val="0C22F114"/>
    <w:lvl w:ilvl="0" w:tplc="29286A66">
      <w:start w:val="1"/>
      <w:numFmt w:val="upperLetter"/>
      <w:lvlText w:val="%1."/>
      <w:lvlJc w:val="left"/>
      <w:pPr>
        <w:ind w:left="839" w:hanging="720"/>
      </w:pPr>
      <w:rPr>
        <w:rFonts w:asciiTheme="minorHAnsi" w:eastAsia="Arial Narrow" w:hAnsiTheme="minorHAnsi" w:cstheme="minorHAnsi" w:hint="default"/>
        <w:b w:val="0"/>
        <w:bCs/>
        <w:i w:val="0"/>
        <w:iCs w:val="0"/>
        <w:color w:val="221F1F"/>
        <w:spacing w:val="-4"/>
        <w:w w:val="100"/>
        <w:sz w:val="20"/>
        <w:szCs w:val="22"/>
        <w:lang w:val="en-US" w:eastAsia="en-US" w:bidi="ar-SA"/>
      </w:rPr>
    </w:lvl>
    <w:lvl w:ilvl="1" w:tplc="08B09418">
      <w:numFmt w:val="bullet"/>
      <w:lvlText w:val=""/>
      <w:lvlJc w:val="left"/>
      <w:pPr>
        <w:ind w:left="1560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w w:val="100"/>
        <w:sz w:val="22"/>
        <w:szCs w:val="22"/>
        <w:lang w:val="en-US" w:eastAsia="en-US" w:bidi="ar-SA"/>
      </w:rPr>
    </w:lvl>
    <w:lvl w:ilvl="2" w:tplc="0AE42D46">
      <w:numFmt w:val="bullet"/>
      <w:lvlText w:val="•"/>
      <w:lvlJc w:val="left"/>
      <w:pPr>
        <w:ind w:left="2533" w:hanging="361"/>
      </w:pPr>
      <w:rPr>
        <w:rFonts w:hint="default"/>
        <w:lang w:val="en-US" w:eastAsia="en-US" w:bidi="ar-SA"/>
      </w:rPr>
    </w:lvl>
    <w:lvl w:ilvl="3" w:tplc="6004E66A">
      <w:numFmt w:val="bullet"/>
      <w:lvlText w:val="•"/>
      <w:lvlJc w:val="left"/>
      <w:pPr>
        <w:ind w:left="3506" w:hanging="361"/>
      </w:pPr>
      <w:rPr>
        <w:rFonts w:hint="default"/>
        <w:lang w:val="en-US" w:eastAsia="en-US" w:bidi="ar-SA"/>
      </w:rPr>
    </w:lvl>
    <w:lvl w:ilvl="4" w:tplc="117409EC">
      <w:numFmt w:val="bullet"/>
      <w:lvlText w:val="•"/>
      <w:lvlJc w:val="left"/>
      <w:pPr>
        <w:ind w:left="4480" w:hanging="361"/>
      </w:pPr>
      <w:rPr>
        <w:rFonts w:hint="default"/>
        <w:lang w:val="en-US" w:eastAsia="en-US" w:bidi="ar-SA"/>
      </w:rPr>
    </w:lvl>
    <w:lvl w:ilvl="5" w:tplc="E0FA7C88">
      <w:numFmt w:val="bullet"/>
      <w:lvlText w:val="•"/>
      <w:lvlJc w:val="left"/>
      <w:pPr>
        <w:ind w:left="5453" w:hanging="361"/>
      </w:pPr>
      <w:rPr>
        <w:rFonts w:hint="default"/>
        <w:lang w:val="en-US" w:eastAsia="en-US" w:bidi="ar-SA"/>
      </w:rPr>
    </w:lvl>
    <w:lvl w:ilvl="6" w:tplc="C9182FC4">
      <w:numFmt w:val="bullet"/>
      <w:lvlText w:val="•"/>
      <w:lvlJc w:val="left"/>
      <w:pPr>
        <w:ind w:left="6426" w:hanging="361"/>
      </w:pPr>
      <w:rPr>
        <w:rFonts w:hint="default"/>
        <w:lang w:val="en-US" w:eastAsia="en-US" w:bidi="ar-SA"/>
      </w:rPr>
    </w:lvl>
    <w:lvl w:ilvl="7" w:tplc="BDDC24D0">
      <w:numFmt w:val="bullet"/>
      <w:lvlText w:val="•"/>
      <w:lvlJc w:val="left"/>
      <w:pPr>
        <w:ind w:left="7400" w:hanging="361"/>
      </w:pPr>
      <w:rPr>
        <w:rFonts w:hint="default"/>
        <w:lang w:val="en-US" w:eastAsia="en-US" w:bidi="ar-SA"/>
      </w:rPr>
    </w:lvl>
    <w:lvl w:ilvl="8" w:tplc="C96CACF2">
      <w:numFmt w:val="bullet"/>
      <w:lvlText w:val="•"/>
      <w:lvlJc w:val="left"/>
      <w:pPr>
        <w:ind w:left="8373" w:hanging="361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14"/>
  </w:num>
  <w:num w:numId="3">
    <w:abstractNumId w:val="3"/>
  </w:num>
  <w:num w:numId="4">
    <w:abstractNumId w:val="4"/>
  </w:num>
  <w:num w:numId="5">
    <w:abstractNumId w:val="0"/>
  </w:num>
  <w:num w:numId="6">
    <w:abstractNumId w:val="8"/>
  </w:num>
  <w:num w:numId="7">
    <w:abstractNumId w:val="12"/>
  </w:num>
  <w:num w:numId="8">
    <w:abstractNumId w:val="13"/>
  </w:num>
  <w:num w:numId="9">
    <w:abstractNumId w:val="15"/>
  </w:num>
  <w:num w:numId="10">
    <w:abstractNumId w:val="9"/>
  </w:num>
  <w:num w:numId="11">
    <w:abstractNumId w:val="1"/>
  </w:num>
  <w:num w:numId="12">
    <w:abstractNumId w:val="11"/>
  </w:num>
  <w:num w:numId="13">
    <w:abstractNumId w:val="10"/>
  </w:num>
  <w:num w:numId="14">
    <w:abstractNumId w:val="5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+TakX/x+66jfrHJU5s3T2JJ40QsNuBJ7gMYKBKbB2wnRg5+h5UpLkCw1UHFit8BwQ4HsQRKDLCw+V4tnaj3E+g==" w:salt="0Y6NtEx2Ybqkoewx5QzZb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D34"/>
    <w:rsid w:val="000178AC"/>
    <w:rsid w:val="00017E0E"/>
    <w:rsid w:val="0002410B"/>
    <w:rsid w:val="00042E22"/>
    <w:rsid w:val="0004455E"/>
    <w:rsid w:val="00047D91"/>
    <w:rsid w:val="00052193"/>
    <w:rsid w:val="00052433"/>
    <w:rsid w:val="00052AF1"/>
    <w:rsid w:val="000555F2"/>
    <w:rsid w:val="0006149B"/>
    <w:rsid w:val="00080562"/>
    <w:rsid w:val="000864C4"/>
    <w:rsid w:val="00087AC7"/>
    <w:rsid w:val="000A468F"/>
    <w:rsid w:val="000B29C9"/>
    <w:rsid w:val="000C3964"/>
    <w:rsid w:val="000C4ABC"/>
    <w:rsid w:val="000C7991"/>
    <w:rsid w:val="000D0811"/>
    <w:rsid w:val="000F21AF"/>
    <w:rsid w:val="000F44C4"/>
    <w:rsid w:val="001036B6"/>
    <w:rsid w:val="001130EC"/>
    <w:rsid w:val="001236A1"/>
    <w:rsid w:val="001265C6"/>
    <w:rsid w:val="00160E56"/>
    <w:rsid w:val="001838A9"/>
    <w:rsid w:val="00187D1F"/>
    <w:rsid w:val="0019098C"/>
    <w:rsid w:val="00194DDF"/>
    <w:rsid w:val="001A414D"/>
    <w:rsid w:val="001A6CBA"/>
    <w:rsid w:val="001D1ABC"/>
    <w:rsid w:val="001F34F3"/>
    <w:rsid w:val="001F6203"/>
    <w:rsid w:val="0020175D"/>
    <w:rsid w:val="00202F19"/>
    <w:rsid w:val="00204748"/>
    <w:rsid w:val="002302E8"/>
    <w:rsid w:val="002420F8"/>
    <w:rsid w:val="002552F4"/>
    <w:rsid w:val="00257D6E"/>
    <w:rsid w:val="00260851"/>
    <w:rsid w:val="00264C7A"/>
    <w:rsid w:val="00271544"/>
    <w:rsid w:val="002745C5"/>
    <w:rsid w:val="00285BF3"/>
    <w:rsid w:val="002C1484"/>
    <w:rsid w:val="002C469A"/>
    <w:rsid w:val="002C54B7"/>
    <w:rsid w:val="002C60B7"/>
    <w:rsid w:val="002D2E1A"/>
    <w:rsid w:val="002E78A6"/>
    <w:rsid w:val="002F02F3"/>
    <w:rsid w:val="002F1449"/>
    <w:rsid w:val="003048CF"/>
    <w:rsid w:val="00305B6D"/>
    <w:rsid w:val="003069D9"/>
    <w:rsid w:val="00312D7D"/>
    <w:rsid w:val="00316B34"/>
    <w:rsid w:val="0032052C"/>
    <w:rsid w:val="00322697"/>
    <w:rsid w:val="00326DC4"/>
    <w:rsid w:val="0032707C"/>
    <w:rsid w:val="00334065"/>
    <w:rsid w:val="0034222F"/>
    <w:rsid w:val="003439F7"/>
    <w:rsid w:val="00357299"/>
    <w:rsid w:val="00364A22"/>
    <w:rsid w:val="00365FD5"/>
    <w:rsid w:val="0036749B"/>
    <w:rsid w:val="00372C16"/>
    <w:rsid w:val="0037646A"/>
    <w:rsid w:val="00384F10"/>
    <w:rsid w:val="00390BBB"/>
    <w:rsid w:val="00391DE8"/>
    <w:rsid w:val="00394451"/>
    <w:rsid w:val="0039648D"/>
    <w:rsid w:val="003A0075"/>
    <w:rsid w:val="003A1D61"/>
    <w:rsid w:val="003A76EC"/>
    <w:rsid w:val="003B1D63"/>
    <w:rsid w:val="003B20D4"/>
    <w:rsid w:val="003B5904"/>
    <w:rsid w:val="003D02FC"/>
    <w:rsid w:val="003D747D"/>
    <w:rsid w:val="003F2A90"/>
    <w:rsid w:val="003F7837"/>
    <w:rsid w:val="00417A2E"/>
    <w:rsid w:val="00431497"/>
    <w:rsid w:val="004315E8"/>
    <w:rsid w:val="004355EF"/>
    <w:rsid w:val="0043667E"/>
    <w:rsid w:val="00436D34"/>
    <w:rsid w:val="00437030"/>
    <w:rsid w:val="00437375"/>
    <w:rsid w:val="004406DC"/>
    <w:rsid w:val="00446F52"/>
    <w:rsid w:val="00462469"/>
    <w:rsid w:val="0047178D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10D0"/>
    <w:rsid w:val="00502120"/>
    <w:rsid w:val="005175DC"/>
    <w:rsid w:val="005271D3"/>
    <w:rsid w:val="0053372D"/>
    <w:rsid w:val="0054794A"/>
    <w:rsid w:val="005602C5"/>
    <w:rsid w:val="00560578"/>
    <w:rsid w:val="005654E0"/>
    <w:rsid w:val="005663AD"/>
    <w:rsid w:val="00566C83"/>
    <w:rsid w:val="00567F16"/>
    <w:rsid w:val="00572F24"/>
    <w:rsid w:val="005748C4"/>
    <w:rsid w:val="00577509"/>
    <w:rsid w:val="0058187A"/>
    <w:rsid w:val="005840EA"/>
    <w:rsid w:val="0058635F"/>
    <w:rsid w:val="00591306"/>
    <w:rsid w:val="005B7B28"/>
    <w:rsid w:val="005D1FD3"/>
    <w:rsid w:val="005D5F8B"/>
    <w:rsid w:val="005E3AEA"/>
    <w:rsid w:val="005E7D9D"/>
    <w:rsid w:val="005F3A74"/>
    <w:rsid w:val="005F7461"/>
    <w:rsid w:val="00610AAA"/>
    <w:rsid w:val="00610ADE"/>
    <w:rsid w:val="00626C5E"/>
    <w:rsid w:val="00636BE5"/>
    <w:rsid w:val="00646784"/>
    <w:rsid w:val="00663422"/>
    <w:rsid w:val="00670FCB"/>
    <w:rsid w:val="006848B7"/>
    <w:rsid w:val="00685CB6"/>
    <w:rsid w:val="00686F00"/>
    <w:rsid w:val="006A3DE5"/>
    <w:rsid w:val="006B3833"/>
    <w:rsid w:val="006B6C58"/>
    <w:rsid w:val="006C37AB"/>
    <w:rsid w:val="006C5427"/>
    <w:rsid w:val="006D2967"/>
    <w:rsid w:val="006D6EE7"/>
    <w:rsid w:val="006E19EE"/>
    <w:rsid w:val="006E6FF8"/>
    <w:rsid w:val="006F1A3E"/>
    <w:rsid w:val="007015B0"/>
    <w:rsid w:val="0071384F"/>
    <w:rsid w:val="00713A93"/>
    <w:rsid w:val="00716B95"/>
    <w:rsid w:val="00721BC8"/>
    <w:rsid w:val="00747141"/>
    <w:rsid w:val="00753249"/>
    <w:rsid w:val="007677A8"/>
    <w:rsid w:val="00776521"/>
    <w:rsid w:val="00776D84"/>
    <w:rsid w:val="00780679"/>
    <w:rsid w:val="007826CD"/>
    <w:rsid w:val="00785AFC"/>
    <w:rsid w:val="007967F8"/>
    <w:rsid w:val="007A05B9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5F09"/>
    <w:rsid w:val="007E1AD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092B"/>
    <w:rsid w:val="00846ACC"/>
    <w:rsid w:val="00873AB9"/>
    <w:rsid w:val="00883737"/>
    <w:rsid w:val="0088378F"/>
    <w:rsid w:val="00884C9E"/>
    <w:rsid w:val="008918DF"/>
    <w:rsid w:val="008B7789"/>
    <w:rsid w:val="008D2EEF"/>
    <w:rsid w:val="008D3A86"/>
    <w:rsid w:val="008E0239"/>
    <w:rsid w:val="008E50C7"/>
    <w:rsid w:val="008F75E9"/>
    <w:rsid w:val="009029D0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4C3F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62A8F"/>
    <w:rsid w:val="00A8091E"/>
    <w:rsid w:val="00A84B37"/>
    <w:rsid w:val="00A8549A"/>
    <w:rsid w:val="00AA2C37"/>
    <w:rsid w:val="00AA3920"/>
    <w:rsid w:val="00AB72B8"/>
    <w:rsid w:val="00AC609F"/>
    <w:rsid w:val="00AD3D3C"/>
    <w:rsid w:val="00AF055F"/>
    <w:rsid w:val="00AF1DB2"/>
    <w:rsid w:val="00B04C7A"/>
    <w:rsid w:val="00B1392F"/>
    <w:rsid w:val="00B2669F"/>
    <w:rsid w:val="00B3763D"/>
    <w:rsid w:val="00B432C3"/>
    <w:rsid w:val="00B54579"/>
    <w:rsid w:val="00B555FD"/>
    <w:rsid w:val="00B55897"/>
    <w:rsid w:val="00B6059C"/>
    <w:rsid w:val="00B664C5"/>
    <w:rsid w:val="00B7192C"/>
    <w:rsid w:val="00B842BD"/>
    <w:rsid w:val="00B84B08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03D2"/>
    <w:rsid w:val="00C12204"/>
    <w:rsid w:val="00C12A48"/>
    <w:rsid w:val="00C16006"/>
    <w:rsid w:val="00C162F6"/>
    <w:rsid w:val="00C25738"/>
    <w:rsid w:val="00C34732"/>
    <w:rsid w:val="00C41CB6"/>
    <w:rsid w:val="00C45AB4"/>
    <w:rsid w:val="00C56198"/>
    <w:rsid w:val="00C564E7"/>
    <w:rsid w:val="00C60DC5"/>
    <w:rsid w:val="00C83977"/>
    <w:rsid w:val="00C87A41"/>
    <w:rsid w:val="00C911EA"/>
    <w:rsid w:val="00C95320"/>
    <w:rsid w:val="00CA509E"/>
    <w:rsid w:val="00CA6598"/>
    <w:rsid w:val="00CA7DBC"/>
    <w:rsid w:val="00CC2CBB"/>
    <w:rsid w:val="00CD10DA"/>
    <w:rsid w:val="00CD30BD"/>
    <w:rsid w:val="00CE1914"/>
    <w:rsid w:val="00CF3D21"/>
    <w:rsid w:val="00D057E9"/>
    <w:rsid w:val="00D170E6"/>
    <w:rsid w:val="00D2037F"/>
    <w:rsid w:val="00D33B5E"/>
    <w:rsid w:val="00D55DDC"/>
    <w:rsid w:val="00D705AB"/>
    <w:rsid w:val="00D75306"/>
    <w:rsid w:val="00D82E31"/>
    <w:rsid w:val="00D91263"/>
    <w:rsid w:val="00D91B32"/>
    <w:rsid w:val="00DA1A76"/>
    <w:rsid w:val="00DC72EC"/>
    <w:rsid w:val="00DD3A16"/>
    <w:rsid w:val="00DD6116"/>
    <w:rsid w:val="00DF2619"/>
    <w:rsid w:val="00DF4E98"/>
    <w:rsid w:val="00E001C4"/>
    <w:rsid w:val="00E0030A"/>
    <w:rsid w:val="00E02D77"/>
    <w:rsid w:val="00E1253F"/>
    <w:rsid w:val="00E14372"/>
    <w:rsid w:val="00E14B7B"/>
    <w:rsid w:val="00E230AF"/>
    <w:rsid w:val="00E242AB"/>
    <w:rsid w:val="00E35E58"/>
    <w:rsid w:val="00E4652C"/>
    <w:rsid w:val="00E61D3A"/>
    <w:rsid w:val="00E64C53"/>
    <w:rsid w:val="00E67791"/>
    <w:rsid w:val="00E70CAF"/>
    <w:rsid w:val="00E747D9"/>
    <w:rsid w:val="00E76F39"/>
    <w:rsid w:val="00E77626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0A94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3824"/>
    <w:rsid w:val="00F75EFF"/>
    <w:rsid w:val="00FA0A5A"/>
    <w:rsid w:val="00FA1383"/>
    <w:rsid w:val="00FA59AD"/>
    <w:rsid w:val="00FA7242"/>
    <w:rsid w:val="00FB2462"/>
    <w:rsid w:val="00FB6B05"/>
    <w:rsid w:val="00FC529C"/>
    <w:rsid w:val="00FC6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3C6B40C"/>
  <w15:docId w15:val="{48EED04C-1956-4CD4-BCFB-B362D999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4a2393ed-911e-4c9b-9d18-84f1fe0b670e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B60BD73-8D13-4019-A3BA-DD6AFC012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2</Pages>
  <Words>264</Words>
  <Characters>1529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Olubanjo, Olumide [TREAS]</cp:lastModifiedBy>
  <cp:revision>2</cp:revision>
  <cp:lastPrinted>2016-08-03T15:29:00Z</cp:lastPrinted>
  <dcterms:created xsi:type="dcterms:W3CDTF">2025-03-07T20:37:00Z</dcterms:created>
  <dcterms:modified xsi:type="dcterms:W3CDTF">2025-03-07T20:37:00Z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