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2E1DE3B8" w:rsidR="00364A22" w:rsidRPr="002420F8" w:rsidRDefault="00834DC2" w:rsidP="00703FA6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November 19</w:t>
      </w:r>
      <w:bookmarkStart w:id="0" w:name="_GoBack"/>
      <w:bookmarkEnd w:id="0"/>
      <w:r w:rsidR="00687902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68702A4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1A42EE">
        <w:rPr>
          <w:rFonts w:ascii="Arial" w:hAnsi="Arial" w:cs="Arial"/>
          <w:b/>
        </w:rPr>
        <w:t>Bidders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353377D2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BA1258">
        <w:rPr>
          <w:rFonts w:ascii="Arial" w:hAnsi="Arial" w:cs="Arial"/>
          <w:sz w:val="20"/>
        </w:rPr>
        <w:t>Bid Solicitation</w:t>
      </w:r>
      <w:r w:rsidRPr="008918DF">
        <w:rPr>
          <w:rFonts w:ascii="Arial" w:hAnsi="Arial" w:cs="Arial"/>
          <w:sz w:val="20"/>
        </w:rPr>
        <w:t xml:space="preserve"> # </w:t>
      </w:r>
      <w:r w:rsidR="00116218" w:rsidRPr="00116218">
        <w:rPr>
          <w:rFonts w:ascii="Arial" w:hAnsi="Arial" w:cs="Arial"/>
          <w:sz w:val="20"/>
        </w:rPr>
        <w:t>24DPP01040</w:t>
      </w:r>
    </w:p>
    <w:p w14:paraId="03C6B415" w14:textId="1D1EB937" w:rsidR="007D1D98" w:rsidRDefault="00116218" w:rsidP="008918DF">
      <w:pPr>
        <w:ind w:firstLine="720"/>
        <w:rPr>
          <w:rFonts w:ascii="Arial" w:hAnsi="Arial" w:cs="Arial"/>
          <w:b/>
        </w:rPr>
      </w:pPr>
      <w:r w:rsidRPr="00116218">
        <w:rPr>
          <w:rFonts w:ascii="Arial" w:hAnsi="Arial" w:cs="Arial"/>
          <w:b/>
        </w:rPr>
        <w:t>T2503 - Transportation Broker Services, DHS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1A881249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834DC2">
        <w:rPr>
          <w:rFonts w:ascii="Arial" w:hAnsi="Arial" w:cs="Arial"/>
          <w:b/>
          <w:u w:val="single"/>
        </w:rPr>
        <w:t>December 2</w:t>
      </w:r>
      <w:r w:rsidR="00116218">
        <w:rPr>
          <w:rFonts w:ascii="Arial" w:hAnsi="Arial" w:cs="Arial"/>
          <w:b/>
          <w:u w:val="single"/>
        </w:rPr>
        <w:t>, 2025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570D37E2" w14:textId="5BBB856E" w:rsidR="00787C2A" w:rsidRPr="008918DF" w:rsidRDefault="00787C2A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434EE5">
        <w:rPr>
          <w:rFonts w:ascii="Arial" w:hAnsi="Arial" w:cs="Arial"/>
          <w:b/>
          <w:color w:val="FF0000"/>
        </w:rPr>
        <w:t xml:space="preserve">Revised Quote Submission Due Date: </w:t>
      </w:r>
      <w:r w:rsidR="005E3593">
        <w:rPr>
          <w:rFonts w:ascii="Arial" w:hAnsi="Arial" w:cs="Arial"/>
          <w:b/>
          <w:color w:val="FF0000"/>
          <w:u w:val="single"/>
        </w:rPr>
        <w:t>December 2</w:t>
      </w:r>
      <w:r w:rsidR="00834DC2">
        <w:rPr>
          <w:rFonts w:ascii="Arial" w:hAnsi="Arial" w:cs="Arial"/>
          <w:b/>
          <w:color w:val="FF0000"/>
          <w:u w:val="single"/>
        </w:rPr>
        <w:t>3</w:t>
      </w:r>
      <w:r w:rsidR="00116218">
        <w:rPr>
          <w:rFonts w:ascii="Arial" w:hAnsi="Arial" w:cs="Arial"/>
          <w:b/>
          <w:color w:val="FF0000"/>
          <w:u w:val="single"/>
        </w:rPr>
        <w:t>, 2025</w:t>
      </w:r>
      <w:r w:rsidRPr="00434EE5">
        <w:rPr>
          <w:rFonts w:ascii="Arial" w:hAnsi="Arial" w:cs="Arial"/>
          <w:b/>
          <w:color w:val="FF0000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713239D5" w:rsidR="007D1D98" w:rsidRPr="00521635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521635">
        <w:rPr>
          <w:rFonts w:ascii="Arial" w:hAnsi="Arial" w:cs="Arial"/>
          <w:i w:val="0"/>
          <w:sz w:val="20"/>
        </w:rPr>
        <w:t>Amendment #</w:t>
      </w:r>
      <w:r w:rsidR="00834DC2">
        <w:rPr>
          <w:rFonts w:ascii="Arial" w:hAnsi="Arial" w:cs="Arial"/>
          <w:i w:val="0"/>
          <w:sz w:val="20"/>
        </w:rPr>
        <w:t>7</w:t>
      </w:r>
    </w:p>
    <w:p w14:paraId="03C6B41A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EE18CE0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521635">
        <w:rPr>
          <w:rFonts w:ascii="Arial" w:hAnsi="Arial" w:cs="Arial"/>
        </w:rPr>
        <w:t>The following constitutes Bid Amendment #</w:t>
      </w:r>
      <w:r w:rsidR="00834DC2">
        <w:rPr>
          <w:rFonts w:ascii="Arial" w:hAnsi="Arial" w:cs="Arial"/>
        </w:rPr>
        <w:t>7</w:t>
      </w:r>
      <w:r w:rsidRPr="00521635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BA1258">
        <w:rPr>
          <w:rFonts w:ascii="Arial" w:hAnsi="Arial" w:cs="Arial"/>
        </w:rPr>
        <w:t>Bid Solicitation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06A6E7A" w14:textId="063925F8" w:rsidR="001C2B1C" w:rsidRDefault="001C2B1C" w:rsidP="001C2B1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E0F84">
        <w:rPr>
          <w:rFonts w:ascii="Arial" w:hAnsi="Arial" w:cs="Arial"/>
        </w:rPr>
        <w:t xml:space="preserve">The Quote Submission Due Date has been extended to </w:t>
      </w:r>
      <w:r w:rsidR="005E3593">
        <w:rPr>
          <w:rFonts w:ascii="Arial" w:hAnsi="Arial" w:cs="Arial"/>
          <w:b/>
          <w:u w:val="single"/>
        </w:rPr>
        <w:t>December 2</w:t>
      </w:r>
      <w:r w:rsidR="00834DC2">
        <w:rPr>
          <w:rFonts w:ascii="Arial" w:hAnsi="Arial" w:cs="Arial"/>
          <w:b/>
          <w:u w:val="single"/>
        </w:rPr>
        <w:t>3</w:t>
      </w:r>
      <w:r w:rsidR="00116218">
        <w:rPr>
          <w:rFonts w:ascii="Arial" w:hAnsi="Arial" w:cs="Arial"/>
          <w:b/>
          <w:u w:val="single"/>
        </w:rPr>
        <w:t>, 2025</w:t>
      </w:r>
      <w:r w:rsidRPr="005E0F84">
        <w:rPr>
          <w:rFonts w:ascii="Arial" w:hAnsi="Arial" w:cs="Arial"/>
          <w:b/>
        </w:rPr>
        <w:t xml:space="preserve"> (2:00 p.m. Eastern Time)</w:t>
      </w:r>
      <w:r>
        <w:rPr>
          <w:rFonts w:ascii="Arial" w:hAnsi="Arial" w:cs="Arial"/>
          <w:b/>
        </w:rPr>
        <w:t>.</w:t>
      </w:r>
    </w:p>
    <w:p w14:paraId="03C6B421" w14:textId="3DC20B9D" w:rsidR="007D1D98" w:rsidRPr="00187519" w:rsidRDefault="00787C2A" w:rsidP="00434EE5">
      <w:r w:rsidRPr="00CB67AF" w:rsidDel="00787C2A">
        <w:t xml:space="preserve"> </w:t>
      </w:r>
    </w:p>
    <w:p w14:paraId="71069C55" w14:textId="74AFFDD5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331F9E">
        <w:rPr>
          <w:rFonts w:ascii="Arial" w:hAnsi="Arial" w:cs="Arial"/>
        </w:rPr>
        <w:t>Please note that answers to questions will be posted as part of a future Bid Amendment.</w:t>
      </w:r>
    </w:p>
    <w:p w14:paraId="480DDC4D" w14:textId="77777777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2AAC353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BA1258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46AA7053" w:rsidR="007D1D98" w:rsidRPr="008918DF" w:rsidRDefault="007D1D98" w:rsidP="00434EE5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AB" w14:textId="77777777" w:rsidR="00721BC8" w:rsidRDefault="00721BC8" w:rsidP="00434EE5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</w:rPr>
      </w:pPr>
    </w:p>
    <w:sectPr w:rsidR="00721BC8" w:rsidSect="00364A2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705CC8" w14:textId="77777777" w:rsidR="00241D35" w:rsidRDefault="00241D35">
      <w:r>
        <w:separator/>
      </w:r>
    </w:p>
  </w:endnote>
  <w:endnote w:type="continuationSeparator" w:id="0">
    <w:p w14:paraId="5F5F98E1" w14:textId="77777777" w:rsidR="00241D35" w:rsidRDefault="00241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A27AA" w14:textId="77777777" w:rsidR="00241D35" w:rsidRDefault="00241D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2AA5C4D" w:rsidR="00241D35" w:rsidRDefault="00241D3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7C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241D35" w:rsidRDefault="00241D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241D35" w:rsidRDefault="00241D3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241D35" w:rsidRPr="003048CF" w:rsidRDefault="00241D3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241D35" w:rsidRPr="003048CF" w:rsidRDefault="00241D3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AF54AB" w14:textId="77777777" w:rsidR="00241D35" w:rsidRDefault="00241D35">
      <w:r>
        <w:separator/>
      </w:r>
    </w:p>
  </w:footnote>
  <w:footnote w:type="continuationSeparator" w:id="0">
    <w:p w14:paraId="72092E54" w14:textId="77777777" w:rsidR="00241D35" w:rsidRDefault="00241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05F5E" w14:textId="77777777" w:rsidR="00241D35" w:rsidRDefault="00241D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00565" w14:textId="77777777" w:rsidR="00241D35" w:rsidRDefault="00241D3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241D35" w14:paraId="0F26F833" w14:textId="77777777" w:rsidTr="0045062E">
      <w:trPr>
        <w:trHeight w:val="1080"/>
        <w:jc w:val="center"/>
      </w:trPr>
      <w:tc>
        <w:tcPr>
          <w:tcW w:w="2880" w:type="dxa"/>
        </w:tcPr>
        <w:p w14:paraId="3BD5B027" w14:textId="77777777" w:rsidR="00241D35" w:rsidRDefault="00241D35" w:rsidP="00E242AB"/>
      </w:tc>
      <w:tc>
        <w:tcPr>
          <w:tcW w:w="5760" w:type="dxa"/>
          <w:vAlign w:val="center"/>
        </w:tcPr>
        <w:p w14:paraId="0FD38982" w14:textId="77777777" w:rsidR="00241D35" w:rsidRDefault="00241D3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241D35" w:rsidRDefault="00241D35" w:rsidP="00E242AB"/>
      </w:tc>
    </w:tr>
    <w:tr w:rsidR="00241D35" w14:paraId="1D957A5A" w14:textId="77777777" w:rsidTr="0045062E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241D35" w:rsidRPr="00DE79FE" w:rsidRDefault="00241D3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241D35" w:rsidRPr="006359DD" w:rsidRDefault="00241D3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241D35" w:rsidRPr="00952B78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241D35" w:rsidRPr="006359DD" w:rsidRDefault="00241D3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241D35" w:rsidRPr="006359DD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241D35" w14:paraId="4315D963" w14:textId="77777777" w:rsidTr="0045062E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241D35" w:rsidRDefault="00241D35" w:rsidP="00DA1AA7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241D3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241D35" w14:paraId="15BC600F" w14:textId="77777777" w:rsidTr="0045062E">
      <w:trPr>
        <w:jc w:val="center"/>
      </w:trPr>
      <w:tc>
        <w:tcPr>
          <w:tcW w:w="2880" w:type="dxa"/>
        </w:tcPr>
        <w:p w14:paraId="38418747" w14:textId="77777777" w:rsidR="00241D35" w:rsidRPr="006359DD" w:rsidRDefault="00241D35" w:rsidP="00E242AB"/>
      </w:tc>
      <w:tc>
        <w:tcPr>
          <w:tcW w:w="5760" w:type="dxa"/>
        </w:tcPr>
        <w:p w14:paraId="44EF803D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241D35" w:rsidRPr="006359DD" w:rsidRDefault="00241D35" w:rsidP="00E242AB"/>
      </w:tc>
    </w:tr>
  </w:tbl>
  <w:p w14:paraId="03C6B4BB" w14:textId="017E7320" w:rsidR="00241D35" w:rsidRDefault="00241D3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845"/>
    <w:rsid w:val="000178AC"/>
    <w:rsid w:val="00017E0E"/>
    <w:rsid w:val="0004455E"/>
    <w:rsid w:val="00047D91"/>
    <w:rsid w:val="00052193"/>
    <w:rsid w:val="00052433"/>
    <w:rsid w:val="000555F2"/>
    <w:rsid w:val="00060D6C"/>
    <w:rsid w:val="0006149B"/>
    <w:rsid w:val="00080562"/>
    <w:rsid w:val="00087AC7"/>
    <w:rsid w:val="000B353B"/>
    <w:rsid w:val="000B673C"/>
    <w:rsid w:val="000C3964"/>
    <w:rsid w:val="000C7991"/>
    <w:rsid w:val="000D0811"/>
    <w:rsid w:val="000D69CA"/>
    <w:rsid w:val="000F21AF"/>
    <w:rsid w:val="001036B6"/>
    <w:rsid w:val="001130EC"/>
    <w:rsid w:val="00116218"/>
    <w:rsid w:val="001236A1"/>
    <w:rsid w:val="0012522C"/>
    <w:rsid w:val="001265C6"/>
    <w:rsid w:val="00152CD8"/>
    <w:rsid w:val="00160E56"/>
    <w:rsid w:val="001817A9"/>
    <w:rsid w:val="00187519"/>
    <w:rsid w:val="00194DDF"/>
    <w:rsid w:val="001A42EE"/>
    <w:rsid w:val="001A6CBA"/>
    <w:rsid w:val="001B38E1"/>
    <w:rsid w:val="001C2B1C"/>
    <w:rsid w:val="001C4D2C"/>
    <w:rsid w:val="001C5C67"/>
    <w:rsid w:val="001D1ABC"/>
    <w:rsid w:val="001F34F3"/>
    <w:rsid w:val="0020175D"/>
    <w:rsid w:val="00202F19"/>
    <w:rsid w:val="00225AF6"/>
    <w:rsid w:val="00234FE4"/>
    <w:rsid w:val="00235263"/>
    <w:rsid w:val="00241A0F"/>
    <w:rsid w:val="00241D35"/>
    <w:rsid w:val="002420F8"/>
    <w:rsid w:val="00256FAA"/>
    <w:rsid w:val="00257BB5"/>
    <w:rsid w:val="00257D6E"/>
    <w:rsid w:val="00260851"/>
    <w:rsid w:val="00271544"/>
    <w:rsid w:val="002745C5"/>
    <w:rsid w:val="00285BF3"/>
    <w:rsid w:val="002C1484"/>
    <w:rsid w:val="002C54B7"/>
    <w:rsid w:val="002E0241"/>
    <w:rsid w:val="002F1449"/>
    <w:rsid w:val="003048CF"/>
    <w:rsid w:val="00305B6D"/>
    <w:rsid w:val="003069D9"/>
    <w:rsid w:val="00312D75"/>
    <w:rsid w:val="00312D7D"/>
    <w:rsid w:val="00321633"/>
    <w:rsid w:val="00322697"/>
    <w:rsid w:val="00326DC4"/>
    <w:rsid w:val="0032707C"/>
    <w:rsid w:val="0034222F"/>
    <w:rsid w:val="0034325A"/>
    <w:rsid w:val="00364A22"/>
    <w:rsid w:val="00372C16"/>
    <w:rsid w:val="0037646A"/>
    <w:rsid w:val="00391DE8"/>
    <w:rsid w:val="0039339C"/>
    <w:rsid w:val="0039648D"/>
    <w:rsid w:val="003A6B65"/>
    <w:rsid w:val="003A76EC"/>
    <w:rsid w:val="003B1D63"/>
    <w:rsid w:val="003D02FC"/>
    <w:rsid w:val="003D747D"/>
    <w:rsid w:val="003E5E61"/>
    <w:rsid w:val="003F2A90"/>
    <w:rsid w:val="003F7837"/>
    <w:rsid w:val="004034F8"/>
    <w:rsid w:val="00404C6A"/>
    <w:rsid w:val="00417A2E"/>
    <w:rsid w:val="00421ACF"/>
    <w:rsid w:val="00421F15"/>
    <w:rsid w:val="004315E8"/>
    <w:rsid w:val="0043311B"/>
    <w:rsid w:val="00434EE5"/>
    <w:rsid w:val="004355EF"/>
    <w:rsid w:val="0043667E"/>
    <w:rsid w:val="00436D34"/>
    <w:rsid w:val="00437030"/>
    <w:rsid w:val="00446F52"/>
    <w:rsid w:val="0045062E"/>
    <w:rsid w:val="00473388"/>
    <w:rsid w:val="00476106"/>
    <w:rsid w:val="00482ADC"/>
    <w:rsid w:val="00482CB1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1635"/>
    <w:rsid w:val="00523B66"/>
    <w:rsid w:val="005271D3"/>
    <w:rsid w:val="0053166B"/>
    <w:rsid w:val="0053372D"/>
    <w:rsid w:val="00534E3E"/>
    <w:rsid w:val="0054794A"/>
    <w:rsid w:val="00551A51"/>
    <w:rsid w:val="00560578"/>
    <w:rsid w:val="005654E0"/>
    <w:rsid w:val="005663AD"/>
    <w:rsid w:val="00567F16"/>
    <w:rsid w:val="00571F29"/>
    <w:rsid w:val="00572F24"/>
    <w:rsid w:val="005748C4"/>
    <w:rsid w:val="00577A98"/>
    <w:rsid w:val="0058187A"/>
    <w:rsid w:val="005840EA"/>
    <w:rsid w:val="0058635F"/>
    <w:rsid w:val="005914AD"/>
    <w:rsid w:val="005B7B28"/>
    <w:rsid w:val="005D1FD3"/>
    <w:rsid w:val="005D4F4B"/>
    <w:rsid w:val="005D5F8B"/>
    <w:rsid w:val="005E3593"/>
    <w:rsid w:val="005E3AEA"/>
    <w:rsid w:val="005E7D9D"/>
    <w:rsid w:val="005F3A74"/>
    <w:rsid w:val="00610AAA"/>
    <w:rsid w:val="00610ADE"/>
    <w:rsid w:val="00622CFD"/>
    <w:rsid w:val="006264BC"/>
    <w:rsid w:val="00627415"/>
    <w:rsid w:val="00646784"/>
    <w:rsid w:val="00663113"/>
    <w:rsid w:val="00670FCB"/>
    <w:rsid w:val="00684286"/>
    <w:rsid w:val="006848B7"/>
    <w:rsid w:val="00687902"/>
    <w:rsid w:val="00691D9E"/>
    <w:rsid w:val="006A3DE5"/>
    <w:rsid w:val="006B3833"/>
    <w:rsid w:val="006B5C7C"/>
    <w:rsid w:val="006C37AB"/>
    <w:rsid w:val="006C4C2A"/>
    <w:rsid w:val="006C5427"/>
    <w:rsid w:val="006D2967"/>
    <w:rsid w:val="006D6EE7"/>
    <w:rsid w:val="006E6FF8"/>
    <w:rsid w:val="006F2D47"/>
    <w:rsid w:val="006F3866"/>
    <w:rsid w:val="00700B6F"/>
    <w:rsid w:val="007015B0"/>
    <w:rsid w:val="00703FA6"/>
    <w:rsid w:val="0071384F"/>
    <w:rsid w:val="00721BC8"/>
    <w:rsid w:val="0076145C"/>
    <w:rsid w:val="00766871"/>
    <w:rsid w:val="007677A8"/>
    <w:rsid w:val="00776521"/>
    <w:rsid w:val="00776D84"/>
    <w:rsid w:val="00780679"/>
    <w:rsid w:val="007826CD"/>
    <w:rsid w:val="00782D35"/>
    <w:rsid w:val="00785AFC"/>
    <w:rsid w:val="00787C2A"/>
    <w:rsid w:val="007A173B"/>
    <w:rsid w:val="007A5014"/>
    <w:rsid w:val="007A5F35"/>
    <w:rsid w:val="007B28FB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53B2"/>
    <w:rsid w:val="008049AC"/>
    <w:rsid w:val="00804A53"/>
    <w:rsid w:val="008062EE"/>
    <w:rsid w:val="008137DB"/>
    <w:rsid w:val="00815E39"/>
    <w:rsid w:val="00816BEF"/>
    <w:rsid w:val="00816EA4"/>
    <w:rsid w:val="0082019A"/>
    <w:rsid w:val="00834DC2"/>
    <w:rsid w:val="0085145C"/>
    <w:rsid w:val="00880284"/>
    <w:rsid w:val="00883737"/>
    <w:rsid w:val="00884C9E"/>
    <w:rsid w:val="008918DF"/>
    <w:rsid w:val="008B26B6"/>
    <w:rsid w:val="008D3550"/>
    <w:rsid w:val="008D3A86"/>
    <w:rsid w:val="008E50C7"/>
    <w:rsid w:val="008F75E9"/>
    <w:rsid w:val="00907C85"/>
    <w:rsid w:val="0091092B"/>
    <w:rsid w:val="00917A01"/>
    <w:rsid w:val="009225CB"/>
    <w:rsid w:val="00922819"/>
    <w:rsid w:val="00923970"/>
    <w:rsid w:val="00932614"/>
    <w:rsid w:val="00934725"/>
    <w:rsid w:val="00954320"/>
    <w:rsid w:val="00954529"/>
    <w:rsid w:val="00963B9C"/>
    <w:rsid w:val="00965258"/>
    <w:rsid w:val="00980AC4"/>
    <w:rsid w:val="00983FEE"/>
    <w:rsid w:val="00990CED"/>
    <w:rsid w:val="00993884"/>
    <w:rsid w:val="009A251C"/>
    <w:rsid w:val="009A5D7B"/>
    <w:rsid w:val="009A7A00"/>
    <w:rsid w:val="009B63E6"/>
    <w:rsid w:val="009C0858"/>
    <w:rsid w:val="009C4E02"/>
    <w:rsid w:val="009C76AA"/>
    <w:rsid w:val="009D198D"/>
    <w:rsid w:val="009D2175"/>
    <w:rsid w:val="009D5C93"/>
    <w:rsid w:val="009D676C"/>
    <w:rsid w:val="009D7183"/>
    <w:rsid w:val="009E22F9"/>
    <w:rsid w:val="009E3CE0"/>
    <w:rsid w:val="009F1316"/>
    <w:rsid w:val="009F527D"/>
    <w:rsid w:val="009F7ACE"/>
    <w:rsid w:val="00A0222F"/>
    <w:rsid w:val="00A02297"/>
    <w:rsid w:val="00A03B1A"/>
    <w:rsid w:val="00A107C1"/>
    <w:rsid w:val="00A233DA"/>
    <w:rsid w:val="00A255CB"/>
    <w:rsid w:val="00A30216"/>
    <w:rsid w:val="00A40774"/>
    <w:rsid w:val="00A41779"/>
    <w:rsid w:val="00A46E1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14BD"/>
    <w:rsid w:val="00AD3D3C"/>
    <w:rsid w:val="00B00765"/>
    <w:rsid w:val="00B1392F"/>
    <w:rsid w:val="00B2669F"/>
    <w:rsid w:val="00B3763D"/>
    <w:rsid w:val="00B42607"/>
    <w:rsid w:val="00B432C3"/>
    <w:rsid w:val="00B54579"/>
    <w:rsid w:val="00B545AA"/>
    <w:rsid w:val="00B555FD"/>
    <w:rsid w:val="00B55897"/>
    <w:rsid w:val="00B664C5"/>
    <w:rsid w:val="00B7192C"/>
    <w:rsid w:val="00B842BD"/>
    <w:rsid w:val="00B91AC4"/>
    <w:rsid w:val="00B92A4E"/>
    <w:rsid w:val="00B92AC8"/>
    <w:rsid w:val="00B9391C"/>
    <w:rsid w:val="00B94666"/>
    <w:rsid w:val="00BA1258"/>
    <w:rsid w:val="00BB07EE"/>
    <w:rsid w:val="00BC21C1"/>
    <w:rsid w:val="00BC4F10"/>
    <w:rsid w:val="00BC7C61"/>
    <w:rsid w:val="00BD378C"/>
    <w:rsid w:val="00BD693F"/>
    <w:rsid w:val="00BF1865"/>
    <w:rsid w:val="00BF5170"/>
    <w:rsid w:val="00C021F8"/>
    <w:rsid w:val="00C06423"/>
    <w:rsid w:val="00C12204"/>
    <w:rsid w:val="00C12A48"/>
    <w:rsid w:val="00C16006"/>
    <w:rsid w:val="00C162F6"/>
    <w:rsid w:val="00C17FF6"/>
    <w:rsid w:val="00C34732"/>
    <w:rsid w:val="00C41CB6"/>
    <w:rsid w:val="00C45AB4"/>
    <w:rsid w:val="00C51C63"/>
    <w:rsid w:val="00C537D3"/>
    <w:rsid w:val="00C56198"/>
    <w:rsid w:val="00C564E7"/>
    <w:rsid w:val="00C60DC5"/>
    <w:rsid w:val="00C8350A"/>
    <w:rsid w:val="00C83977"/>
    <w:rsid w:val="00CA7DBC"/>
    <w:rsid w:val="00CB48A8"/>
    <w:rsid w:val="00CB582D"/>
    <w:rsid w:val="00CB67AF"/>
    <w:rsid w:val="00CC2CBB"/>
    <w:rsid w:val="00CC6956"/>
    <w:rsid w:val="00CE1914"/>
    <w:rsid w:val="00CF3D21"/>
    <w:rsid w:val="00D01D96"/>
    <w:rsid w:val="00D057E9"/>
    <w:rsid w:val="00D2037F"/>
    <w:rsid w:val="00D33B5E"/>
    <w:rsid w:val="00D55DDC"/>
    <w:rsid w:val="00D6592B"/>
    <w:rsid w:val="00D705AB"/>
    <w:rsid w:val="00D75306"/>
    <w:rsid w:val="00D91263"/>
    <w:rsid w:val="00D9163C"/>
    <w:rsid w:val="00D91B32"/>
    <w:rsid w:val="00DA1AA7"/>
    <w:rsid w:val="00DB314A"/>
    <w:rsid w:val="00DB6C66"/>
    <w:rsid w:val="00DC29E8"/>
    <w:rsid w:val="00DC72EC"/>
    <w:rsid w:val="00DD6116"/>
    <w:rsid w:val="00DE2809"/>
    <w:rsid w:val="00DE42F0"/>
    <w:rsid w:val="00DF4E98"/>
    <w:rsid w:val="00E001C4"/>
    <w:rsid w:val="00E02D77"/>
    <w:rsid w:val="00E03EE7"/>
    <w:rsid w:val="00E1253F"/>
    <w:rsid w:val="00E14372"/>
    <w:rsid w:val="00E14B7B"/>
    <w:rsid w:val="00E1569D"/>
    <w:rsid w:val="00E242AB"/>
    <w:rsid w:val="00E35E58"/>
    <w:rsid w:val="00E4652C"/>
    <w:rsid w:val="00E50393"/>
    <w:rsid w:val="00E51DB9"/>
    <w:rsid w:val="00E57EB1"/>
    <w:rsid w:val="00E619DD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55D58"/>
    <w:rsid w:val="00F6382A"/>
    <w:rsid w:val="00F63F9E"/>
    <w:rsid w:val="00F75EFF"/>
    <w:rsid w:val="00F92CD4"/>
    <w:rsid w:val="00FA0A5A"/>
    <w:rsid w:val="00FA1383"/>
    <w:rsid w:val="00FA59AD"/>
    <w:rsid w:val="00FA5AD7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B65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164E91132F1749839865CCE1AB851C" ma:contentTypeVersion="12" ma:contentTypeDescription="Create a new document." ma:contentTypeScope="" ma:versionID="f1ef2dafdbb8ce95eb95589add83a462">
  <xsd:schema xmlns:xsd="http://www.w3.org/2001/XMLSchema" xmlns:xs="http://www.w3.org/2001/XMLSchema" xmlns:p="http://schemas.microsoft.com/office/2006/metadata/properties" xmlns:ns3="cad25df6-dc5e-46e6-b11a-a4a5d1051b87" xmlns:ns4="c7016e39-1409-4e9d-a72f-580ee71a8965" targetNamespace="http://schemas.microsoft.com/office/2006/metadata/properties" ma:root="true" ma:fieldsID="ed4f9b3a091e80824542f6979567dc38" ns3:_="" ns4:_="">
    <xsd:import namespace="cad25df6-dc5e-46e6-b11a-a4a5d1051b87"/>
    <xsd:import namespace="c7016e39-1409-4e9d-a72f-580ee71a89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25df6-dc5e-46e6-b11a-a4a5d1051b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016e39-1409-4e9d-a72f-580ee71a896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d25df6-dc5e-46e6-b11a-a4a5d1051b87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7A6FE5-1E5A-4286-A2B5-2F5487729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d25df6-dc5e-46e6-b11a-a4a5d1051b87"/>
    <ds:schemaRef ds:uri="c7016e39-1409-4e9d-a72f-580ee71a89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schemas.microsoft.com/office/2006/documentManagement/types"/>
    <ds:schemaRef ds:uri="c7016e39-1409-4e9d-a72f-580ee71a8965"/>
    <ds:schemaRef ds:uri="cad25df6-dc5e-46e6-b11a-a4a5d1051b87"/>
    <ds:schemaRef ds:uri="http://schemas.microsoft.com/office/2006/metadata/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A2FDD880-D4E7-4FE3-B915-2B63EFE48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146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Kathy [TREAS]</cp:lastModifiedBy>
  <cp:revision>2</cp:revision>
  <cp:lastPrinted>2016-08-03T15:29:00Z</cp:lastPrinted>
  <dcterms:created xsi:type="dcterms:W3CDTF">2025-11-14T19:57:00Z</dcterms:created>
  <dcterms:modified xsi:type="dcterms:W3CDTF">2025-11-14T19:57:00Z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0x01010021164E91132F1749839865CCE1AB851C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