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8DC5B" w14:textId="5517412B" w:rsidR="001B2190" w:rsidRPr="002420F8" w:rsidRDefault="00541539" w:rsidP="608BF6A2">
      <w:pPr>
        <w:pStyle w:val="Heading3"/>
        <w:keepNext w:val="0"/>
        <w:jc w:val="center"/>
        <w:rPr>
          <w:rFonts w:ascii="Arial" w:hAnsi="Arial" w:cs="Arial"/>
          <w:b/>
          <w:bCs/>
          <w:sz w:val="20"/>
        </w:rPr>
      </w:pPr>
      <w:r w:rsidRPr="6AF6BA38">
        <w:rPr>
          <w:rFonts w:ascii="Arial" w:hAnsi="Arial" w:cs="Arial"/>
          <w:b/>
          <w:bCs/>
          <w:sz w:val="20"/>
        </w:rPr>
        <w:t xml:space="preserve">July </w:t>
      </w:r>
      <w:r w:rsidR="4C6F5001" w:rsidRPr="6AF6BA38">
        <w:rPr>
          <w:rFonts w:ascii="Arial" w:hAnsi="Arial" w:cs="Arial"/>
          <w:b/>
          <w:bCs/>
          <w:sz w:val="20"/>
        </w:rPr>
        <w:t>2</w:t>
      </w:r>
      <w:r w:rsidR="002C7C06">
        <w:rPr>
          <w:rFonts w:ascii="Arial" w:hAnsi="Arial" w:cs="Arial"/>
          <w:b/>
          <w:bCs/>
          <w:sz w:val="20"/>
        </w:rPr>
        <w:t>9</w:t>
      </w:r>
      <w:r w:rsidR="001B2190" w:rsidRPr="6AF6BA38">
        <w:rPr>
          <w:rFonts w:ascii="Arial" w:hAnsi="Arial" w:cs="Arial"/>
          <w:b/>
          <w:bCs/>
          <w:sz w:val="20"/>
        </w:rPr>
        <w:t>, 2024</w:t>
      </w:r>
    </w:p>
    <w:p w14:paraId="2B1A5053" w14:textId="77777777" w:rsidR="001B2190" w:rsidRPr="008918DF" w:rsidRDefault="001B2190" w:rsidP="001B2190">
      <w:pPr>
        <w:rPr>
          <w:rFonts w:ascii="Arial" w:hAnsi="Arial" w:cs="Arial"/>
        </w:rPr>
      </w:pPr>
    </w:p>
    <w:p w14:paraId="2B883BA6" w14:textId="77777777" w:rsidR="001B2190" w:rsidRPr="008918DF" w:rsidRDefault="001B2190" w:rsidP="001B2190">
      <w:pPr>
        <w:rPr>
          <w:rFonts w:ascii="Arial" w:hAnsi="Arial" w:cs="Arial"/>
        </w:rPr>
      </w:pPr>
    </w:p>
    <w:p w14:paraId="24650B53" w14:textId="77777777" w:rsidR="001B2190" w:rsidRPr="008918DF" w:rsidRDefault="001B2190" w:rsidP="001B2190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53703596" w14:textId="77777777" w:rsidR="001B2190" w:rsidRPr="008918DF" w:rsidRDefault="001B2190" w:rsidP="001B2190">
      <w:pPr>
        <w:rPr>
          <w:rFonts w:ascii="Arial" w:hAnsi="Arial" w:cs="Arial"/>
        </w:rPr>
      </w:pPr>
    </w:p>
    <w:p w14:paraId="12C48B72" w14:textId="77777777" w:rsidR="001B2190" w:rsidRPr="008918DF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192640A0" w14:textId="0321BF09" w:rsidR="001B2190" w:rsidRPr="00990F72" w:rsidRDefault="001B2190" w:rsidP="001B2190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highlight w:val="yellow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</w:r>
      <w:r w:rsidRPr="00B039FC">
        <w:rPr>
          <w:rFonts w:ascii="Arial" w:hAnsi="Arial" w:cs="Arial"/>
          <w:sz w:val="20"/>
        </w:rPr>
        <w:t xml:space="preserve">Bid Solicitation # </w:t>
      </w:r>
      <w:r w:rsidR="00541539" w:rsidRPr="00541539">
        <w:rPr>
          <w:rFonts w:ascii="Arial" w:hAnsi="Arial" w:cs="Arial"/>
          <w:sz w:val="20"/>
        </w:rPr>
        <w:t>24DPP01009</w:t>
      </w:r>
    </w:p>
    <w:p w14:paraId="6D185F62" w14:textId="6F6DC9AD" w:rsidR="001B2190" w:rsidRPr="00681D2A" w:rsidRDefault="00541539" w:rsidP="001B2190">
      <w:pPr>
        <w:ind w:firstLine="720"/>
        <w:rPr>
          <w:rFonts w:ascii="Arial" w:hAnsi="Arial" w:cs="Arial"/>
          <w:b/>
        </w:rPr>
      </w:pPr>
      <w:r w:rsidRPr="00541539">
        <w:rPr>
          <w:rFonts w:ascii="Arial" w:hAnsi="Arial" w:cs="Arial"/>
          <w:b/>
        </w:rPr>
        <w:t>T2505 - Consulting Services: Department of Transportation (NJDOT) Infrastructure and Non-Infrastructure Research</w:t>
      </w:r>
    </w:p>
    <w:p w14:paraId="599166E8" w14:textId="3424655E" w:rsidR="004F6C79" w:rsidRPr="00366216" w:rsidRDefault="004F6C79" w:rsidP="608BF6A2">
      <w:pPr>
        <w:ind w:left="720"/>
        <w:outlineLvl w:val="0"/>
        <w:rPr>
          <w:rFonts w:ascii="Arial" w:hAnsi="Arial" w:cs="Arial"/>
          <w:b/>
          <w:bCs/>
        </w:rPr>
      </w:pPr>
      <w:r w:rsidRPr="608BF6A2">
        <w:rPr>
          <w:rFonts w:ascii="Arial" w:hAnsi="Arial" w:cs="Arial"/>
          <w:b/>
          <w:bCs/>
        </w:rPr>
        <w:t xml:space="preserve">Previous Quote Submission Due Date: </w:t>
      </w:r>
      <w:r w:rsidR="1B8419E8" w:rsidRPr="608BF6A2">
        <w:rPr>
          <w:rFonts w:ascii="Arial" w:hAnsi="Arial" w:cs="Arial"/>
          <w:b/>
          <w:bCs/>
        </w:rPr>
        <w:t>August 1</w:t>
      </w:r>
      <w:r w:rsidR="00541539" w:rsidRPr="608BF6A2">
        <w:rPr>
          <w:rFonts w:ascii="Arial" w:hAnsi="Arial" w:cs="Arial"/>
          <w:b/>
          <w:bCs/>
          <w:u w:val="single"/>
        </w:rPr>
        <w:t>3</w:t>
      </w:r>
      <w:r w:rsidRPr="608BF6A2">
        <w:rPr>
          <w:rFonts w:ascii="Arial" w:hAnsi="Arial" w:cs="Arial"/>
          <w:b/>
          <w:bCs/>
          <w:u w:val="single"/>
        </w:rPr>
        <w:t>, 2024</w:t>
      </w:r>
      <w:r w:rsidRPr="608BF6A2">
        <w:rPr>
          <w:rFonts w:ascii="Arial" w:hAnsi="Arial" w:cs="Arial"/>
          <w:b/>
          <w:bCs/>
        </w:rPr>
        <w:t xml:space="preserve"> (2:00 p.m. Eastern Time)</w:t>
      </w:r>
    </w:p>
    <w:p w14:paraId="3A25C466" w14:textId="0A6C1A19" w:rsidR="004F6C79" w:rsidRPr="001E71FC" w:rsidRDefault="004F6C79" w:rsidP="608BF6A2">
      <w:pPr>
        <w:ind w:firstLine="720"/>
        <w:outlineLvl w:val="0"/>
        <w:rPr>
          <w:rFonts w:ascii="Arial" w:hAnsi="Arial" w:cs="Arial"/>
          <w:b/>
          <w:bCs/>
          <w:color w:val="FF0000"/>
        </w:rPr>
      </w:pPr>
      <w:r w:rsidRPr="608BF6A2">
        <w:rPr>
          <w:rFonts w:ascii="Arial" w:hAnsi="Arial" w:cs="Arial"/>
          <w:b/>
          <w:bCs/>
          <w:color w:val="FF0000"/>
          <w:sz w:val="24"/>
          <w:szCs w:val="24"/>
        </w:rPr>
        <w:t xml:space="preserve">Revised Quote Submission Due Date: </w:t>
      </w:r>
      <w:r w:rsidR="00541539" w:rsidRPr="608BF6A2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August </w:t>
      </w:r>
      <w:r w:rsidR="51D86FCB" w:rsidRPr="608BF6A2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30</w:t>
      </w:r>
      <w:r w:rsidRPr="608BF6A2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, 2024</w:t>
      </w:r>
      <w:r w:rsidRPr="608BF6A2">
        <w:rPr>
          <w:rFonts w:ascii="Arial" w:hAnsi="Arial" w:cs="Arial"/>
          <w:b/>
          <w:bCs/>
          <w:color w:val="FF0000"/>
          <w:sz w:val="24"/>
          <w:szCs w:val="24"/>
        </w:rPr>
        <w:t xml:space="preserve"> (2:00 p.m. Eastern Time)</w:t>
      </w:r>
      <w:bookmarkStart w:id="0" w:name="_GoBack"/>
      <w:bookmarkEnd w:id="0"/>
    </w:p>
    <w:p w14:paraId="55EC4908" w14:textId="77777777" w:rsidR="004F6C79" w:rsidRDefault="004F6C79" w:rsidP="004F6C79"/>
    <w:p w14:paraId="21963E46" w14:textId="77777777" w:rsidR="001B2190" w:rsidRDefault="001B2190" w:rsidP="001B2190"/>
    <w:p w14:paraId="1BDFBD5A" w14:textId="77777777" w:rsidR="001B2190" w:rsidRPr="008918DF" w:rsidRDefault="001B2190" w:rsidP="001B2190"/>
    <w:p w14:paraId="716FE8D4" w14:textId="0A5B14E8" w:rsidR="001B2190" w:rsidRPr="008918DF" w:rsidRDefault="001B2190" w:rsidP="608BF6A2">
      <w:pPr>
        <w:pStyle w:val="Heading1"/>
        <w:keepNext w:val="0"/>
        <w:rPr>
          <w:rFonts w:ascii="Arial" w:hAnsi="Arial" w:cs="Arial"/>
          <w:i w:val="0"/>
          <w:sz w:val="20"/>
        </w:rPr>
      </w:pPr>
      <w:r w:rsidRPr="608BF6A2">
        <w:rPr>
          <w:rFonts w:ascii="Arial" w:hAnsi="Arial" w:cs="Arial"/>
          <w:i w:val="0"/>
          <w:sz w:val="20"/>
        </w:rPr>
        <w:t>Bid Amendment #</w:t>
      </w:r>
      <w:r w:rsidR="28175038" w:rsidRPr="608BF6A2">
        <w:rPr>
          <w:rFonts w:ascii="Arial" w:hAnsi="Arial" w:cs="Arial"/>
          <w:i w:val="0"/>
          <w:sz w:val="20"/>
        </w:rPr>
        <w:t>2</w:t>
      </w:r>
    </w:p>
    <w:p w14:paraId="6D4403A0" w14:textId="77777777" w:rsidR="001B2190" w:rsidRPr="008918DF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654BFFA4" w14:textId="77777777" w:rsidR="001B2190" w:rsidRPr="008918DF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2F9B33C9" w14:textId="5BF949CB" w:rsidR="001B2190" w:rsidRPr="008918DF" w:rsidRDefault="001B2190" w:rsidP="608BF6A2">
      <w:pPr>
        <w:jc w:val="both"/>
        <w:rPr>
          <w:rFonts w:ascii="Arial" w:hAnsi="Arial" w:cs="Arial"/>
        </w:rPr>
      </w:pPr>
      <w:r w:rsidRPr="608BF6A2">
        <w:rPr>
          <w:rFonts w:ascii="Arial" w:hAnsi="Arial" w:cs="Arial"/>
        </w:rPr>
        <w:t>The following constitutes Bid Amendment #</w:t>
      </w:r>
      <w:r w:rsidR="411AAFC1" w:rsidRPr="608BF6A2">
        <w:rPr>
          <w:rFonts w:ascii="Arial" w:hAnsi="Arial" w:cs="Arial"/>
        </w:rPr>
        <w:t>2</w:t>
      </w:r>
      <w:r w:rsidRPr="608BF6A2">
        <w:rPr>
          <w:rFonts w:ascii="Arial" w:hAnsi="Arial" w:cs="Arial"/>
        </w:rPr>
        <w:t xml:space="preserve"> to the above referenced Bid Solicitation:</w:t>
      </w:r>
    </w:p>
    <w:p w14:paraId="701E6D80" w14:textId="77777777" w:rsidR="001B2190" w:rsidRPr="008918DF" w:rsidRDefault="001B2190" w:rsidP="001B2190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AAC6E97" w14:textId="614C53D2" w:rsidR="00763DD3" w:rsidRPr="00BA7901" w:rsidRDefault="00763DD3" w:rsidP="00D26A4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608BF6A2">
        <w:rPr>
          <w:rFonts w:ascii="Arial" w:hAnsi="Arial" w:cs="Arial"/>
        </w:rPr>
        <w:t xml:space="preserve">This Bid Amendment extends the Quote Submission due date from </w:t>
      </w:r>
      <w:r w:rsidR="2F8EA5A5" w:rsidRPr="608BF6A2">
        <w:rPr>
          <w:rFonts w:ascii="Arial" w:hAnsi="Arial" w:cs="Arial"/>
        </w:rPr>
        <w:t>August 1</w:t>
      </w:r>
      <w:r w:rsidR="00541539" w:rsidRPr="608BF6A2">
        <w:rPr>
          <w:rFonts w:ascii="Arial" w:hAnsi="Arial" w:cs="Arial"/>
        </w:rPr>
        <w:t>3</w:t>
      </w:r>
      <w:r w:rsidRPr="608BF6A2">
        <w:rPr>
          <w:rFonts w:ascii="Arial" w:hAnsi="Arial" w:cs="Arial"/>
        </w:rPr>
        <w:t xml:space="preserve">, 2024 to </w:t>
      </w:r>
      <w:r w:rsidR="00541539" w:rsidRPr="608BF6A2">
        <w:rPr>
          <w:rFonts w:ascii="Arial" w:hAnsi="Arial" w:cs="Arial"/>
          <w:b/>
          <w:bCs/>
          <w:u w:val="single"/>
        </w:rPr>
        <w:t>August 3</w:t>
      </w:r>
      <w:r w:rsidR="6863C427" w:rsidRPr="608BF6A2">
        <w:rPr>
          <w:rFonts w:ascii="Arial" w:hAnsi="Arial" w:cs="Arial"/>
          <w:b/>
          <w:bCs/>
          <w:u w:val="single"/>
        </w:rPr>
        <w:t>0</w:t>
      </w:r>
      <w:r w:rsidRPr="608BF6A2">
        <w:rPr>
          <w:rFonts w:ascii="Arial" w:hAnsi="Arial" w:cs="Arial"/>
          <w:b/>
          <w:bCs/>
          <w:u w:val="single"/>
        </w:rPr>
        <w:t>, 2024</w:t>
      </w:r>
      <w:r w:rsidR="00D26A44" w:rsidRPr="608BF6A2">
        <w:rPr>
          <w:rFonts w:ascii="Arial" w:hAnsi="Arial" w:cs="Arial"/>
          <w:b/>
          <w:bCs/>
          <w:u w:val="single"/>
        </w:rPr>
        <w:t xml:space="preserve"> (2:00 p.m. Eastern Time)</w:t>
      </w:r>
      <w:r w:rsidRPr="608BF6A2">
        <w:rPr>
          <w:rFonts w:ascii="Arial" w:hAnsi="Arial" w:cs="Arial"/>
        </w:rPr>
        <w:t>; and</w:t>
      </w:r>
    </w:p>
    <w:p w14:paraId="09ED0579" w14:textId="60D1407B" w:rsidR="001B2190" w:rsidRDefault="001B2190" w:rsidP="001B219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72965">
        <w:rPr>
          <w:rFonts w:ascii="Arial" w:hAnsi="Arial" w:cs="Arial"/>
        </w:rPr>
        <w:t>An Optional Pre-Quote Conference</w:t>
      </w:r>
      <w:r w:rsidRPr="009610E1">
        <w:rPr>
          <w:rFonts w:ascii="Arial" w:hAnsi="Arial" w:cs="Arial"/>
        </w:rPr>
        <w:t xml:space="preserve"> was </w:t>
      </w:r>
      <w:r w:rsidRPr="00825BE5">
        <w:rPr>
          <w:rFonts w:ascii="Arial" w:hAnsi="Arial" w:cs="Arial"/>
        </w:rPr>
        <w:t xml:space="preserve">held on </w:t>
      </w:r>
      <w:r w:rsidR="00A1020C">
        <w:rPr>
          <w:rFonts w:ascii="Arial" w:hAnsi="Arial" w:cs="Arial"/>
        </w:rPr>
        <w:t>June</w:t>
      </w:r>
      <w:r w:rsidR="00825BE5" w:rsidRPr="00825BE5">
        <w:rPr>
          <w:rFonts w:ascii="Arial" w:hAnsi="Arial" w:cs="Arial"/>
        </w:rPr>
        <w:t xml:space="preserve"> 17</w:t>
      </w:r>
      <w:r w:rsidRPr="00825BE5">
        <w:rPr>
          <w:rFonts w:ascii="Arial" w:hAnsi="Arial" w:cs="Arial"/>
        </w:rPr>
        <w:t>, 2024.</w:t>
      </w:r>
      <w:r w:rsidRPr="009610E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The below firms were confirmed to be in </w:t>
      </w:r>
      <w:r w:rsidRPr="009610E1">
        <w:rPr>
          <w:rFonts w:ascii="Arial" w:hAnsi="Arial" w:cs="Arial"/>
        </w:rPr>
        <w:t>attendance:</w:t>
      </w:r>
    </w:p>
    <w:p w14:paraId="43645F8B" w14:textId="77777777" w:rsidR="00A1020C" w:rsidRDefault="00A1020C" w:rsidP="00A1020C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1020C">
        <w:rPr>
          <w:rFonts w:ascii="Arial" w:hAnsi="Arial" w:cs="Arial"/>
        </w:rPr>
        <w:t>Greenman-Pedersen, Inc.</w:t>
      </w:r>
    </w:p>
    <w:p w14:paraId="03C6B421" w14:textId="61CAFD4D" w:rsidR="007D1D98" w:rsidRPr="00A1020C" w:rsidRDefault="00541539" w:rsidP="00A1020C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1020C">
        <w:rPr>
          <w:rFonts w:ascii="Arial" w:hAnsi="Arial" w:cs="Arial"/>
        </w:rPr>
        <w:t>Jerome M. Lutin, PhD, LLC</w:t>
      </w:r>
    </w:p>
    <w:p w14:paraId="4D553237" w14:textId="77777777" w:rsidR="00541539" w:rsidRPr="00541539" w:rsidRDefault="00541539" w:rsidP="00541539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00234114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64D0A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A18B7CD" w14:textId="06501988" w:rsidR="00681D2A" w:rsidRDefault="00681D2A">
      <w:pPr>
        <w:rPr>
          <w:rFonts w:ascii="Arial" w:hAnsi="Arial" w:cs="Arial"/>
        </w:rPr>
      </w:pPr>
    </w:p>
    <w:sectPr w:rsidR="00681D2A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00E58A" w14:textId="77777777" w:rsidR="000D5126" w:rsidRDefault="000D5126">
      <w:r>
        <w:separator/>
      </w:r>
    </w:p>
  </w:endnote>
  <w:endnote w:type="continuationSeparator" w:id="0">
    <w:p w14:paraId="59A98F82" w14:textId="77777777" w:rsidR="000D5126" w:rsidRDefault="000D5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559F268" w:rsidR="000D5126" w:rsidRDefault="000D51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790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0D5126" w:rsidRDefault="000D51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0D5126" w:rsidRDefault="000D512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0D5126" w:rsidRPr="003048CF" w:rsidRDefault="000D5126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shapetype id="_x0000_t202" coordsize="21600,21600" o:spt="202" path="m,l,21600r21600,l21600,xe" w14:anchorId="03C6B4BF">
              <v:stroke joinstyle="miter"/>
              <v:path gradientshapeok="t" o:connecttype="rect"/>
            </v:shapetype>
            <v:shape id="Text Box 11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>
              <v:textbox style="mso-fit-shape-to-text:t">
                <w:txbxContent>
                  <w:p w:rsidRPr="003048CF" w:rsidR="000D5126" w:rsidP="006C37AB" w:rsidRDefault="000D5126" w14:paraId="03C6B4C1" w14:textId="77777777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7DE766" w14:textId="77777777" w:rsidR="000D5126" w:rsidRDefault="000D5126">
      <w:r>
        <w:separator/>
      </w:r>
    </w:p>
  </w:footnote>
  <w:footnote w:type="continuationSeparator" w:id="0">
    <w:p w14:paraId="329F1E6F" w14:textId="77777777" w:rsidR="000D5126" w:rsidRDefault="000D51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0D5126" w14:paraId="0F26F833" w14:textId="77777777" w:rsidTr="00A05DC5">
      <w:trPr>
        <w:trHeight w:val="1080"/>
        <w:jc w:val="center"/>
      </w:trPr>
      <w:tc>
        <w:tcPr>
          <w:tcW w:w="2880" w:type="dxa"/>
        </w:tcPr>
        <w:p w14:paraId="3BD5B027" w14:textId="77777777" w:rsidR="000D5126" w:rsidRDefault="000D5126" w:rsidP="005E0FFB"/>
      </w:tc>
      <w:tc>
        <w:tcPr>
          <w:tcW w:w="5760" w:type="dxa"/>
          <w:vAlign w:val="center"/>
        </w:tcPr>
        <w:p w14:paraId="0FD38982" w14:textId="45A688C2" w:rsidR="000D5126" w:rsidRDefault="000D5126" w:rsidP="005E0FFB">
          <w:pPr>
            <w:jc w:val="center"/>
          </w:pPr>
          <w:r>
            <w:rPr>
              <w:noProof/>
            </w:rPr>
            <w:drawing>
              <wp:inline distT="0" distB="0" distL="0" distR="0" wp14:anchorId="2E54A0E6" wp14:editId="7FAD5C7C">
                <wp:extent cx="647700" cy="638175"/>
                <wp:effectExtent l="19050" t="0" r="0" b="0"/>
                <wp:docPr id="4" name="Picture 4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0D5126" w:rsidRDefault="000D5126" w:rsidP="005E0FFB"/>
      </w:tc>
    </w:tr>
    <w:tr w:rsidR="000D5126" w14:paraId="1D957A5A" w14:textId="77777777" w:rsidTr="00A05DC5">
      <w:trPr>
        <w:trHeight w:val="893"/>
        <w:jc w:val="center"/>
      </w:trPr>
      <w:tc>
        <w:tcPr>
          <w:tcW w:w="2880" w:type="dxa"/>
          <w:vAlign w:val="bottom"/>
        </w:tcPr>
        <w:p w14:paraId="6F3DD1DE" w14:textId="77777777" w:rsidR="000D5126" w:rsidRPr="00DE79FE" w:rsidRDefault="000D5126" w:rsidP="005E0FF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32041111" w:rsidR="000D5126" w:rsidRPr="006359DD" w:rsidRDefault="000D5126" w:rsidP="005E0FF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28056A48" w14:textId="77777777" w:rsidR="000D5126" w:rsidRPr="00952B78" w:rsidRDefault="000D5126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2CB1402" w14:textId="77777777" w:rsidR="000D5126" w:rsidRPr="00CD2155" w:rsidRDefault="000D5126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73CB9858" w14:textId="77777777" w:rsidR="000D5126" w:rsidRPr="00CD2155" w:rsidRDefault="000D5126" w:rsidP="005E0FF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A05F7A" w14:textId="77777777" w:rsidR="000D5126" w:rsidRPr="00CD2155" w:rsidRDefault="000D5126" w:rsidP="005E0FF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77BC0BB" w14:textId="77777777" w:rsidR="000D5126" w:rsidRPr="00CD2155" w:rsidRDefault="000D5126" w:rsidP="005E0FF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619DB7F9" w14:textId="77777777" w:rsidR="000D5126" w:rsidRPr="00CD2155" w:rsidRDefault="000D5126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38D7796A" w:rsidR="000D5126" w:rsidRPr="006359DD" w:rsidRDefault="000D5126" w:rsidP="005E0FF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F07349D" w14:textId="77777777" w:rsidR="000D5126" w:rsidRPr="006359DD" w:rsidRDefault="000D5126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0D12698F" w:rsidR="000D5126" w:rsidRPr="006359DD" w:rsidRDefault="000D5126" w:rsidP="005E0FF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0D5126" w14:paraId="4315D963" w14:textId="77777777" w:rsidTr="00A05DC5">
      <w:trPr>
        <w:trHeight w:val="892"/>
        <w:jc w:val="center"/>
      </w:trPr>
      <w:tc>
        <w:tcPr>
          <w:tcW w:w="2880" w:type="dxa"/>
          <w:vAlign w:val="bottom"/>
        </w:tcPr>
        <w:p w14:paraId="7E25EAFA" w14:textId="77777777" w:rsidR="000D5126" w:rsidRDefault="000D5126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51362682" w:rsidR="000D5126" w:rsidRPr="006359DD" w:rsidRDefault="000D5126" w:rsidP="005E0FFB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0D5126" w:rsidRPr="006359DD" w:rsidRDefault="000D5126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74910877" w14:textId="77777777" w:rsidR="000D5126" w:rsidRDefault="000D5126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7B1C6352" w:rsidR="000D5126" w:rsidRPr="006359DD" w:rsidRDefault="000D5126" w:rsidP="005E0FF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0D5126" w14:paraId="15BC600F" w14:textId="77777777" w:rsidTr="00A05DC5">
      <w:trPr>
        <w:jc w:val="center"/>
      </w:trPr>
      <w:tc>
        <w:tcPr>
          <w:tcW w:w="2880" w:type="dxa"/>
        </w:tcPr>
        <w:p w14:paraId="38418747" w14:textId="77777777" w:rsidR="000D5126" w:rsidRPr="006359DD" w:rsidRDefault="000D5126" w:rsidP="005E0FFB"/>
      </w:tc>
      <w:tc>
        <w:tcPr>
          <w:tcW w:w="5760" w:type="dxa"/>
        </w:tcPr>
        <w:p w14:paraId="7CABA28C" w14:textId="77777777" w:rsidR="000D5126" w:rsidRPr="00CD2155" w:rsidRDefault="000D5126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18C4F279" w:rsidR="000D5126" w:rsidRPr="006359DD" w:rsidRDefault="000D5126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0D5126" w:rsidRPr="006359DD" w:rsidRDefault="000D5126" w:rsidP="005E0FFB"/>
      </w:tc>
    </w:tr>
  </w:tbl>
  <w:p w14:paraId="03C6B4BB" w14:textId="017E7320" w:rsidR="000D5126" w:rsidRDefault="000D512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90372"/>
    <w:multiLevelType w:val="hybridMultilevel"/>
    <w:tmpl w:val="B674F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9419C"/>
    <w:multiLevelType w:val="hybridMultilevel"/>
    <w:tmpl w:val="DD825DAE"/>
    <w:lvl w:ilvl="0" w:tplc="C0142F32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1B6295"/>
    <w:multiLevelType w:val="hybridMultilevel"/>
    <w:tmpl w:val="85BAAC3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65CD5"/>
    <w:multiLevelType w:val="hybridMultilevel"/>
    <w:tmpl w:val="8BB89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880C4D"/>
    <w:multiLevelType w:val="hybridMultilevel"/>
    <w:tmpl w:val="D5BE5044"/>
    <w:lvl w:ilvl="0" w:tplc="3652731E">
      <w:start w:val="1"/>
      <w:numFmt w:val="upperLetter"/>
      <w:lvlText w:val="%1."/>
      <w:lvlJc w:val="left"/>
      <w:pPr>
        <w:ind w:left="722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5" w15:restartNumberingAfterBreak="0">
    <w:nsid w:val="35CB6972"/>
    <w:multiLevelType w:val="hybridMultilevel"/>
    <w:tmpl w:val="95C41F56"/>
    <w:lvl w:ilvl="0" w:tplc="FCFE5446">
      <w:start w:val="1"/>
      <w:numFmt w:val="upperLetter"/>
      <w:lvlText w:val="%1)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6" w15:restartNumberingAfterBreak="0">
    <w:nsid w:val="3FDF7EE3"/>
    <w:multiLevelType w:val="hybridMultilevel"/>
    <w:tmpl w:val="1E22439A"/>
    <w:lvl w:ilvl="0" w:tplc="04090015">
      <w:start w:val="1"/>
      <w:numFmt w:val="upperLetter"/>
      <w:lvlText w:val="%1."/>
      <w:lvlJc w:val="left"/>
      <w:pPr>
        <w:ind w:left="692" w:hanging="360"/>
      </w:pPr>
    </w:lvl>
    <w:lvl w:ilvl="1" w:tplc="04090019" w:tentative="1">
      <w:start w:val="1"/>
      <w:numFmt w:val="lowerLetter"/>
      <w:lvlText w:val="%2."/>
      <w:lvlJc w:val="left"/>
      <w:pPr>
        <w:ind w:left="1412" w:hanging="360"/>
      </w:pPr>
    </w:lvl>
    <w:lvl w:ilvl="2" w:tplc="0409001B" w:tentative="1">
      <w:start w:val="1"/>
      <w:numFmt w:val="lowerRoman"/>
      <w:lvlText w:val="%3."/>
      <w:lvlJc w:val="right"/>
      <w:pPr>
        <w:ind w:left="2132" w:hanging="180"/>
      </w:pPr>
    </w:lvl>
    <w:lvl w:ilvl="3" w:tplc="0409000F" w:tentative="1">
      <w:start w:val="1"/>
      <w:numFmt w:val="decimal"/>
      <w:lvlText w:val="%4."/>
      <w:lvlJc w:val="left"/>
      <w:pPr>
        <w:ind w:left="2852" w:hanging="360"/>
      </w:pPr>
    </w:lvl>
    <w:lvl w:ilvl="4" w:tplc="04090019" w:tentative="1">
      <w:start w:val="1"/>
      <w:numFmt w:val="lowerLetter"/>
      <w:lvlText w:val="%5."/>
      <w:lvlJc w:val="left"/>
      <w:pPr>
        <w:ind w:left="3572" w:hanging="360"/>
      </w:pPr>
    </w:lvl>
    <w:lvl w:ilvl="5" w:tplc="0409001B" w:tentative="1">
      <w:start w:val="1"/>
      <w:numFmt w:val="lowerRoman"/>
      <w:lvlText w:val="%6."/>
      <w:lvlJc w:val="right"/>
      <w:pPr>
        <w:ind w:left="4292" w:hanging="180"/>
      </w:pPr>
    </w:lvl>
    <w:lvl w:ilvl="6" w:tplc="0409000F" w:tentative="1">
      <w:start w:val="1"/>
      <w:numFmt w:val="decimal"/>
      <w:lvlText w:val="%7."/>
      <w:lvlJc w:val="left"/>
      <w:pPr>
        <w:ind w:left="5012" w:hanging="360"/>
      </w:pPr>
    </w:lvl>
    <w:lvl w:ilvl="7" w:tplc="04090019" w:tentative="1">
      <w:start w:val="1"/>
      <w:numFmt w:val="lowerLetter"/>
      <w:lvlText w:val="%8."/>
      <w:lvlJc w:val="left"/>
      <w:pPr>
        <w:ind w:left="5732" w:hanging="360"/>
      </w:pPr>
    </w:lvl>
    <w:lvl w:ilvl="8" w:tplc="0409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7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6A6"/>
    <w:rsid w:val="00005F42"/>
    <w:rsid w:val="00007033"/>
    <w:rsid w:val="000178AC"/>
    <w:rsid w:val="00017E0E"/>
    <w:rsid w:val="00020F7E"/>
    <w:rsid w:val="00035543"/>
    <w:rsid w:val="0004455E"/>
    <w:rsid w:val="00047D91"/>
    <w:rsid w:val="00052193"/>
    <w:rsid w:val="00052433"/>
    <w:rsid w:val="000555F2"/>
    <w:rsid w:val="00055FFC"/>
    <w:rsid w:val="000564B4"/>
    <w:rsid w:val="0006149B"/>
    <w:rsid w:val="00080562"/>
    <w:rsid w:val="000830BC"/>
    <w:rsid w:val="00087AC7"/>
    <w:rsid w:val="00094579"/>
    <w:rsid w:val="000A6C38"/>
    <w:rsid w:val="000B2E63"/>
    <w:rsid w:val="000B6693"/>
    <w:rsid w:val="000C3964"/>
    <w:rsid w:val="000C4340"/>
    <w:rsid w:val="000C7991"/>
    <w:rsid w:val="000D0811"/>
    <w:rsid w:val="000D5126"/>
    <w:rsid w:val="000F21AF"/>
    <w:rsid w:val="001036B6"/>
    <w:rsid w:val="00106860"/>
    <w:rsid w:val="001130EC"/>
    <w:rsid w:val="00114AF5"/>
    <w:rsid w:val="00117D32"/>
    <w:rsid w:val="001236A1"/>
    <w:rsid w:val="001265C6"/>
    <w:rsid w:val="00126C78"/>
    <w:rsid w:val="00127431"/>
    <w:rsid w:val="001379FB"/>
    <w:rsid w:val="00141D48"/>
    <w:rsid w:val="00160E56"/>
    <w:rsid w:val="00170592"/>
    <w:rsid w:val="00194DCF"/>
    <w:rsid w:val="00194DDF"/>
    <w:rsid w:val="001B2190"/>
    <w:rsid w:val="001C09A8"/>
    <w:rsid w:val="001D1ABC"/>
    <w:rsid w:val="001D42AF"/>
    <w:rsid w:val="001E1282"/>
    <w:rsid w:val="001E71FC"/>
    <w:rsid w:val="001F34F3"/>
    <w:rsid w:val="0020175D"/>
    <w:rsid w:val="00202F19"/>
    <w:rsid w:val="00213A47"/>
    <w:rsid w:val="00217294"/>
    <w:rsid w:val="002361DA"/>
    <w:rsid w:val="002420F8"/>
    <w:rsid w:val="0025275F"/>
    <w:rsid w:val="002532F2"/>
    <w:rsid w:val="00257D6E"/>
    <w:rsid w:val="00260851"/>
    <w:rsid w:val="00271544"/>
    <w:rsid w:val="002745C5"/>
    <w:rsid w:val="00280753"/>
    <w:rsid w:val="00282F5C"/>
    <w:rsid w:val="00285BF3"/>
    <w:rsid w:val="00294A4B"/>
    <w:rsid w:val="002A6230"/>
    <w:rsid w:val="002A66C7"/>
    <w:rsid w:val="002B13D7"/>
    <w:rsid w:val="002C1484"/>
    <w:rsid w:val="002C18F9"/>
    <w:rsid w:val="002C54B7"/>
    <w:rsid w:val="002C7C06"/>
    <w:rsid w:val="002D2B58"/>
    <w:rsid w:val="002D7C6A"/>
    <w:rsid w:val="002F1449"/>
    <w:rsid w:val="002F2AA1"/>
    <w:rsid w:val="002F35E2"/>
    <w:rsid w:val="002F7F96"/>
    <w:rsid w:val="00302CB4"/>
    <w:rsid w:val="003048CF"/>
    <w:rsid w:val="00305B6D"/>
    <w:rsid w:val="00305EDC"/>
    <w:rsid w:val="003069D9"/>
    <w:rsid w:val="00312D7D"/>
    <w:rsid w:val="003158E9"/>
    <w:rsid w:val="003208AD"/>
    <w:rsid w:val="00322697"/>
    <w:rsid w:val="00326CA8"/>
    <w:rsid w:val="00326DC4"/>
    <w:rsid w:val="0032707C"/>
    <w:rsid w:val="0034222F"/>
    <w:rsid w:val="00342800"/>
    <w:rsid w:val="003479C2"/>
    <w:rsid w:val="00350995"/>
    <w:rsid w:val="00350A9D"/>
    <w:rsid w:val="00353813"/>
    <w:rsid w:val="00364A22"/>
    <w:rsid w:val="00366216"/>
    <w:rsid w:val="00366A27"/>
    <w:rsid w:val="00372C16"/>
    <w:rsid w:val="0037646A"/>
    <w:rsid w:val="00391DE8"/>
    <w:rsid w:val="00393082"/>
    <w:rsid w:val="0039648D"/>
    <w:rsid w:val="003A76EC"/>
    <w:rsid w:val="003B19A8"/>
    <w:rsid w:val="003B1D63"/>
    <w:rsid w:val="003D02FC"/>
    <w:rsid w:val="003D2590"/>
    <w:rsid w:val="003D4B39"/>
    <w:rsid w:val="003D747D"/>
    <w:rsid w:val="003E1107"/>
    <w:rsid w:val="003E42DC"/>
    <w:rsid w:val="003E7F59"/>
    <w:rsid w:val="003F2A90"/>
    <w:rsid w:val="003F7837"/>
    <w:rsid w:val="003F7E1A"/>
    <w:rsid w:val="0040658E"/>
    <w:rsid w:val="00417A2E"/>
    <w:rsid w:val="004315E8"/>
    <w:rsid w:val="004355EF"/>
    <w:rsid w:val="0043667E"/>
    <w:rsid w:val="00436D34"/>
    <w:rsid w:val="00437030"/>
    <w:rsid w:val="00446F52"/>
    <w:rsid w:val="00454FB0"/>
    <w:rsid w:val="00471849"/>
    <w:rsid w:val="00473AA2"/>
    <w:rsid w:val="00474055"/>
    <w:rsid w:val="00475364"/>
    <w:rsid w:val="00476106"/>
    <w:rsid w:val="004811CC"/>
    <w:rsid w:val="00486C28"/>
    <w:rsid w:val="00490B0F"/>
    <w:rsid w:val="004A0576"/>
    <w:rsid w:val="004A121D"/>
    <w:rsid w:val="004A7DA7"/>
    <w:rsid w:val="004C13A5"/>
    <w:rsid w:val="004C417C"/>
    <w:rsid w:val="004C56DF"/>
    <w:rsid w:val="004C7CC4"/>
    <w:rsid w:val="004D39D7"/>
    <w:rsid w:val="004D6F9F"/>
    <w:rsid w:val="004D7926"/>
    <w:rsid w:val="004E32C5"/>
    <w:rsid w:val="004E725B"/>
    <w:rsid w:val="004F0D7C"/>
    <w:rsid w:val="004F3C89"/>
    <w:rsid w:val="004F542C"/>
    <w:rsid w:val="004F6C79"/>
    <w:rsid w:val="004F6FE9"/>
    <w:rsid w:val="00501D5F"/>
    <w:rsid w:val="00502120"/>
    <w:rsid w:val="00506F75"/>
    <w:rsid w:val="005175DC"/>
    <w:rsid w:val="005271D3"/>
    <w:rsid w:val="005309F8"/>
    <w:rsid w:val="0053372D"/>
    <w:rsid w:val="0053722D"/>
    <w:rsid w:val="00541539"/>
    <w:rsid w:val="0054794A"/>
    <w:rsid w:val="00550328"/>
    <w:rsid w:val="005572AB"/>
    <w:rsid w:val="00560578"/>
    <w:rsid w:val="005629BD"/>
    <w:rsid w:val="00563F53"/>
    <w:rsid w:val="005654E0"/>
    <w:rsid w:val="005663AD"/>
    <w:rsid w:val="00566BD6"/>
    <w:rsid w:val="00567CD8"/>
    <w:rsid w:val="00567F16"/>
    <w:rsid w:val="00572965"/>
    <w:rsid w:val="00572F24"/>
    <w:rsid w:val="005748C4"/>
    <w:rsid w:val="00577279"/>
    <w:rsid w:val="0058187A"/>
    <w:rsid w:val="005840EA"/>
    <w:rsid w:val="005842F9"/>
    <w:rsid w:val="0058635F"/>
    <w:rsid w:val="00591465"/>
    <w:rsid w:val="005956E7"/>
    <w:rsid w:val="00596592"/>
    <w:rsid w:val="00597F16"/>
    <w:rsid w:val="005A350D"/>
    <w:rsid w:val="005B7752"/>
    <w:rsid w:val="005B7B28"/>
    <w:rsid w:val="005C5CAB"/>
    <w:rsid w:val="005D1FD3"/>
    <w:rsid w:val="005D5F8B"/>
    <w:rsid w:val="005E0FFB"/>
    <w:rsid w:val="005E3AEA"/>
    <w:rsid w:val="005E5108"/>
    <w:rsid w:val="005E7D9D"/>
    <w:rsid w:val="005F0227"/>
    <w:rsid w:val="005F3A74"/>
    <w:rsid w:val="00602212"/>
    <w:rsid w:val="00610AAA"/>
    <w:rsid w:val="00610ADE"/>
    <w:rsid w:val="00643EE7"/>
    <w:rsid w:val="00646784"/>
    <w:rsid w:val="0065160C"/>
    <w:rsid w:val="00660DE0"/>
    <w:rsid w:val="00670FCB"/>
    <w:rsid w:val="006729FB"/>
    <w:rsid w:val="00681D2A"/>
    <w:rsid w:val="00684235"/>
    <w:rsid w:val="006848B7"/>
    <w:rsid w:val="006A3DE5"/>
    <w:rsid w:val="006B3833"/>
    <w:rsid w:val="006C37AB"/>
    <w:rsid w:val="006C4E99"/>
    <w:rsid w:val="006C5427"/>
    <w:rsid w:val="006D1A0B"/>
    <w:rsid w:val="006D2967"/>
    <w:rsid w:val="006D6EE7"/>
    <w:rsid w:val="006E6FF8"/>
    <w:rsid w:val="006E72C1"/>
    <w:rsid w:val="006F661E"/>
    <w:rsid w:val="007015B0"/>
    <w:rsid w:val="0071384F"/>
    <w:rsid w:val="00713FB1"/>
    <w:rsid w:val="00714308"/>
    <w:rsid w:val="00717CA9"/>
    <w:rsid w:val="00721BC8"/>
    <w:rsid w:val="00723FB1"/>
    <w:rsid w:val="00724B8A"/>
    <w:rsid w:val="00725F7A"/>
    <w:rsid w:val="00736805"/>
    <w:rsid w:val="00762B1C"/>
    <w:rsid w:val="00763DD3"/>
    <w:rsid w:val="007644A5"/>
    <w:rsid w:val="00764993"/>
    <w:rsid w:val="007662C0"/>
    <w:rsid w:val="007677A8"/>
    <w:rsid w:val="00776521"/>
    <w:rsid w:val="00776D84"/>
    <w:rsid w:val="00780679"/>
    <w:rsid w:val="007826CD"/>
    <w:rsid w:val="00782982"/>
    <w:rsid w:val="00785AFC"/>
    <w:rsid w:val="007A03D3"/>
    <w:rsid w:val="007A0742"/>
    <w:rsid w:val="007A173B"/>
    <w:rsid w:val="007A5014"/>
    <w:rsid w:val="007A501B"/>
    <w:rsid w:val="007A5F35"/>
    <w:rsid w:val="007B6143"/>
    <w:rsid w:val="007C06FF"/>
    <w:rsid w:val="007C2585"/>
    <w:rsid w:val="007C31B3"/>
    <w:rsid w:val="007C3B8D"/>
    <w:rsid w:val="007C56C0"/>
    <w:rsid w:val="007C7989"/>
    <w:rsid w:val="007D1D98"/>
    <w:rsid w:val="007D29E3"/>
    <w:rsid w:val="007E2D30"/>
    <w:rsid w:val="007E56C8"/>
    <w:rsid w:val="00803F11"/>
    <w:rsid w:val="008049AC"/>
    <w:rsid w:val="00804A53"/>
    <w:rsid w:val="008062EE"/>
    <w:rsid w:val="008137DB"/>
    <w:rsid w:val="00813978"/>
    <w:rsid w:val="00815E39"/>
    <w:rsid w:val="00816EA4"/>
    <w:rsid w:val="0082019A"/>
    <w:rsid w:val="00825BE5"/>
    <w:rsid w:val="00825FDC"/>
    <w:rsid w:val="00831C3D"/>
    <w:rsid w:val="00831F73"/>
    <w:rsid w:val="00833FB1"/>
    <w:rsid w:val="00853057"/>
    <w:rsid w:val="00861668"/>
    <w:rsid w:val="00873199"/>
    <w:rsid w:val="00873C27"/>
    <w:rsid w:val="00876D5D"/>
    <w:rsid w:val="00883737"/>
    <w:rsid w:val="00884647"/>
    <w:rsid w:val="00884C9E"/>
    <w:rsid w:val="008918DF"/>
    <w:rsid w:val="008A20CB"/>
    <w:rsid w:val="008A234C"/>
    <w:rsid w:val="008D3A86"/>
    <w:rsid w:val="008E50C7"/>
    <w:rsid w:val="008F6E57"/>
    <w:rsid w:val="008F75E9"/>
    <w:rsid w:val="009011E4"/>
    <w:rsid w:val="0090427B"/>
    <w:rsid w:val="009047DB"/>
    <w:rsid w:val="0091092B"/>
    <w:rsid w:val="0091375D"/>
    <w:rsid w:val="0091464A"/>
    <w:rsid w:val="00917A01"/>
    <w:rsid w:val="009225CB"/>
    <w:rsid w:val="00922819"/>
    <w:rsid w:val="00923970"/>
    <w:rsid w:val="00926DA3"/>
    <w:rsid w:val="00934725"/>
    <w:rsid w:val="00940723"/>
    <w:rsid w:val="00947590"/>
    <w:rsid w:val="009504C4"/>
    <w:rsid w:val="00952F6D"/>
    <w:rsid w:val="00954320"/>
    <w:rsid w:val="00954529"/>
    <w:rsid w:val="00954563"/>
    <w:rsid w:val="00956DE6"/>
    <w:rsid w:val="009610E1"/>
    <w:rsid w:val="00961A7B"/>
    <w:rsid w:val="00963B9C"/>
    <w:rsid w:val="00964610"/>
    <w:rsid w:val="00975098"/>
    <w:rsid w:val="00980AC4"/>
    <w:rsid w:val="00990CED"/>
    <w:rsid w:val="00990F72"/>
    <w:rsid w:val="00993884"/>
    <w:rsid w:val="009A7BB4"/>
    <w:rsid w:val="009B1B11"/>
    <w:rsid w:val="009B3E96"/>
    <w:rsid w:val="009B4A59"/>
    <w:rsid w:val="009B63E6"/>
    <w:rsid w:val="009C0858"/>
    <w:rsid w:val="009C4E02"/>
    <w:rsid w:val="009C76AA"/>
    <w:rsid w:val="009C7927"/>
    <w:rsid w:val="009C7CB7"/>
    <w:rsid w:val="009D198D"/>
    <w:rsid w:val="009D2175"/>
    <w:rsid w:val="009D33A9"/>
    <w:rsid w:val="009D676C"/>
    <w:rsid w:val="009E3612"/>
    <w:rsid w:val="009F1316"/>
    <w:rsid w:val="009F527D"/>
    <w:rsid w:val="00A0222F"/>
    <w:rsid w:val="00A02297"/>
    <w:rsid w:val="00A05138"/>
    <w:rsid w:val="00A05DC5"/>
    <w:rsid w:val="00A1020C"/>
    <w:rsid w:val="00A233DA"/>
    <w:rsid w:val="00A30216"/>
    <w:rsid w:val="00A335D0"/>
    <w:rsid w:val="00A36AFE"/>
    <w:rsid w:val="00A40774"/>
    <w:rsid w:val="00A51E71"/>
    <w:rsid w:val="00A527F9"/>
    <w:rsid w:val="00A60D37"/>
    <w:rsid w:val="00A6113F"/>
    <w:rsid w:val="00A7119E"/>
    <w:rsid w:val="00A7763F"/>
    <w:rsid w:val="00A8091E"/>
    <w:rsid w:val="00A84B37"/>
    <w:rsid w:val="00A8549A"/>
    <w:rsid w:val="00AA2C37"/>
    <w:rsid w:val="00AA3920"/>
    <w:rsid w:val="00AA410C"/>
    <w:rsid w:val="00AB72B8"/>
    <w:rsid w:val="00AB77BE"/>
    <w:rsid w:val="00AC4632"/>
    <w:rsid w:val="00AC5F4C"/>
    <w:rsid w:val="00AD0D21"/>
    <w:rsid w:val="00AD3D3C"/>
    <w:rsid w:val="00AE14A0"/>
    <w:rsid w:val="00AF720C"/>
    <w:rsid w:val="00B004BB"/>
    <w:rsid w:val="00B039FC"/>
    <w:rsid w:val="00B06723"/>
    <w:rsid w:val="00B1392F"/>
    <w:rsid w:val="00B161E7"/>
    <w:rsid w:val="00B2669F"/>
    <w:rsid w:val="00B27F3A"/>
    <w:rsid w:val="00B34209"/>
    <w:rsid w:val="00B356C7"/>
    <w:rsid w:val="00B37185"/>
    <w:rsid w:val="00B3763D"/>
    <w:rsid w:val="00B432C3"/>
    <w:rsid w:val="00B479AD"/>
    <w:rsid w:val="00B47EE8"/>
    <w:rsid w:val="00B54579"/>
    <w:rsid w:val="00B555FD"/>
    <w:rsid w:val="00B55897"/>
    <w:rsid w:val="00B61DDE"/>
    <w:rsid w:val="00B6205B"/>
    <w:rsid w:val="00B64D0A"/>
    <w:rsid w:val="00B664C5"/>
    <w:rsid w:val="00B7192C"/>
    <w:rsid w:val="00B7390C"/>
    <w:rsid w:val="00B745BB"/>
    <w:rsid w:val="00B74979"/>
    <w:rsid w:val="00B842BD"/>
    <w:rsid w:val="00B92AC8"/>
    <w:rsid w:val="00B9391C"/>
    <w:rsid w:val="00B94666"/>
    <w:rsid w:val="00B947C7"/>
    <w:rsid w:val="00B97B1B"/>
    <w:rsid w:val="00BA2E20"/>
    <w:rsid w:val="00BA746D"/>
    <w:rsid w:val="00BA7901"/>
    <w:rsid w:val="00BB206E"/>
    <w:rsid w:val="00BC21C1"/>
    <w:rsid w:val="00BC4F10"/>
    <w:rsid w:val="00BC7C61"/>
    <w:rsid w:val="00BD378C"/>
    <w:rsid w:val="00BD693F"/>
    <w:rsid w:val="00BE2AFB"/>
    <w:rsid w:val="00BF3820"/>
    <w:rsid w:val="00BF5170"/>
    <w:rsid w:val="00C0159B"/>
    <w:rsid w:val="00C021F8"/>
    <w:rsid w:val="00C06423"/>
    <w:rsid w:val="00C1154F"/>
    <w:rsid w:val="00C12204"/>
    <w:rsid w:val="00C12A48"/>
    <w:rsid w:val="00C142B6"/>
    <w:rsid w:val="00C14F2B"/>
    <w:rsid w:val="00C16006"/>
    <w:rsid w:val="00C162F6"/>
    <w:rsid w:val="00C16E03"/>
    <w:rsid w:val="00C224A4"/>
    <w:rsid w:val="00C34732"/>
    <w:rsid w:val="00C409A5"/>
    <w:rsid w:val="00C41CB6"/>
    <w:rsid w:val="00C45AB4"/>
    <w:rsid w:val="00C56198"/>
    <w:rsid w:val="00C564E7"/>
    <w:rsid w:val="00C6003C"/>
    <w:rsid w:val="00C60DC5"/>
    <w:rsid w:val="00C67F46"/>
    <w:rsid w:val="00C83977"/>
    <w:rsid w:val="00C870B2"/>
    <w:rsid w:val="00CA1455"/>
    <w:rsid w:val="00CA5E30"/>
    <w:rsid w:val="00CB2D9F"/>
    <w:rsid w:val="00CB3413"/>
    <w:rsid w:val="00CB7744"/>
    <w:rsid w:val="00CC2926"/>
    <w:rsid w:val="00CC2CBB"/>
    <w:rsid w:val="00CE1914"/>
    <w:rsid w:val="00CE416D"/>
    <w:rsid w:val="00CF3D21"/>
    <w:rsid w:val="00CF5868"/>
    <w:rsid w:val="00D01C42"/>
    <w:rsid w:val="00D03108"/>
    <w:rsid w:val="00D057E9"/>
    <w:rsid w:val="00D1600A"/>
    <w:rsid w:val="00D20253"/>
    <w:rsid w:val="00D2037F"/>
    <w:rsid w:val="00D2283D"/>
    <w:rsid w:val="00D26A44"/>
    <w:rsid w:val="00D32CEA"/>
    <w:rsid w:val="00D33B5E"/>
    <w:rsid w:val="00D46175"/>
    <w:rsid w:val="00D55C57"/>
    <w:rsid w:val="00D55DDC"/>
    <w:rsid w:val="00D638EC"/>
    <w:rsid w:val="00D705AB"/>
    <w:rsid w:val="00D70933"/>
    <w:rsid w:val="00D75306"/>
    <w:rsid w:val="00D75A0E"/>
    <w:rsid w:val="00D83988"/>
    <w:rsid w:val="00D91263"/>
    <w:rsid w:val="00D91B32"/>
    <w:rsid w:val="00D920D2"/>
    <w:rsid w:val="00DA40F0"/>
    <w:rsid w:val="00DB2C17"/>
    <w:rsid w:val="00DB4962"/>
    <w:rsid w:val="00DC5A65"/>
    <w:rsid w:val="00DC72EC"/>
    <w:rsid w:val="00DD4331"/>
    <w:rsid w:val="00DD6116"/>
    <w:rsid w:val="00DE0F42"/>
    <w:rsid w:val="00DF4E98"/>
    <w:rsid w:val="00DF6812"/>
    <w:rsid w:val="00E001C4"/>
    <w:rsid w:val="00E02808"/>
    <w:rsid w:val="00E02D77"/>
    <w:rsid w:val="00E07850"/>
    <w:rsid w:val="00E1253F"/>
    <w:rsid w:val="00E14372"/>
    <w:rsid w:val="00E148FD"/>
    <w:rsid w:val="00E14B7B"/>
    <w:rsid w:val="00E242AB"/>
    <w:rsid w:val="00E2504E"/>
    <w:rsid w:val="00E25C4E"/>
    <w:rsid w:val="00E34511"/>
    <w:rsid w:val="00E34D7B"/>
    <w:rsid w:val="00E35100"/>
    <w:rsid w:val="00E35E58"/>
    <w:rsid w:val="00E400EE"/>
    <w:rsid w:val="00E440A0"/>
    <w:rsid w:val="00E4652C"/>
    <w:rsid w:val="00E61D3A"/>
    <w:rsid w:val="00E62898"/>
    <w:rsid w:val="00E64C53"/>
    <w:rsid w:val="00E67791"/>
    <w:rsid w:val="00E76F39"/>
    <w:rsid w:val="00E807AD"/>
    <w:rsid w:val="00E8423A"/>
    <w:rsid w:val="00E84AD4"/>
    <w:rsid w:val="00E90D91"/>
    <w:rsid w:val="00E92ADD"/>
    <w:rsid w:val="00E94290"/>
    <w:rsid w:val="00E945C1"/>
    <w:rsid w:val="00E951BB"/>
    <w:rsid w:val="00E97321"/>
    <w:rsid w:val="00EA330C"/>
    <w:rsid w:val="00EA701D"/>
    <w:rsid w:val="00EB1062"/>
    <w:rsid w:val="00EB1E00"/>
    <w:rsid w:val="00EB3E79"/>
    <w:rsid w:val="00EB557F"/>
    <w:rsid w:val="00EC14F5"/>
    <w:rsid w:val="00EC5F73"/>
    <w:rsid w:val="00ED3B68"/>
    <w:rsid w:val="00EE31B0"/>
    <w:rsid w:val="00EF3940"/>
    <w:rsid w:val="00EF7D4E"/>
    <w:rsid w:val="00F02AC3"/>
    <w:rsid w:val="00F043D3"/>
    <w:rsid w:val="00F05D01"/>
    <w:rsid w:val="00F06017"/>
    <w:rsid w:val="00F06CE4"/>
    <w:rsid w:val="00F15034"/>
    <w:rsid w:val="00F151CE"/>
    <w:rsid w:val="00F3434F"/>
    <w:rsid w:val="00F34973"/>
    <w:rsid w:val="00F401B4"/>
    <w:rsid w:val="00F40A08"/>
    <w:rsid w:val="00F45D77"/>
    <w:rsid w:val="00F47276"/>
    <w:rsid w:val="00F52E4E"/>
    <w:rsid w:val="00F5357E"/>
    <w:rsid w:val="00F75EFF"/>
    <w:rsid w:val="00F863FC"/>
    <w:rsid w:val="00F90914"/>
    <w:rsid w:val="00FA0A5A"/>
    <w:rsid w:val="00FA1383"/>
    <w:rsid w:val="00FA59AD"/>
    <w:rsid w:val="00FA7242"/>
    <w:rsid w:val="00FB2462"/>
    <w:rsid w:val="00FB6B05"/>
    <w:rsid w:val="00FC529C"/>
    <w:rsid w:val="00FE5C27"/>
    <w:rsid w:val="1B8419E8"/>
    <w:rsid w:val="2376CF49"/>
    <w:rsid w:val="28175038"/>
    <w:rsid w:val="2F8EA5A5"/>
    <w:rsid w:val="411AAFC1"/>
    <w:rsid w:val="479D630F"/>
    <w:rsid w:val="4C6F5001"/>
    <w:rsid w:val="51D86FCB"/>
    <w:rsid w:val="608BF6A2"/>
    <w:rsid w:val="6863C427"/>
    <w:rsid w:val="6AF6B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03C6B40C"/>
  <w15:docId w15:val="{D2F8859A-47D8-4657-B176-4F72BD904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5F0227"/>
  </w:style>
  <w:style w:type="paragraph" w:styleId="BodyText">
    <w:name w:val="Body Text"/>
    <w:basedOn w:val="Normal"/>
    <w:link w:val="BodyTextChar"/>
    <w:rsid w:val="00141D48"/>
    <w:pPr>
      <w:ind w:left="360"/>
      <w:jc w:val="both"/>
    </w:pPr>
    <w:rPr>
      <w:rFonts w:asciiTheme="minorHAnsi" w:hAnsiTheme="minorHAnsi" w:cstheme="minorHAnsi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141D48"/>
    <w:rPr>
      <w:rFonts w:asciiTheme="minorHAnsi" w:hAnsiTheme="minorHAnsi" w:cstheme="minorHAnsi"/>
      <w:lang w:val="x-none" w:eastAsia="x-none"/>
    </w:rPr>
  </w:style>
  <w:style w:type="character" w:customStyle="1" w:styleId="normaltextrun">
    <w:name w:val="normaltextrun"/>
    <w:basedOn w:val="DefaultParagraphFont"/>
    <w:rsid w:val="00853057"/>
  </w:style>
  <w:style w:type="paragraph" w:styleId="Revision">
    <w:name w:val="Revision"/>
    <w:hidden/>
    <w:uiPriority w:val="99"/>
    <w:semiHidden/>
    <w:rsid w:val="0090427B"/>
  </w:style>
  <w:style w:type="character" w:styleId="Hyperlink">
    <w:name w:val="Hyperlink"/>
    <w:uiPriority w:val="99"/>
    <w:rsid w:val="00B004BB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B27F3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79f866b-2144-4cd9-80a4-ef53f10f9aaf"/>
    <ds:schemaRef ds:uri="http://purl.org/dc/elements/1.1/"/>
    <ds:schemaRef ds:uri="http://schemas.microsoft.com/office/2006/metadata/properties"/>
    <ds:schemaRef ds:uri="18094a18-a7d8-454b-b082-261936820a36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C78A7D7-2129-47BC-9863-F636F82F2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AAD9D4E-6C9A-402C-90F1-07CDEED2A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167</Words>
  <Characters>957</Characters>
  <Application>Microsoft Office Word</Application>
  <DocSecurity>0</DocSecurity>
  <Lines>7</Lines>
  <Paragraphs>2</Paragraphs>
  <ScaleCrop>false</ScaleCrop>
  <Company>Office of Treasury Technology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dc:description/>
  <cp:lastModifiedBy>Amira McFarland</cp:lastModifiedBy>
  <cp:revision>16</cp:revision>
  <cp:lastPrinted>2016-08-03T15:29:00Z</cp:lastPrinted>
  <dcterms:created xsi:type="dcterms:W3CDTF">2024-05-13T14:35:00Z</dcterms:created>
  <dcterms:modified xsi:type="dcterms:W3CDTF">2024-07-24T19:30:00Z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