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0241120" w:rsidR="00364A22" w:rsidRPr="002420F8" w:rsidRDefault="00716A8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May 17</w:t>
      </w:r>
      <w:r w:rsidR="00301464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43B13EB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Bidders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630053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5471C" w:rsidRPr="00A5471C">
        <w:rPr>
          <w:rFonts w:ascii="Arial" w:hAnsi="Arial" w:cs="Arial"/>
          <w:sz w:val="20"/>
        </w:rPr>
        <w:t>24DPP00985</w:t>
      </w:r>
    </w:p>
    <w:p w14:paraId="6EF17CBC" w14:textId="5F4893D1" w:rsidR="003069D9" w:rsidRDefault="00A5471C" w:rsidP="00A5471C">
      <w:pPr>
        <w:ind w:left="720"/>
        <w:rPr>
          <w:rFonts w:ascii="Arial" w:hAnsi="Arial" w:cs="Arial"/>
          <w:b/>
        </w:rPr>
      </w:pPr>
      <w:r w:rsidRPr="00A5471C">
        <w:rPr>
          <w:rFonts w:ascii="Arial" w:hAnsi="Arial" w:cs="Arial"/>
          <w:b/>
        </w:rPr>
        <w:t>T1715 Canteen Commissary for the Department of Corrections through Distribution and Support Services – Re-Bid</w:t>
      </w:r>
    </w:p>
    <w:p w14:paraId="7E5B9DDA" w14:textId="5C5FAF1C" w:rsidR="00A5471C" w:rsidRDefault="00A5471C" w:rsidP="00A5471C">
      <w:pPr>
        <w:ind w:left="720"/>
        <w:rPr>
          <w:rFonts w:ascii="Arial" w:hAnsi="Arial" w:cs="Arial"/>
          <w:b/>
        </w:rPr>
      </w:pPr>
    </w:p>
    <w:p w14:paraId="79A5109A" w14:textId="5E3E716F" w:rsidR="00716A8E" w:rsidRPr="00716A8E" w:rsidRDefault="00716A8E" w:rsidP="00A5471C">
      <w:pPr>
        <w:ind w:left="720"/>
        <w:rPr>
          <w:rFonts w:ascii="Arial" w:hAnsi="Arial" w:cs="Arial"/>
          <w:b/>
          <w:color w:val="C00000"/>
        </w:rPr>
      </w:pPr>
      <w:r>
        <w:rPr>
          <w:rFonts w:ascii="Arial" w:hAnsi="Arial" w:cs="Arial"/>
          <w:b/>
          <w:color w:val="C00000"/>
        </w:rPr>
        <w:t>REVISED Quote Submission Due Date: June 4, 2024 (2:00 p.m. Eastern Time)</w:t>
      </w:r>
    </w:p>
    <w:p w14:paraId="5DCDB4D0" w14:textId="1230EA9C" w:rsidR="003504D3" w:rsidRPr="00716A8E" w:rsidRDefault="003504D3" w:rsidP="00A5471C">
      <w:pPr>
        <w:ind w:left="720"/>
        <w:rPr>
          <w:rFonts w:ascii="Arial" w:hAnsi="Arial" w:cs="Arial"/>
          <w:b/>
          <w:strike/>
        </w:rPr>
      </w:pPr>
      <w:r w:rsidRPr="00716A8E">
        <w:rPr>
          <w:rFonts w:ascii="Arial" w:hAnsi="Arial" w:cs="Arial"/>
          <w:b/>
          <w:strike/>
          <w:color w:val="C00000"/>
        </w:rPr>
        <w:t>REVISED Quote Submission Due Date: May 3</w:t>
      </w:r>
      <w:r w:rsidR="00D70BAC" w:rsidRPr="00716A8E">
        <w:rPr>
          <w:rFonts w:ascii="Arial" w:hAnsi="Arial" w:cs="Arial"/>
          <w:b/>
          <w:strike/>
          <w:color w:val="C00000"/>
        </w:rPr>
        <w:t>0</w:t>
      </w:r>
      <w:r w:rsidRPr="00716A8E">
        <w:rPr>
          <w:rFonts w:ascii="Arial" w:hAnsi="Arial" w:cs="Arial"/>
          <w:b/>
          <w:strike/>
          <w:color w:val="C00000"/>
        </w:rPr>
        <w:t>, 2024 (2:00 p.m. Eastern Time)</w:t>
      </w:r>
    </w:p>
    <w:p w14:paraId="6CF5FA88" w14:textId="71A2D869" w:rsidR="00301464" w:rsidRPr="00C54514" w:rsidRDefault="008918DF" w:rsidP="00301464">
      <w:pPr>
        <w:tabs>
          <w:tab w:val="left" w:pos="0"/>
        </w:tabs>
        <w:outlineLvl w:val="0"/>
        <w:rPr>
          <w:rFonts w:ascii="Arial" w:hAnsi="Arial" w:cs="Arial"/>
          <w:b/>
          <w:strike/>
          <w:color w:val="C00000"/>
        </w:rPr>
      </w:pPr>
      <w:r w:rsidRPr="008918DF">
        <w:rPr>
          <w:rFonts w:ascii="Arial" w:hAnsi="Arial" w:cs="Arial"/>
          <w:b/>
        </w:rPr>
        <w:tab/>
      </w:r>
      <w:r w:rsidR="00D529F9" w:rsidRPr="00C54514">
        <w:rPr>
          <w:rFonts w:ascii="Arial" w:hAnsi="Arial" w:cs="Arial"/>
          <w:b/>
          <w:strike/>
          <w:color w:val="C00000"/>
        </w:rPr>
        <w:t>REVISED Quote Submission Due Date:</w:t>
      </w:r>
      <w:r w:rsidR="00E575D7" w:rsidRPr="00C54514">
        <w:rPr>
          <w:rFonts w:ascii="Arial" w:hAnsi="Arial" w:cs="Arial"/>
          <w:b/>
          <w:strike/>
          <w:color w:val="C00000"/>
        </w:rPr>
        <w:t xml:space="preserve"> May 10</w:t>
      </w:r>
      <w:r w:rsidR="00D529F9" w:rsidRPr="00C54514">
        <w:rPr>
          <w:rFonts w:ascii="Arial" w:hAnsi="Arial" w:cs="Arial"/>
          <w:b/>
          <w:strike/>
          <w:color w:val="C00000"/>
        </w:rPr>
        <w:t>, 2024 (2:00 p.m. Eastern Time)</w:t>
      </w:r>
    </w:p>
    <w:p w14:paraId="339924B3" w14:textId="786EB9B3" w:rsidR="00301464" w:rsidRPr="0013215E" w:rsidRDefault="00301464" w:rsidP="00301464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Pr="0013215E">
        <w:rPr>
          <w:rFonts w:ascii="Arial" w:hAnsi="Arial" w:cs="Arial"/>
          <w:b/>
          <w:strike/>
        </w:rPr>
        <w:t xml:space="preserve">Quote Submission Due Date: </w:t>
      </w:r>
      <w:r w:rsidR="00A5471C">
        <w:rPr>
          <w:rFonts w:ascii="Arial" w:hAnsi="Arial" w:cs="Arial"/>
          <w:b/>
          <w:strike/>
        </w:rPr>
        <w:t>April 23</w:t>
      </w:r>
      <w:r>
        <w:rPr>
          <w:rFonts w:ascii="Arial" w:hAnsi="Arial" w:cs="Arial"/>
          <w:b/>
          <w:strike/>
        </w:rPr>
        <w:t>, 202</w:t>
      </w:r>
      <w:r w:rsidR="00A5471C">
        <w:rPr>
          <w:rFonts w:ascii="Arial" w:hAnsi="Arial" w:cs="Arial"/>
          <w:b/>
          <w:strike/>
        </w:rPr>
        <w:t>4</w:t>
      </w:r>
      <w:r w:rsidRPr="0013215E">
        <w:rPr>
          <w:rFonts w:ascii="Arial" w:hAnsi="Arial" w:cs="Arial"/>
          <w:b/>
          <w:strike/>
        </w:rPr>
        <w:t xml:space="preserve"> (2:00 p.m. Eastern Time)</w:t>
      </w:r>
    </w:p>
    <w:p w14:paraId="03C6B417" w14:textId="3B094056" w:rsidR="00364A22" w:rsidRDefault="00364A22" w:rsidP="00301464">
      <w:pPr>
        <w:tabs>
          <w:tab w:val="left" w:pos="0"/>
        </w:tabs>
        <w:outlineLvl w:val="0"/>
      </w:pPr>
    </w:p>
    <w:p w14:paraId="414B3AF9" w14:textId="77777777" w:rsidR="003069D9" w:rsidRPr="008918DF" w:rsidRDefault="003069D9" w:rsidP="002420F8"/>
    <w:p w14:paraId="03C6B419" w14:textId="683AAB5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16A8E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7A3BBB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16A8E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5BA75AD" w14:textId="5360ADFF" w:rsidR="00B35DBD" w:rsidRPr="00BB0561" w:rsidRDefault="00B35DBD" w:rsidP="00BB0561">
      <w:pPr>
        <w:tabs>
          <w:tab w:val="left" w:pos="0"/>
        </w:tabs>
        <w:jc w:val="both"/>
        <w:rPr>
          <w:rFonts w:ascii="Arial" w:hAnsi="Arial" w:cs="Arial"/>
        </w:rPr>
      </w:pPr>
      <w:r w:rsidRPr="00BB0561">
        <w:rPr>
          <w:rFonts w:ascii="Arial" w:hAnsi="Arial" w:cs="Arial"/>
        </w:rPr>
        <w:t>This Bid Amendmen</w:t>
      </w:r>
      <w:r w:rsidR="00301464" w:rsidRPr="00BB0561">
        <w:rPr>
          <w:rFonts w:ascii="Arial" w:hAnsi="Arial" w:cs="Arial"/>
        </w:rPr>
        <w:t>t includes</w:t>
      </w:r>
      <w:r w:rsidR="00BB0561">
        <w:rPr>
          <w:rFonts w:ascii="Arial" w:hAnsi="Arial" w:cs="Arial"/>
        </w:rPr>
        <w:t>:</w:t>
      </w:r>
      <w:r w:rsidR="00301464" w:rsidRPr="00BB0561">
        <w:rPr>
          <w:rFonts w:ascii="Arial" w:hAnsi="Arial" w:cs="Arial"/>
        </w:rPr>
        <w:t xml:space="preserve"> </w:t>
      </w:r>
    </w:p>
    <w:p w14:paraId="2C57FCBF" w14:textId="746F0E3E" w:rsidR="00BB0561" w:rsidRPr="00716A8E" w:rsidRDefault="00BB0561" w:rsidP="00716A8E">
      <w:pPr>
        <w:tabs>
          <w:tab w:val="left" w:pos="0"/>
        </w:tabs>
        <w:jc w:val="both"/>
        <w:rPr>
          <w:rFonts w:ascii="Arial" w:hAnsi="Arial" w:cs="Arial"/>
        </w:rPr>
      </w:pPr>
    </w:p>
    <w:p w14:paraId="1B927160" w14:textId="48D27343" w:rsidR="000F3F39" w:rsidRDefault="000F3F39" w:rsidP="00A02CE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extended to </w:t>
      </w:r>
      <w:r w:rsidRPr="000F3F39">
        <w:rPr>
          <w:rFonts w:ascii="Arial" w:hAnsi="Arial" w:cs="Arial"/>
          <w:b/>
        </w:rPr>
        <w:t>June 4, 2024</w:t>
      </w:r>
      <w:r>
        <w:rPr>
          <w:rFonts w:ascii="Arial" w:hAnsi="Arial" w:cs="Arial"/>
        </w:rPr>
        <w:t>;</w:t>
      </w:r>
    </w:p>
    <w:p w14:paraId="4C9CB4B2" w14:textId="77777777" w:rsidR="000F3F39" w:rsidRDefault="000F3F39" w:rsidP="000F3F39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E89C8EA" w14:textId="5EFC9950" w:rsidR="00A02CEC" w:rsidRDefault="00A02CEC" w:rsidP="00A02CE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to</w:t>
      </w:r>
      <w:r w:rsidR="00716A8E">
        <w:rPr>
          <w:rFonts w:ascii="Arial" w:hAnsi="Arial" w:cs="Arial"/>
        </w:rPr>
        <w:t xml:space="preserve"> the State-Supplied Price Sheet</w:t>
      </w:r>
    </w:p>
    <w:p w14:paraId="46ED8AFB" w14:textId="187A7179" w:rsidR="00A02CEC" w:rsidRPr="00A5374D" w:rsidRDefault="00A02CEC" w:rsidP="00A02CE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for all additions, deletions, clarifications and modifications to the State-Supplied Price Sheet, please refer to the Revised State-Supplied Price Sheet titled “</w:t>
      </w:r>
      <w:r w:rsidRPr="00FB6408">
        <w:rPr>
          <w:rFonts w:ascii="Arial" w:hAnsi="Arial" w:cs="Arial"/>
          <w:i/>
        </w:rPr>
        <w:t>T</w:t>
      </w:r>
      <w:r>
        <w:rPr>
          <w:rFonts w:ascii="Arial" w:hAnsi="Arial" w:cs="Arial"/>
          <w:i/>
        </w:rPr>
        <w:t>1715</w:t>
      </w:r>
      <w:r w:rsidRPr="00FB6408">
        <w:rPr>
          <w:rFonts w:ascii="Arial" w:hAnsi="Arial" w:cs="Arial"/>
          <w:i/>
        </w:rPr>
        <w:t xml:space="preserve"> Revised State</w:t>
      </w:r>
      <w:r>
        <w:rPr>
          <w:rFonts w:ascii="Arial" w:hAnsi="Arial" w:cs="Arial"/>
          <w:i/>
        </w:rPr>
        <w:t>-</w:t>
      </w:r>
      <w:r w:rsidRPr="00FB6408">
        <w:rPr>
          <w:rFonts w:ascii="Arial" w:hAnsi="Arial" w:cs="Arial"/>
          <w:i/>
        </w:rPr>
        <w:t>Suppl</w:t>
      </w:r>
      <w:r>
        <w:rPr>
          <w:rFonts w:ascii="Arial" w:hAnsi="Arial" w:cs="Arial"/>
          <w:i/>
        </w:rPr>
        <w:t>ied</w:t>
      </w:r>
      <w:r w:rsidRPr="00FB6408">
        <w:rPr>
          <w:rFonts w:ascii="Arial" w:hAnsi="Arial" w:cs="Arial"/>
          <w:i/>
        </w:rPr>
        <w:t xml:space="preserve"> Price Sheet </w:t>
      </w:r>
      <w:r w:rsidR="00716A8E">
        <w:rPr>
          <w:rFonts w:ascii="Arial" w:hAnsi="Arial" w:cs="Arial"/>
          <w:i/>
        </w:rPr>
        <w:t>5.17</w:t>
      </w:r>
      <w:r w:rsidRPr="00FB6408">
        <w:rPr>
          <w:rFonts w:ascii="Arial" w:hAnsi="Arial" w:cs="Arial"/>
          <w:i/>
        </w:rPr>
        <w:t>.2024</w:t>
      </w:r>
      <w:r>
        <w:rPr>
          <w:rFonts w:ascii="Arial" w:hAnsi="Arial" w:cs="Arial"/>
        </w:rPr>
        <w:t xml:space="preserve">”. </w:t>
      </w:r>
    </w:p>
    <w:p w14:paraId="28D16926" w14:textId="77777777" w:rsidR="00B35DBD" w:rsidRPr="008918DF" w:rsidRDefault="00B35DBD" w:rsidP="00B35DBD">
      <w:pPr>
        <w:tabs>
          <w:tab w:val="left" w:pos="0"/>
        </w:tabs>
        <w:jc w:val="both"/>
        <w:rPr>
          <w:rFonts w:ascii="Arial" w:hAnsi="Arial" w:cs="Arial"/>
        </w:rPr>
      </w:pPr>
    </w:p>
    <w:p w14:paraId="04BB8D95" w14:textId="06BA41A8" w:rsidR="00B35DBD" w:rsidRPr="008918DF" w:rsidRDefault="00B35DBD" w:rsidP="00B35DB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A333824" w14:textId="77777777" w:rsidR="00B35DBD" w:rsidRPr="008918DF" w:rsidRDefault="00B35DBD" w:rsidP="00B35DBD">
      <w:pPr>
        <w:tabs>
          <w:tab w:val="left" w:pos="0"/>
        </w:tabs>
        <w:jc w:val="both"/>
        <w:rPr>
          <w:rFonts w:ascii="Arial" w:hAnsi="Arial" w:cs="Arial"/>
        </w:rPr>
      </w:pPr>
    </w:p>
    <w:p w14:paraId="03D7A399" w14:textId="6D753B7A" w:rsidR="00E63AD3" w:rsidRDefault="00B35DBD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577B93F" w14:textId="1D0A7E88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6A4D650" w14:textId="6CBE89A9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4B406FD" w14:textId="697CF5A5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9E89DB2" w14:textId="6BF69EF0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F3C3EF7" w14:textId="75488B94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B1FA4B9" w14:textId="07FF4612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72FD390" w14:textId="30D42FE7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73E7CAB" w14:textId="13419E77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768F5C0" w14:textId="70A89B44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F597BB6" w14:textId="76EBC044" w:rsidR="000F3F39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F3F39" w:rsidRPr="00142130" w14:paraId="18F61697" w14:textId="77777777" w:rsidTr="00845A42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E365" w14:textId="77777777" w:rsidR="000F3F39" w:rsidRPr="00142130" w:rsidRDefault="000F3F39" w:rsidP="00845A42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C7A5B1B" w14:textId="1D9B6AAA" w:rsidR="000F3F39" w:rsidRDefault="000F3F39" w:rsidP="00845A42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Revisions to the Bid Solicitation</w:t>
            </w:r>
            <w:r w:rsidR="004E5B86">
              <w:rPr>
                <w:rFonts w:ascii="Arial" w:hAnsi="Arial" w:cs="Arial"/>
                <w:b/>
                <w:bCs/>
              </w:rPr>
              <w:t xml:space="preserve"> and State-Supplied Price Sheet</w:t>
            </w:r>
          </w:p>
          <w:p w14:paraId="24BD9B28" w14:textId="086577F9" w:rsidR="000F3F39" w:rsidRPr="00142130" w:rsidRDefault="000F3F39" w:rsidP="004E5B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0F3F39" w:rsidRPr="00D6765B" w14:paraId="120CEDED" w14:textId="77777777" w:rsidTr="00845A4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5627" w14:textId="77777777" w:rsidR="000F3F39" w:rsidRPr="00C04488" w:rsidRDefault="000F3F39" w:rsidP="00845A42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F1F4" w14:textId="77777777" w:rsidR="000F3F39" w:rsidRDefault="000F3F39" w:rsidP="00845A4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26450B0A" w14:textId="77777777" w:rsidR="000F3F39" w:rsidRDefault="000F3F39" w:rsidP="00845A4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  <w:p w14:paraId="41C5399A" w14:textId="77777777" w:rsidR="000F3F39" w:rsidRPr="00DD34E8" w:rsidRDefault="000F3F39" w:rsidP="00845A4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A0E9" w14:textId="77777777" w:rsidR="000F3F39" w:rsidRPr="00D6765B" w:rsidRDefault="000F3F39" w:rsidP="00845A4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F3F39" w:rsidRPr="00362F00" w14:paraId="3D72BC6D" w14:textId="77777777" w:rsidTr="00845A4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6A6D" w14:textId="77777777" w:rsidR="000F3F39" w:rsidRPr="00C04488" w:rsidRDefault="000F3F39" w:rsidP="00845A42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9C75" w14:textId="77777777" w:rsidR="000F3F39" w:rsidRPr="00421CB0" w:rsidRDefault="000F3F39" w:rsidP="00845A4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421CB0">
              <w:rPr>
                <w:rFonts w:asciiTheme="minorHAnsi" w:hAnsiTheme="minorHAnsi" w:cstheme="minorHAnsi"/>
              </w:rPr>
              <w:t xml:space="preserve">Bid Solicitation Cover Page, Quote </w:t>
            </w:r>
            <w:r>
              <w:rPr>
                <w:rFonts w:asciiTheme="minorHAnsi" w:hAnsiTheme="minorHAnsi" w:cstheme="minorHAnsi"/>
              </w:rPr>
              <w:t>Opening</w:t>
            </w:r>
            <w:r w:rsidRPr="00421CB0">
              <w:rPr>
                <w:rFonts w:asciiTheme="minorHAnsi" w:hAnsiTheme="minorHAnsi" w:cstheme="minorHAnsi"/>
              </w:rPr>
              <w:t xml:space="preserve"> Date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0B93" w14:textId="43F7034C" w:rsidR="000F3F39" w:rsidRPr="00421CB0" w:rsidRDefault="000F3F39" w:rsidP="000F3F3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Quote Opening Date has been changed from May 30, 2024 to June 4, 2024.</w:t>
            </w:r>
          </w:p>
        </w:tc>
      </w:tr>
      <w:tr w:rsidR="000F3F39" w:rsidRPr="00CC639C" w14:paraId="2C00F3E4" w14:textId="77777777" w:rsidTr="00845A42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7A03" w14:textId="77777777" w:rsidR="000F3F39" w:rsidRPr="00C04488" w:rsidRDefault="000F3F39" w:rsidP="00845A42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ABD2" w14:textId="465A198B" w:rsidR="000F3F39" w:rsidRPr="00780355" w:rsidRDefault="000F3F39" w:rsidP="008E50C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State-Supplied Price Sheet, </w:t>
            </w:r>
            <w:r w:rsidR="008E50C9">
              <w:rPr>
                <w:rFonts w:asciiTheme="minorHAnsi" w:hAnsiTheme="minorHAnsi" w:cstheme="minorHAnsi"/>
              </w:rPr>
              <w:t>Price Line 95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0BF4" w14:textId="77777777" w:rsidR="008E50C9" w:rsidRDefault="008E50C9" w:rsidP="008E50C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14:paraId="6106A10A" w14:textId="1EAA880D" w:rsidR="008E50C9" w:rsidRDefault="008E50C9" w:rsidP="008E50C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State-Supplied Price Sheet for Price Line 95 has been updated to unlock the previously locked cells.</w:t>
            </w:r>
          </w:p>
          <w:p w14:paraId="1EB8A0E3" w14:textId="3E0F0383" w:rsidR="000F3F39" w:rsidRPr="00CC639C" w:rsidRDefault="000F3F39" w:rsidP="00845A4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</w:p>
        </w:tc>
      </w:tr>
    </w:tbl>
    <w:p w14:paraId="1979E0A4" w14:textId="1F7984B9" w:rsidR="000F3F39" w:rsidRPr="008918DF" w:rsidRDefault="000F3F39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0F3F39" w:rsidRPr="008918DF" w:rsidSect="00364A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A61DC7" w:rsidRDefault="00A61DC7">
      <w:r>
        <w:separator/>
      </w:r>
    </w:p>
  </w:endnote>
  <w:endnote w:type="continuationSeparator" w:id="0">
    <w:p w14:paraId="03C6B4AF" w14:textId="77777777" w:rsidR="00A61DC7" w:rsidRDefault="00A6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A61DC7" w:rsidRDefault="00A61D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EACA337" w:rsidR="00A61DC7" w:rsidRDefault="00A61D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B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A61DC7" w:rsidRDefault="00A61D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A61DC7" w:rsidRDefault="00A61DC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A61DC7" w:rsidRPr="003048CF" w:rsidRDefault="00A61DC7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3F0BAE" w:rsidRPr="003048CF" w:rsidRDefault="003F0BAE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A61DC7" w:rsidRDefault="00A61DC7">
      <w:r>
        <w:separator/>
      </w:r>
    </w:p>
  </w:footnote>
  <w:footnote w:type="continuationSeparator" w:id="0">
    <w:p w14:paraId="03C6B4AD" w14:textId="77777777" w:rsidR="00A61DC7" w:rsidRDefault="00A61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A61DC7" w:rsidRDefault="00A61D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A61DC7" w:rsidRDefault="00A61D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A61DC7" w14:paraId="0F26F833" w14:textId="77777777" w:rsidTr="00F527CA">
      <w:trPr>
        <w:trHeight w:val="1080"/>
        <w:jc w:val="center"/>
      </w:trPr>
      <w:tc>
        <w:tcPr>
          <w:tcW w:w="2880" w:type="dxa"/>
        </w:tcPr>
        <w:p w14:paraId="3BD5B027" w14:textId="77777777" w:rsidR="00A61DC7" w:rsidRDefault="00A61DC7" w:rsidP="00E242AB"/>
      </w:tc>
      <w:tc>
        <w:tcPr>
          <w:tcW w:w="5760" w:type="dxa"/>
          <w:vAlign w:val="center"/>
        </w:tcPr>
        <w:p w14:paraId="0FD38982" w14:textId="77777777" w:rsidR="00A61DC7" w:rsidRDefault="00A61DC7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A61DC7" w:rsidRDefault="00A61DC7" w:rsidP="00E242AB"/>
      </w:tc>
    </w:tr>
    <w:tr w:rsidR="00A61DC7" w14:paraId="1D957A5A" w14:textId="77777777" w:rsidTr="00F527CA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A61DC7" w:rsidRPr="00DE79FE" w:rsidRDefault="00A61DC7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A61DC7" w:rsidRPr="006359DD" w:rsidRDefault="00A61DC7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A61DC7" w:rsidRPr="00952B78" w:rsidRDefault="00A61D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A61DC7" w:rsidRPr="00CD2155" w:rsidRDefault="00A61D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A61DC7" w:rsidRPr="00CD2155" w:rsidRDefault="00A61DC7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A61DC7" w:rsidRPr="00CD2155" w:rsidRDefault="00A61DC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A61DC7" w:rsidRPr="00CD2155" w:rsidRDefault="00A61DC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A61DC7" w:rsidRPr="00CD2155" w:rsidRDefault="00A61DC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A61DC7" w:rsidRPr="006359DD" w:rsidRDefault="00A61DC7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A61DC7" w:rsidRPr="006359DD" w:rsidRDefault="00A61DC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A61DC7" w:rsidRPr="006359DD" w:rsidRDefault="00A61DC7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A61DC7" w14:paraId="4315D963" w14:textId="77777777" w:rsidTr="00F527CA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A61DC7" w:rsidRDefault="00A61DC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A61DC7" w:rsidRPr="006359DD" w:rsidRDefault="00A61DC7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A61DC7" w:rsidRPr="006359DD" w:rsidRDefault="00A61D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A61DC7" w:rsidRDefault="00A61DC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A61DC7" w:rsidRPr="006359DD" w:rsidRDefault="00A61DC7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A61DC7" w14:paraId="15BC600F" w14:textId="77777777" w:rsidTr="00F527CA">
      <w:trPr>
        <w:jc w:val="center"/>
      </w:trPr>
      <w:tc>
        <w:tcPr>
          <w:tcW w:w="2880" w:type="dxa"/>
        </w:tcPr>
        <w:p w14:paraId="38418747" w14:textId="77777777" w:rsidR="00A61DC7" w:rsidRPr="006359DD" w:rsidRDefault="00A61DC7" w:rsidP="00E242AB"/>
      </w:tc>
      <w:tc>
        <w:tcPr>
          <w:tcW w:w="5760" w:type="dxa"/>
        </w:tcPr>
        <w:p w14:paraId="44EF803D" w14:textId="77777777" w:rsidR="00A61DC7" w:rsidRPr="00CD2155" w:rsidRDefault="00A61D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A61DC7" w:rsidRPr="006359DD" w:rsidRDefault="00A61D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A61DC7" w:rsidRPr="006359DD" w:rsidRDefault="00A61DC7" w:rsidP="00E242AB"/>
      </w:tc>
    </w:tr>
  </w:tbl>
  <w:p w14:paraId="03C6B4BB" w14:textId="017E7320" w:rsidR="00A61DC7" w:rsidRDefault="00A61DC7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12442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Hy+LUjdTKm9tfWcac8YIevAVvB1UsAra6YoHpTklGPg1DIxE8UXmak1azv4eMF+IKZpQmVpt8NyKV0CM/14mfw==" w:salt="ehVVlugLJ/VCMKEiagU1O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2647"/>
    <w:rsid w:val="0004455E"/>
    <w:rsid w:val="00047D91"/>
    <w:rsid w:val="00052193"/>
    <w:rsid w:val="00052433"/>
    <w:rsid w:val="000555F2"/>
    <w:rsid w:val="0006149B"/>
    <w:rsid w:val="00072978"/>
    <w:rsid w:val="00080562"/>
    <w:rsid w:val="00087AC7"/>
    <w:rsid w:val="000B550B"/>
    <w:rsid w:val="000B7200"/>
    <w:rsid w:val="000C3964"/>
    <w:rsid w:val="000C6A8F"/>
    <w:rsid w:val="000C7991"/>
    <w:rsid w:val="000D0811"/>
    <w:rsid w:val="000D2F9A"/>
    <w:rsid w:val="000F21AF"/>
    <w:rsid w:val="000F3F39"/>
    <w:rsid w:val="000F4A06"/>
    <w:rsid w:val="001036B6"/>
    <w:rsid w:val="001112E9"/>
    <w:rsid w:val="001130EC"/>
    <w:rsid w:val="00114259"/>
    <w:rsid w:val="001236A1"/>
    <w:rsid w:val="001265C6"/>
    <w:rsid w:val="00142970"/>
    <w:rsid w:val="00150ECA"/>
    <w:rsid w:val="001511D3"/>
    <w:rsid w:val="00156831"/>
    <w:rsid w:val="001606E5"/>
    <w:rsid w:val="00160E56"/>
    <w:rsid w:val="001626EA"/>
    <w:rsid w:val="001832F3"/>
    <w:rsid w:val="00185218"/>
    <w:rsid w:val="00186C32"/>
    <w:rsid w:val="00194DDF"/>
    <w:rsid w:val="001A05BD"/>
    <w:rsid w:val="001A6CBA"/>
    <w:rsid w:val="001B6194"/>
    <w:rsid w:val="001B6506"/>
    <w:rsid w:val="001D1ABC"/>
    <w:rsid w:val="001F34F3"/>
    <w:rsid w:val="001F3F70"/>
    <w:rsid w:val="0020175D"/>
    <w:rsid w:val="00202F19"/>
    <w:rsid w:val="00214603"/>
    <w:rsid w:val="00231760"/>
    <w:rsid w:val="00234C70"/>
    <w:rsid w:val="002419B9"/>
    <w:rsid w:val="002420F8"/>
    <w:rsid w:val="002439A9"/>
    <w:rsid w:val="00253723"/>
    <w:rsid w:val="00257D6E"/>
    <w:rsid w:val="00260851"/>
    <w:rsid w:val="0026591E"/>
    <w:rsid w:val="00271544"/>
    <w:rsid w:val="002745C5"/>
    <w:rsid w:val="00285BF3"/>
    <w:rsid w:val="002941A5"/>
    <w:rsid w:val="002B5441"/>
    <w:rsid w:val="002B56E9"/>
    <w:rsid w:val="002B7B79"/>
    <w:rsid w:val="002C1484"/>
    <w:rsid w:val="002C2C9B"/>
    <w:rsid w:val="002C54B7"/>
    <w:rsid w:val="002E1017"/>
    <w:rsid w:val="002E3986"/>
    <w:rsid w:val="002F1449"/>
    <w:rsid w:val="00301464"/>
    <w:rsid w:val="003048CF"/>
    <w:rsid w:val="00305B6D"/>
    <w:rsid w:val="003069D9"/>
    <w:rsid w:val="00312D7D"/>
    <w:rsid w:val="00316498"/>
    <w:rsid w:val="00322697"/>
    <w:rsid w:val="00326DC4"/>
    <w:rsid w:val="00326E64"/>
    <w:rsid w:val="0032707C"/>
    <w:rsid w:val="00334AE2"/>
    <w:rsid w:val="00335D9E"/>
    <w:rsid w:val="00341E62"/>
    <w:rsid w:val="0034222F"/>
    <w:rsid w:val="00347EDF"/>
    <w:rsid w:val="003504D3"/>
    <w:rsid w:val="003623F8"/>
    <w:rsid w:val="00364A22"/>
    <w:rsid w:val="00372C16"/>
    <w:rsid w:val="0037646A"/>
    <w:rsid w:val="00391DE8"/>
    <w:rsid w:val="0039648D"/>
    <w:rsid w:val="003968D2"/>
    <w:rsid w:val="003A04E9"/>
    <w:rsid w:val="003A3B39"/>
    <w:rsid w:val="003A76EC"/>
    <w:rsid w:val="003B01E6"/>
    <w:rsid w:val="003B1D63"/>
    <w:rsid w:val="003C0295"/>
    <w:rsid w:val="003C5B0C"/>
    <w:rsid w:val="003D02FC"/>
    <w:rsid w:val="003D18FA"/>
    <w:rsid w:val="003D747D"/>
    <w:rsid w:val="003F0BAE"/>
    <w:rsid w:val="003F1EA4"/>
    <w:rsid w:val="003F2A90"/>
    <w:rsid w:val="003F7837"/>
    <w:rsid w:val="00404E9B"/>
    <w:rsid w:val="00405B1B"/>
    <w:rsid w:val="00412527"/>
    <w:rsid w:val="00417A2E"/>
    <w:rsid w:val="00417E6B"/>
    <w:rsid w:val="004208E1"/>
    <w:rsid w:val="00421CB0"/>
    <w:rsid w:val="004315E8"/>
    <w:rsid w:val="00431DC3"/>
    <w:rsid w:val="004355EF"/>
    <w:rsid w:val="0043667E"/>
    <w:rsid w:val="00436D34"/>
    <w:rsid w:val="00437030"/>
    <w:rsid w:val="0044523E"/>
    <w:rsid w:val="00446F52"/>
    <w:rsid w:val="00461ABC"/>
    <w:rsid w:val="00471B13"/>
    <w:rsid w:val="00476106"/>
    <w:rsid w:val="004902AC"/>
    <w:rsid w:val="00490B0F"/>
    <w:rsid w:val="00495871"/>
    <w:rsid w:val="004A0576"/>
    <w:rsid w:val="004A121D"/>
    <w:rsid w:val="004A23C3"/>
    <w:rsid w:val="004A7DA7"/>
    <w:rsid w:val="004C13A5"/>
    <w:rsid w:val="004C1882"/>
    <w:rsid w:val="004C417C"/>
    <w:rsid w:val="004C4D26"/>
    <w:rsid w:val="004D19EF"/>
    <w:rsid w:val="004D39D7"/>
    <w:rsid w:val="004D7DEC"/>
    <w:rsid w:val="004E32C5"/>
    <w:rsid w:val="004E5B86"/>
    <w:rsid w:val="004E725B"/>
    <w:rsid w:val="004F3C89"/>
    <w:rsid w:val="004F542C"/>
    <w:rsid w:val="004F7535"/>
    <w:rsid w:val="00501F65"/>
    <w:rsid w:val="00502120"/>
    <w:rsid w:val="00512E6F"/>
    <w:rsid w:val="005175DC"/>
    <w:rsid w:val="005271D3"/>
    <w:rsid w:val="0053372D"/>
    <w:rsid w:val="00540E05"/>
    <w:rsid w:val="0054794A"/>
    <w:rsid w:val="0055593E"/>
    <w:rsid w:val="00560578"/>
    <w:rsid w:val="00560661"/>
    <w:rsid w:val="005654E0"/>
    <w:rsid w:val="005663AD"/>
    <w:rsid w:val="00567A06"/>
    <w:rsid w:val="00567F16"/>
    <w:rsid w:val="00572F24"/>
    <w:rsid w:val="005748C4"/>
    <w:rsid w:val="00580C6B"/>
    <w:rsid w:val="0058187A"/>
    <w:rsid w:val="005840EA"/>
    <w:rsid w:val="0058635F"/>
    <w:rsid w:val="00590884"/>
    <w:rsid w:val="005967B0"/>
    <w:rsid w:val="005A4E6F"/>
    <w:rsid w:val="005A4E85"/>
    <w:rsid w:val="005A68F2"/>
    <w:rsid w:val="005A7EAE"/>
    <w:rsid w:val="005B0C5D"/>
    <w:rsid w:val="005B7B28"/>
    <w:rsid w:val="005D1766"/>
    <w:rsid w:val="005D1FD3"/>
    <w:rsid w:val="005D3318"/>
    <w:rsid w:val="005D3587"/>
    <w:rsid w:val="005D5F8B"/>
    <w:rsid w:val="005E3AEA"/>
    <w:rsid w:val="005E5DC1"/>
    <w:rsid w:val="005E7C3C"/>
    <w:rsid w:val="005E7D9D"/>
    <w:rsid w:val="005F3A74"/>
    <w:rsid w:val="006028CB"/>
    <w:rsid w:val="00610AAA"/>
    <w:rsid w:val="00610ADE"/>
    <w:rsid w:val="00623A55"/>
    <w:rsid w:val="00625750"/>
    <w:rsid w:val="006357C6"/>
    <w:rsid w:val="00642159"/>
    <w:rsid w:val="00646784"/>
    <w:rsid w:val="00662DD2"/>
    <w:rsid w:val="00663B73"/>
    <w:rsid w:val="00664AB8"/>
    <w:rsid w:val="00665410"/>
    <w:rsid w:val="00670FCB"/>
    <w:rsid w:val="006848B7"/>
    <w:rsid w:val="006A3DE5"/>
    <w:rsid w:val="006A5842"/>
    <w:rsid w:val="006B3833"/>
    <w:rsid w:val="006C03E3"/>
    <w:rsid w:val="006C37AB"/>
    <w:rsid w:val="006C5427"/>
    <w:rsid w:val="006D2967"/>
    <w:rsid w:val="006D3C7D"/>
    <w:rsid w:val="006D6EE7"/>
    <w:rsid w:val="006E6FF8"/>
    <w:rsid w:val="006F0703"/>
    <w:rsid w:val="007015B0"/>
    <w:rsid w:val="00706955"/>
    <w:rsid w:val="00712A6D"/>
    <w:rsid w:val="0071384F"/>
    <w:rsid w:val="007146D3"/>
    <w:rsid w:val="0071600A"/>
    <w:rsid w:val="00716A8E"/>
    <w:rsid w:val="00721BC8"/>
    <w:rsid w:val="00731162"/>
    <w:rsid w:val="00744640"/>
    <w:rsid w:val="007677A8"/>
    <w:rsid w:val="00770F4C"/>
    <w:rsid w:val="00771077"/>
    <w:rsid w:val="00776521"/>
    <w:rsid w:val="00776D84"/>
    <w:rsid w:val="00780679"/>
    <w:rsid w:val="007826CD"/>
    <w:rsid w:val="00785AFC"/>
    <w:rsid w:val="00794877"/>
    <w:rsid w:val="007A173B"/>
    <w:rsid w:val="007A5014"/>
    <w:rsid w:val="007A5F35"/>
    <w:rsid w:val="007C06FF"/>
    <w:rsid w:val="007C2585"/>
    <w:rsid w:val="007C2B0C"/>
    <w:rsid w:val="007C31B3"/>
    <w:rsid w:val="007C3B8D"/>
    <w:rsid w:val="007C56C0"/>
    <w:rsid w:val="007D1D98"/>
    <w:rsid w:val="007D29E3"/>
    <w:rsid w:val="007D3332"/>
    <w:rsid w:val="007E2D30"/>
    <w:rsid w:val="007E56C8"/>
    <w:rsid w:val="007E7A4A"/>
    <w:rsid w:val="007F3023"/>
    <w:rsid w:val="007F7E06"/>
    <w:rsid w:val="008049AC"/>
    <w:rsid w:val="00804A53"/>
    <w:rsid w:val="00805C17"/>
    <w:rsid w:val="008062EE"/>
    <w:rsid w:val="00811596"/>
    <w:rsid w:val="008137DB"/>
    <w:rsid w:val="00814817"/>
    <w:rsid w:val="00814D63"/>
    <w:rsid w:val="00815E39"/>
    <w:rsid w:val="00816EA4"/>
    <w:rsid w:val="0082019A"/>
    <w:rsid w:val="008475DC"/>
    <w:rsid w:val="008555F4"/>
    <w:rsid w:val="00861B6A"/>
    <w:rsid w:val="00862A2C"/>
    <w:rsid w:val="008772CB"/>
    <w:rsid w:val="008778E4"/>
    <w:rsid w:val="00883737"/>
    <w:rsid w:val="00884C9E"/>
    <w:rsid w:val="008918DF"/>
    <w:rsid w:val="008C5172"/>
    <w:rsid w:val="008D3A86"/>
    <w:rsid w:val="008E1916"/>
    <w:rsid w:val="008E1C28"/>
    <w:rsid w:val="008E4A67"/>
    <w:rsid w:val="008E50C7"/>
    <w:rsid w:val="008E50C9"/>
    <w:rsid w:val="008F75E9"/>
    <w:rsid w:val="0091092B"/>
    <w:rsid w:val="00917A01"/>
    <w:rsid w:val="009225CB"/>
    <w:rsid w:val="00922819"/>
    <w:rsid w:val="00923970"/>
    <w:rsid w:val="0092530F"/>
    <w:rsid w:val="00934725"/>
    <w:rsid w:val="00954320"/>
    <w:rsid w:val="00954529"/>
    <w:rsid w:val="0095648F"/>
    <w:rsid w:val="00960342"/>
    <w:rsid w:val="00963B9C"/>
    <w:rsid w:val="0097121F"/>
    <w:rsid w:val="00980AC4"/>
    <w:rsid w:val="009877C1"/>
    <w:rsid w:val="00990CED"/>
    <w:rsid w:val="00993884"/>
    <w:rsid w:val="009A61F1"/>
    <w:rsid w:val="009A6F0F"/>
    <w:rsid w:val="009B63E6"/>
    <w:rsid w:val="009B6646"/>
    <w:rsid w:val="009C0858"/>
    <w:rsid w:val="009C4E02"/>
    <w:rsid w:val="009C5BE3"/>
    <w:rsid w:val="009C76AA"/>
    <w:rsid w:val="009D198D"/>
    <w:rsid w:val="009D2175"/>
    <w:rsid w:val="009D6595"/>
    <w:rsid w:val="009D676C"/>
    <w:rsid w:val="009F1316"/>
    <w:rsid w:val="009F141D"/>
    <w:rsid w:val="009F527D"/>
    <w:rsid w:val="009F6118"/>
    <w:rsid w:val="00A0222F"/>
    <w:rsid w:val="00A02297"/>
    <w:rsid w:val="00A02CEC"/>
    <w:rsid w:val="00A14DF9"/>
    <w:rsid w:val="00A233DA"/>
    <w:rsid w:val="00A255CB"/>
    <w:rsid w:val="00A30216"/>
    <w:rsid w:val="00A40774"/>
    <w:rsid w:val="00A51E71"/>
    <w:rsid w:val="00A527F9"/>
    <w:rsid w:val="00A5471C"/>
    <w:rsid w:val="00A57589"/>
    <w:rsid w:val="00A6113F"/>
    <w:rsid w:val="00A61DC7"/>
    <w:rsid w:val="00A708B4"/>
    <w:rsid w:val="00A7726C"/>
    <w:rsid w:val="00A8091E"/>
    <w:rsid w:val="00A80D34"/>
    <w:rsid w:val="00A83A10"/>
    <w:rsid w:val="00A84B37"/>
    <w:rsid w:val="00A8549A"/>
    <w:rsid w:val="00AA2C37"/>
    <w:rsid w:val="00AA3920"/>
    <w:rsid w:val="00AB72B8"/>
    <w:rsid w:val="00AC609F"/>
    <w:rsid w:val="00AD3D3C"/>
    <w:rsid w:val="00AD6637"/>
    <w:rsid w:val="00AE515D"/>
    <w:rsid w:val="00B04632"/>
    <w:rsid w:val="00B07DB1"/>
    <w:rsid w:val="00B1392F"/>
    <w:rsid w:val="00B2576E"/>
    <w:rsid w:val="00B2669F"/>
    <w:rsid w:val="00B351BF"/>
    <w:rsid w:val="00B35DBD"/>
    <w:rsid w:val="00B3763D"/>
    <w:rsid w:val="00B432C3"/>
    <w:rsid w:val="00B50ED2"/>
    <w:rsid w:val="00B54579"/>
    <w:rsid w:val="00B555FD"/>
    <w:rsid w:val="00B55897"/>
    <w:rsid w:val="00B60616"/>
    <w:rsid w:val="00B61AF1"/>
    <w:rsid w:val="00B664C5"/>
    <w:rsid w:val="00B7192C"/>
    <w:rsid w:val="00B75A59"/>
    <w:rsid w:val="00B842BD"/>
    <w:rsid w:val="00B92AC8"/>
    <w:rsid w:val="00B9391C"/>
    <w:rsid w:val="00B94666"/>
    <w:rsid w:val="00BB0561"/>
    <w:rsid w:val="00BB1A51"/>
    <w:rsid w:val="00BC21C1"/>
    <w:rsid w:val="00BC28EE"/>
    <w:rsid w:val="00BC4F10"/>
    <w:rsid w:val="00BC7C61"/>
    <w:rsid w:val="00BD378C"/>
    <w:rsid w:val="00BD693F"/>
    <w:rsid w:val="00BD7724"/>
    <w:rsid w:val="00BE2A0A"/>
    <w:rsid w:val="00BF0D17"/>
    <w:rsid w:val="00BF5170"/>
    <w:rsid w:val="00C021F8"/>
    <w:rsid w:val="00C06423"/>
    <w:rsid w:val="00C12204"/>
    <w:rsid w:val="00C12A48"/>
    <w:rsid w:val="00C16006"/>
    <w:rsid w:val="00C162F6"/>
    <w:rsid w:val="00C24461"/>
    <w:rsid w:val="00C245C0"/>
    <w:rsid w:val="00C27463"/>
    <w:rsid w:val="00C34732"/>
    <w:rsid w:val="00C41CB6"/>
    <w:rsid w:val="00C45AB4"/>
    <w:rsid w:val="00C52225"/>
    <w:rsid w:val="00C54514"/>
    <w:rsid w:val="00C56198"/>
    <w:rsid w:val="00C564E7"/>
    <w:rsid w:val="00C60DC5"/>
    <w:rsid w:val="00C778A4"/>
    <w:rsid w:val="00C83977"/>
    <w:rsid w:val="00C86DEF"/>
    <w:rsid w:val="00CA3C7A"/>
    <w:rsid w:val="00CA7DBC"/>
    <w:rsid w:val="00CC18DE"/>
    <w:rsid w:val="00CC2CBB"/>
    <w:rsid w:val="00CC55D9"/>
    <w:rsid w:val="00CC7165"/>
    <w:rsid w:val="00CE1914"/>
    <w:rsid w:val="00CF35C2"/>
    <w:rsid w:val="00CF3D21"/>
    <w:rsid w:val="00CF6782"/>
    <w:rsid w:val="00D057E9"/>
    <w:rsid w:val="00D2037F"/>
    <w:rsid w:val="00D33B5E"/>
    <w:rsid w:val="00D417A0"/>
    <w:rsid w:val="00D4214C"/>
    <w:rsid w:val="00D51A7C"/>
    <w:rsid w:val="00D529F9"/>
    <w:rsid w:val="00D55DDC"/>
    <w:rsid w:val="00D64F50"/>
    <w:rsid w:val="00D705AB"/>
    <w:rsid w:val="00D70BAC"/>
    <w:rsid w:val="00D73002"/>
    <w:rsid w:val="00D75306"/>
    <w:rsid w:val="00D91263"/>
    <w:rsid w:val="00D91B32"/>
    <w:rsid w:val="00D9733F"/>
    <w:rsid w:val="00DA0D5E"/>
    <w:rsid w:val="00DA1AA7"/>
    <w:rsid w:val="00DB582C"/>
    <w:rsid w:val="00DC72EC"/>
    <w:rsid w:val="00DD24EE"/>
    <w:rsid w:val="00DD34E8"/>
    <w:rsid w:val="00DD6116"/>
    <w:rsid w:val="00DD763F"/>
    <w:rsid w:val="00DE33B5"/>
    <w:rsid w:val="00DF4E98"/>
    <w:rsid w:val="00E001C4"/>
    <w:rsid w:val="00E02D77"/>
    <w:rsid w:val="00E10549"/>
    <w:rsid w:val="00E1253F"/>
    <w:rsid w:val="00E14372"/>
    <w:rsid w:val="00E14B7B"/>
    <w:rsid w:val="00E242AB"/>
    <w:rsid w:val="00E31A6C"/>
    <w:rsid w:val="00E35E58"/>
    <w:rsid w:val="00E4652C"/>
    <w:rsid w:val="00E575D7"/>
    <w:rsid w:val="00E61D3A"/>
    <w:rsid w:val="00E63AD3"/>
    <w:rsid w:val="00E64C53"/>
    <w:rsid w:val="00E67791"/>
    <w:rsid w:val="00E76F39"/>
    <w:rsid w:val="00E807AD"/>
    <w:rsid w:val="00E90D91"/>
    <w:rsid w:val="00E92ADD"/>
    <w:rsid w:val="00E945C1"/>
    <w:rsid w:val="00E949BD"/>
    <w:rsid w:val="00E97321"/>
    <w:rsid w:val="00EA330C"/>
    <w:rsid w:val="00EA4B87"/>
    <w:rsid w:val="00EB0C10"/>
    <w:rsid w:val="00EB0F66"/>
    <w:rsid w:val="00EB3E79"/>
    <w:rsid w:val="00EB557F"/>
    <w:rsid w:val="00EB58BF"/>
    <w:rsid w:val="00EC3E1D"/>
    <w:rsid w:val="00EC5F73"/>
    <w:rsid w:val="00EC69D1"/>
    <w:rsid w:val="00ED2DF0"/>
    <w:rsid w:val="00ED3B68"/>
    <w:rsid w:val="00EE2637"/>
    <w:rsid w:val="00EE31B0"/>
    <w:rsid w:val="00EF7D4E"/>
    <w:rsid w:val="00F043D3"/>
    <w:rsid w:val="00F05D01"/>
    <w:rsid w:val="00F225A5"/>
    <w:rsid w:val="00F31A31"/>
    <w:rsid w:val="00F3434F"/>
    <w:rsid w:val="00F34973"/>
    <w:rsid w:val="00F401B4"/>
    <w:rsid w:val="00F4047A"/>
    <w:rsid w:val="00F40A08"/>
    <w:rsid w:val="00F47276"/>
    <w:rsid w:val="00F527CA"/>
    <w:rsid w:val="00F52E4E"/>
    <w:rsid w:val="00F66DDA"/>
    <w:rsid w:val="00F75EFF"/>
    <w:rsid w:val="00F85744"/>
    <w:rsid w:val="00FA0A5A"/>
    <w:rsid w:val="00FA1383"/>
    <w:rsid w:val="00FA47EA"/>
    <w:rsid w:val="00FA59AD"/>
    <w:rsid w:val="00FA7242"/>
    <w:rsid w:val="00FB2462"/>
    <w:rsid w:val="00FB4675"/>
    <w:rsid w:val="00FB6B05"/>
    <w:rsid w:val="00FC529C"/>
    <w:rsid w:val="00FD5888"/>
    <w:rsid w:val="00FF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9F6118"/>
    <w:rPr>
      <w:color w:val="0000FF" w:themeColor="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BB0561"/>
  </w:style>
  <w:style w:type="character" w:styleId="FollowedHyperlink">
    <w:name w:val="FollowedHyperlink"/>
    <w:basedOn w:val="DefaultParagraphFont"/>
    <w:semiHidden/>
    <w:unhideWhenUsed/>
    <w:rsid w:val="00861B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9B015FB-4572-40B2-A42D-A48C34296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19</TotalTime>
  <Pages>2</Pages>
  <Words>261</Words>
  <Characters>1480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Haley [TREAS]</cp:lastModifiedBy>
  <cp:revision>4</cp:revision>
  <cp:lastPrinted>2024-04-08T19:58:00Z</cp:lastPrinted>
  <dcterms:created xsi:type="dcterms:W3CDTF">2024-05-17T15:23:00Z</dcterms:created>
  <dcterms:modified xsi:type="dcterms:W3CDTF">2024-05-17T19:38:00Z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