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801CE51" w:rsidR="00364A22" w:rsidRPr="002420F8" w:rsidRDefault="003822B8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13</w:t>
      </w:r>
      <w:r w:rsidR="00FC1881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FC188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</w:t>
      </w:r>
      <w:r w:rsidRPr="00FC1881">
        <w:rPr>
          <w:rFonts w:ascii="Arial" w:hAnsi="Arial" w:cs="Arial"/>
          <w:b/>
        </w:rPr>
        <w:t xml:space="preserve">Interested </w:t>
      </w:r>
      <w:r w:rsidR="00873AB9" w:rsidRPr="00FC1881">
        <w:rPr>
          <w:rFonts w:ascii="Arial" w:hAnsi="Arial" w:cs="Arial"/>
          <w:b/>
        </w:rPr>
        <w:t xml:space="preserve">Bidders </w:t>
      </w:r>
      <w:r w:rsidRPr="00FC1881">
        <w:rPr>
          <w:rFonts w:ascii="Arial" w:hAnsi="Arial" w:cs="Arial"/>
          <w:b/>
        </w:rPr>
        <w:t xml:space="preserve"> </w:t>
      </w:r>
    </w:p>
    <w:p w14:paraId="03C6B411" w14:textId="77777777" w:rsidR="007D1D98" w:rsidRPr="00FC1881" w:rsidRDefault="007D1D98" w:rsidP="007D1D98">
      <w:pPr>
        <w:rPr>
          <w:rFonts w:ascii="Arial" w:hAnsi="Arial" w:cs="Arial"/>
        </w:rPr>
      </w:pPr>
    </w:p>
    <w:p w14:paraId="03C6B412" w14:textId="77777777" w:rsidR="007D1D98" w:rsidRPr="00FC1881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E376024" w:rsidR="007D1D98" w:rsidRPr="00FC1881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FC1881">
        <w:rPr>
          <w:rFonts w:ascii="Arial" w:hAnsi="Arial" w:cs="Arial"/>
          <w:sz w:val="20"/>
        </w:rPr>
        <w:t>Re:</w:t>
      </w:r>
      <w:r w:rsidR="008918DF" w:rsidRPr="00FC1881">
        <w:rPr>
          <w:rFonts w:ascii="Arial" w:hAnsi="Arial" w:cs="Arial"/>
          <w:sz w:val="20"/>
        </w:rPr>
        <w:tab/>
      </w:r>
      <w:r w:rsidRPr="00FC1881">
        <w:rPr>
          <w:rFonts w:ascii="Arial" w:hAnsi="Arial" w:cs="Arial"/>
          <w:sz w:val="20"/>
        </w:rPr>
        <w:t xml:space="preserve">Bid Solicitation # </w:t>
      </w:r>
      <w:r w:rsidR="00FC1881" w:rsidRPr="00FC1881">
        <w:rPr>
          <w:rFonts w:ascii="Arial" w:hAnsi="Arial" w:cs="Arial"/>
          <w:sz w:val="20"/>
        </w:rPr>
        <w:t>24</w:t>
      </w:r>
      <w:r w:rsidR="007D1D98" w:rsidRPr="00FC1881">
        <w:rPr>
          <w:rFonts w:ascii="Arial" w:hAnsi="Arial" w:cs="Arial"/>
          <w:sz w:val="20"/>
        </w:rPr>
        <w:t>DPP</w:t>
      </w:r>
      <w:r w:rsidR="00FC1881" w:rsidRPr="00FC1881">
        <w:rPr>
          <w:rFonts w:ascii="Arial" w:hAnsi="Arial" w:cs="Arial"/>
          <w:sz w:val="20"/>
        </w:rPr>
        <w:t>00983</w:t>
      </w:r>
    </w:p>
    <w:p w14:paraId="6F83CB5D" w14:textId="337207EE" w:rsidR="008918DF" w:rsidRPr="00FC1881" w:rsidRDefault="00FC1881" w:rsidP="008918DF">
      <w:pPr>
        <w:ind w:firstLine="720"/>
        <w:rPr>
          <w:rFonts w:ascii="Arial" w:hAnsi="Arial" w:cs="Arial"/>
          <w:b/>
        </w:rPr>
      </w:pPr>
      <w:r w:rsidRPr="00FC1881">
        <w:rPr>
          <w:rFonts w:ascii="Arial" w:hAnsi="Arial" w:cs="Arial"/>
          <w:b/>
        </w:rPr>
        <w:t>T2770 – SEOC Emergency Center Planning and Staffing Services</w:t>
      </w:r>
    </w:p>
    <w:p w14:paraId="03C6B415" w14:textId="6CA776C1" w:rsidR="007D1D98" w:rsidRPr="00FC1881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FC1881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1F106BC8" w:rsidR="007D1D98" w:rsidRPr="00FC1881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FC1881">
        <w:rPr>
          <w:rFonts w:ascii="Arial" w:hAnsi="Arial" w:cs="Arial"/>
          <w:b/>
        </w:rPr>
        <w:tab/>
      </w:r>
      <w:r w:rsidR="00FC1881" w:rsidRPr="00FC1881">
        <w:rPr>
          <w:rFonts w:ascii="Arial" w:hAnsi="Arial" w:cs="Arial"/>
          <w:b/>
        </w:rPr>
        <w:t xml:space="preserve">Previous </w:t>
      </w:r>
      <w:r w:rsidR="002420F8" w:rsidRPr="00FC1881">
        <w:rPr>
          <w:rFonts w:ascii="Arial" w:hAnsi="Arial" w:cs="Arial"/>
          <w:b/>
        </w:rPr>
        <w:t xml:space="preserve">Quote </w:t>
      </w:r>
      <w:r w:rsidR="007D1D98" w:rsidRPr="00FC1881">
        <w:rPr>
          <w:rFonts w:ascii="Arial" w:hAnsi="Arial" w:cs="Arial"/>
          <w:b/>
        </w:rPr>
        <w:t xml:space="preserve">Submission Due Date: </w:t>
      </w:r>
      <w:r w:rsidR="003822B8">
        <w:rPr>
          <w:rFonts w:ascii="Arial" w:hAnsi="Arial" w:cs="Arial"/>
          <w:b/>
          <w:u w:val="single"/>
        </w:rPr>
        <w:t>May 21</w:t>
      </w:r>
      <w:r w:rsidR="00FC1881" w:rsidRPr="00FC1881">
        <w:rPr>
          <w:rFonts w:ascii="Arial" w:hAnsi="Arial" w:cs="Arial"/>
          <w:b/>
          <w:u w:val="single"/>
        </w:rPr>
        <w:t>, 2024</w:t>
      </w:r>
      <w:r w:rsidR="0053372D" w:rsidRPr="00FC1881">
        <w:rPr>
          <w:rFonts w:ascii="Arial" w:hAnsi="Arial" w:cs="Arial"/>
          <w:b/>
        </w:rPr>
        <w:t xml:space="preserve"> (</w:t>
      </w:r>
      <w:bookmarkStart w:id="0" w:name="_GoBack"/>
      <w:bookmarkEnd w:id="0"/>
      <w:r w:rsidR="0053372D" w:rsidRPr="00FC1881">
        <w:rPr>
          <w:rFonts w:ascii="Arial" w:hAnsi="Arial" w:cs="Arial"/>
          <w:b/>
        </w:rPr>
        <w:t>2:00 p.m. E</w:t>
      </w:r>
      <w:r w:rsidR="003069D9" w:rsidRPr="00FC1881">
        <w:rPr>
          <w:rFonts w:ascii="Arial" w:hAnsi="Arial" w:cs="Arial"/>
          <w:b/>
        </w:rPr>
        <w:t xml:space="preserve">astern </w:t>
      </w:r>
      <w:r w:rsidR="007D1D98" w:rsidRPr="00FC1881">
        <w:rPr>
          <w:rFonts w:ascii="Arial" w:hAnsi="Arial" w:cs="Arial"/>
          <w:b/>
        </w:rPr>
        <w:t>T</w:t>
      </w:r>
      <w:r w:rsidR="003069D9" w:rsidRPr="00FC1881">
        <w:rPr>
          <w:rFonts w:ascii="Arial" w:hAnsi="Arial" w:cs="Arial"/>
          <w:b/>
        </w:rPr>
        <w:t>ime</w:t>
      </w:r>
      <w:r w:rsidR="007D1D98" w:rsidRPr="00FC1881">
        <w:rPr>
          <w:rFonts w:ascii="Arial" w:hAnsi="Arial" w:cs="Arial"/>
          <w:b/>
        </w:rPr>
        <w:t>)</w:t>
      </w:r>
    </w:p>
    <w:p w14:paraId="64CA4B13" w14:textId="39A71A19" w:rsidR="00FC1881" w:rsidRPr="00FC1881" w:rsidRDefault="00FC1881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FC1881">
        <w:rPr>
          <w:rFonts w:ascii="Arial" w:hAnsi="Arial" w:cs="Arial"/>
          <w:b/>
        </w:rPr>
        <w:tab/>
      </w:r>
      <w:r w:rsidRPr="00FC1881">
        <w:rPr>
          <w:rFonts w:ascii="Arial" w:hAnsi="Arial" w:cs="Arial"/>
          <w:b/>
          <w:color w:val="FF0000"/>
          <w:sz w:val="22"/>
        </w:rPr>
        <w:t xml:space="preserve">Revised Quote Submission Due Date: </w:t>
      </w:r>
      <w:r w:rsidR="003822B8">
        <w:rPr>
          <w:rFonts w:ascii="Arial" w:hAnsi="Arial" w:cs="Arial"/>
          <w:b/>
          <w:color w:val="FF0000"/>
          <w:sz w:val="22"/>
          <w:u w:val="single"/>
        </w:rPr>
        <w:t>June 5</w:t>
      </w:r>
      <w:r w:rsidRPr="00FC1881">
        <w:rPr>
          <w:rFonts w:ascii="Arial" w:hAnsi="Arial" w:cs="Arial"/>
          <w:b/>
          <w:color w:val="FF0000"/>
          <w:sz w:val="22"/>
          <w:u w:val="single"/>
        </w:rPr>
        <w:t>, 2024</w:t>
      </w:r>
      <w:r w:rsidRPr="00FC1881">
        <w:rPr>
          <w:rFonts w:ascii="Arial" w:hAnsi="Arial" w:cs="Arial"/>
          <w:b/>
          <w:color w:val="FF0000"/>
          <w:sz w:val="22"/>
        </w:rPr>
        <w:t xml:space="preserve"> (2:00 p.m. Eastern Time)</w:t>
      </w:r>
    </w:p>
    <w:p w14:paraId="03C6B417" w14:textId="77777777" w:rsidR="00364A22" w:rsidRPr="00FC1881" w:rsidRDefault="00364A22" w:rsidP="002420F8"/>
    <w:p w14:paraId="414B3AF9" w14:textId="77777777" w:rsidR="003069D9" w:rsidRPr="00FC1881" w:rsidRDefault="003069D9" w:rsidP="002420F8"/>
    <w:p w14:paraId="03C6B419" w14:textId="39B4C98D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FC1881">
        <w:rPr>
          <w:rFonts w:ascii="Arial" w:hAnsi="Arial" w:cs="Arial"/>
          <w:i w:val="0"/>
          <w:sz w:val="20"/>
        </w:rPr>
        <w:t>Bid Amendment #</w:t>
      </w:r>
      <w:r w:rsidR="003822B8">
        <w:rPr>
          <w:rFonts w:ascii="Arial" w:hAnsi="Arial" w:cs="Arial"/>
          <w:i w:val="0"/>
          <w:sz w:val="20"/>
        </w:rPr>
        <w:t>5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CEC8639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FC1881">
        <w:rPr>
          <w:rFonts w:ascii="Arial" w:hAnsi="Arial" w:cs="Arial"/>
        </w:rPr>
        <w:t>The following constitutes Bid Amendment #</w:t>
      </w:r>
      <w:r w:rsidR="003822B8">
        <w:rPr>
          <w:rFonts w:ascii="Arial" w:hAnsi="Arial" w:cs="Arial"/>
        </w:rPr>
        <w:t>5</w:t>
      </w:r>
      <w:r w:rsidRPr="00FC1881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70402C4" w14:textId="27D7E82C" w:rsidR="00A80015" w:rsidRDefault="00FC1881" w:rsidP="009F770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 extension of the Quote Submission Due Date from </w:t>
      </w:r>
      <w:r w:rsidR="003822B8">
        <w:rPr>
          <w:rFonts w:ascii="Arial" w:hAnsi="Arial" w:cs="Arial"/>
        </w:rPr>
        <w:t>May 21</w:t>
      </w:r>
      <w:r>
        <w:rPr>
          <w:rFonts w:ascii="Arial" w:hAnsi="Arial" w:cs="Arial"/>
        </w:rPr>
        <w:t xml:space="preserve">, 2024 to </w:t>
      </w:r>
      <w:r w:rsidR="003822B8">
        <w:rPr>
          <w:rFonts w:ascii="Arial" w:hAnsi="Arial" w:cs="Arial"/>
          <w:u w:val="single"/>
        </w:rPr>
        <w:t>June 5</w:t>
      </w:r>
      <w:r>
        <w:rPr>
          <w:rFonts w:ascii="Arial" w:hAnsi="Arial" w:cs="Arial"/>
          <w:u w:val="single"/>
        </w:rPr>
        <w:t>, 202</w:t>
      </w:r>
      <w:r w:rsidR="00C7210D">
        <w:rPr>
          <w:rFonts w:ascii="Arial" w:hAnsi="Arial" w:cs="Arial"/>
          <w:u w:val="single"/>
        </w:rPr>
        <w:t>4</w:t>
      </w:r>
      <w:r>
        <w:rPr>
          <w:rFonts w:ascii="Arial" w:hAnsi="Arial" w:cs="Arial"/>
        </w:rPr>
        <w:t xml:space="preserve"> </w:t>
      </w:r>
      <w:r w:rsidR="009F7702">
        <w:rPr>
          <w:rFonts w:ascii="Arial" w:hAnsi="Arial" w:cs="Arial"/>
        </w:rPr>
        <w:t xml:space="preserve">(2:00 p.m. Eastern Time); </w:t>
      </w:r>
      <w:r w:rsidR="009557E7">
        <w:rPr>
          <w:rFonts w:ascii="Arial" w:hAnsi="Arial" w:cs="Arial"/>
        </w:rPr>
        <w:t>and</w:t>
      </w:r>
    </w:p>
    <w:p w14:paraId="55F0F293" w14:textId="77777777" w:rsidR="00A80015" w:rsidRDefault="00A80015" w:rsidP="00D8467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1D9D6C3C" w14:textId="441DB704" w:rsidR="00A80015" w:rsidRPr="00D8467E" w:rsidRDefault="00A8001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</w:t>
      </w:r>
      <w:r w:rsidRPr="00D8467E">
        <w:rPr>
          <w:rFonts w:ascii="Arial" w:hAnsi="Arial" w:cs="Arial"/>
        </w:rPr>
        <w:t>mendment addressing responses to electronic Bidder Questions submitted wil</w:t>
      </w:r>
      <w:r w:rsidR="009557E7">
        <w:rPr>
          <w:rFonts w:ascii="Arial" w:hAnsi="Arial" w:cs="Arial"/>
        </w:rPr>
        <w:t>l be posted at a later date.</w:t>
      </w:r>
    </w:p>
    <w:p w14:paraId="528162D0" w14:textId="5B6E6729" w:rsidR="009F7702" w:rsidRPr="00A80015" w:rsidRDefault="009F7702">
      <w:pPr>
        <w:pStyle w:val="ListParagraph"/>
        <w:tabs>
          <w:tab w:val="left" w:pos="0"/>
        </w:tabs>
        <w:jc w:val="both"/>
      </w:pP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120EA3D2" w:rsidR="007D1D98" w:rsidRPr="005A6E38" w:rsidRDefault="007D1D98" w:rsidP="005A6E38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5A6E3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9389B" w14:textId="77777777" w:rsidR="00A35773" w:rsidRDefault="00A35773">
      <w:r>
        <w:separator/>
      </w:r>
    </w:p>
  </w:endnote>
  <w:endnote w:type="continuationSeparator" w:id="0">
    <w:p w14:paraId="12794A58" w14:textId="77777777" w:rsidR="00A35773" w:rsidRDefault="00A35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5F2DE8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57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BDD344" w14:textId="77777777" w:rsidR="00A35773" w:rsidRDefault="00A35773">
      <w:r>
        <w:separator/>
      </w:r>
    </w:p>
  </w:footnote>
  <w:footnote w:type="continuationSeparator" w:id="0">
    <w:p w14:paraId="7F1C3DB6" w14:textId="77777777" w:rsidR="00A35773" w:rsidRDefault="00A35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2886"/>
    <w:rsid w:val="00364A22"/>
    <w:rsid w:val="00372C16"/>
    <w:rsid w:val="0037646A"/>
    <w:rsid w:val="003822B8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6E38"/>
    <w:rsid w:val="005B7B28"/>
    <w:rsid w:val="005C741F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71E34"/>
    <w:rsid w:val="006848B7"/>
    <w:rsid w:val="006A3DE5"/>
    <w:rsid w:val="006B3833"/>
    <w:rsid w:val="006C37AB"/>
    <w:rsid w:val="006C5427"/>
    <w:rsid w:val="006D2967"/>
    <w:rsid w:val="006D6EE7"/>
    <w:rsid w:val="006E63D4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557E7"/>
    <w:rsid w:val="00963B9C"/>
    <w:rsid w:val="00980AC4"/>
    <w:rsid w:val="00990CED"/>
    <w:rsid w:val="00993884"/>
    <w:rsid w:val="009B06F2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9F7702"/>
    <w:rsid w:val="00A0222F"/>
    <w:rsid w:val="00A02297"/>
    <w:rsid w:val="00A06349"/>
    <w:rsid w:val="00A233DA"/>
    <w:rsid w:val="00A255CB"/>
    <w:rsid w:val="00A30216"/>
    <w:rsid w:val="00A35773"/>
    <w:rsid w:val="00A40774"/>
    <w:rsid w:val="00A51E71"/>
    <w:rsid w:val="00A527F9"/>
    <w:rsid w:val="00A6113F"/>
    <w:rsid w:val="00A80015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7210D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1490"/>
    <w:rsid w:val="00D8467E"/>
    <w:rsid w:val="00D91263"/>
    <w:rsid w:val="00D91B32"/>
    <w:rsid w:val="00DC72EC"/>
    <w:rsid w:val="00DD6116"/>
    <w:rsid w:val="00DF4E98"/>
    <w:rsid w:val="00E001C4"/>
    <w:rsid w:val="00E02D77"/>
    <w:rsid w:val="00E0548C"/>
    <w:rsid w:val="00E1253F"/>
    <w:rsid w:val="00E14372"/>
    <w:rsid w:val="00E14B7B"/>
    <w:rsid w:val="00E242AB"/>
    <w:rsid w:val="00E24D0C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E7113"/>
    <w:rsid w:val="00EF7D4E"/>
    <w:rsid w:val="00F043D3"/>
    <w:rsid w:val="00F05D01"/>
    <w:rsid w:val="00F11C24"/>
    <w:rsid w:val="00F3434F"/>
    <w:rsid w:val="00F34973"/>
    <w:rsid w:val="00F37FB4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1881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800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6C5FC483-66C7-4FDC-AF12-B9FB7F821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McMullen, Amanda [TREAS]</cp:lastModifiedBy>
  <cp:revision>2</cp:revision>
  <cp:lastPrinted>2016-08-03T15:29:00Z</cp:lastPrinted>
  <dcterms:created xsi:type="dcterms:W3CDTF">2024-05-09T13:05:00Z</dcterms:created>
  <dcterms:modified xsi:type="dcterms:W3CDTF">2024-05-09T13:05:00Z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