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07D11800" w:rsidR="00364A22" w:rsidRPr="002420F8" w:rsidRDefault="0027730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23</w:t>
      </w:r>
      <w:r w:rsidR="00675DDB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5578C4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C17FF6" w:rsidRPr="00C17FF6">
        <w:rPr>
          <w:rFonts w:ascii="Arial" w:hAnsi="Arial" w:cs="Arial"/>
          <w:sz w:val="20"/>
        </w:rPr>
        <w:t>24DPP00979</w:t>
      </w:r>
      <w:r w:rsidR="00C17FF6" w:rsidRPr="00C17FF6" w:rsidDel="00C17FF6">
        <w:rPr>
          <w:rFonts w:ascii="Arial" w:hAnsi="Arial" w:cs="Arial"/>
          <w:sz w:val="20"/>
        </w:rPr>
        <w:t xml:space="preserve"> </w:t>
      </w:r>
    </w:p>
    <w:p w14:paraId="6F83CB5D" w14:textId="0648C96C" w:rsidR="008918DF" w:rsidRPr="008918DF" w:rsidRDefault="00C17FF6" w:rsidP="00C17FF6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T1836</w:t>
      </w:r>
      <w:r w:rsidRPr="001A42EE">
        <w:rPr>
          <w:rFonts w:ascii="Arial" w:hAnsi="Arial" w:cs="Arial"/>
          <w:b/>
        </w:rPr>
        <w:t xml:space="preserve"> </w:t>
      </w:r>
      <w:r w:rsidR="001A42EE" w:rsidRPr="001A42EE">
        <w:rPr>
          <w:rFonts w:ascii="Arial" w:hAnsi="Arial" w:cs="Arial"/>
          <w:b/>
        </w:rPr>
        <w:t>–</w:t>
      </w:r>
      <w:r w:rsidR="001A42EE">
        <w:rPr>
          <w:rFonts w:ascii="Arial" w:hAnsi="Arial" w:cs="Arial"/>
          <w:b/>
        </w:rPr>
        <w:t xml:space="preserve"> </w:t>
      </w:r>
      <w:r w:rsidRPr="00C17FF6">
        <w:rPr>
          <w:rFonts w:ascii="Arial" w:hAnsi="Arial" w:cs="Arial"/>
          <w:b/>
        </w:rPr>
        <w:t>Third Party Liability Recovery Services</w:t>
      </w:r>
      <w:r w:rsidRPr="00C17FF6" w:rsidDel="00C17FF6">
        <w:rPr>
          <w:rFonts w:ascii="Arial" w:hAnsi="Arial" w:cs="Arial"/>
          <w:b/>
        </w:rPr>
        <w:t xml:space="preserve"> 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4C675F22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27730F">
        <w:rPr>
          <w:rFonts w:ascii="Arial" w:hAnsi="Arial" w:cs="Arial"/>
          <w:b/>
          <w:u w:val="single"/>
        </w:rPr>
        <w:t>May 28</w:t>
      </w:r>
      <w:r w:rsidR="00675DDB">
        <w:rPr>
          <w:rFonts w:ascii="Arial" w:hAnsi="Arial" w:cs="Arial"/>
          <w:b/>
          <w:u w:val="single"/>
        </w:rPr>
        <w:t>, 2025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62E9926E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DD0D86">
        <w:rPr>
          <w:rFonts w:ascii="Arial" w:hAnsi="Arial" w:cs="Arial"/>
          <w:b/>
          <w:color w:val="FF0000"/>
          <w:u w:val="single"/>
        </w:rPr>
        <w:t>June 18</w:t>
      </w:r>
      <w:r w:rsidRPr="00434EE5">
        <w:rPr>
          <w:rFonts w:ascii="Arial" w:hAnsi="Arial" w:cs="Arial"/>
          <w:b/>
          <w:color w:val="FF0000"/>
          <w:u w:val="single"/>
        </w:rPr>
        <w:t>, 202</w:t>
      </w:r>
      <w:r w:rsidR="00D46AA4">
        <w:rPr>
          <w:rFonts w:ascii="Arial" w:hAnsi="Arial" w:cs="Arial"/>
          <w:b/>
          <w:color w:val="FF0000"/>
          <w:u w:val="single"/>
        </w:rPr>
        <w:t>5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061AAFA5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27730F">
        <w:rPr>
          <w:rFonts w:ascii="Arial" w:hAnsi="Arial" w:cs="Arial"/>
          <w:i w:val="0"/>
          <w:sz w:val="20"/>
        </w:rPr>
        <w:t>10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B7C751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27730F">
        <w:rPr>
          <w:rFonts w:ascii="Arial" w:hAnsi="Arial" w:cs="Arial"/>
        </w:rPr>
        <w:t>10</w:t>
      </w:r>
      <w:r w:rsidR="00675DDB"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1D245C9F" w:rsidR="001C2B1C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 w:rsidR="0027730F">
        <w:rPr>
          <w:rFonts w:ascii="Arial" w:hAnsi="Arial" w:cs="Arial"/>
          <w:b/>
          <w:u w:val="single"/>
        </w:rPr>
        <w:t xml:space="preserve">June </w:t>
      </w:r>
      <w:r w:rsidR="00DD0D86">
        <w:rPr>
          <w:rFonts w:ascii="Arial" w:hAnsi="Arial" w:cs="Arial"/>
          <w:b/>
          <w:u w:val="single"/>
        </w:rPr>
        <w:t>18</w:t>
      </w:r>
      <w:bookmarkStart w:id="0" w:name="_GoBack"/>
      <w:bookmarkEnd w:id="0"/>
      <w:r>
        <w:rPr>
          <w:rFonts w:ascii="Arial" w:hAnsi="Arial" w:cs="Arial"/>
          <w:b/>
          <w:u w:val="single"/>
        </w:rPr>
        <w:t>, 202</w:t>
      </w:r>
      <w:r w:rsidR="00D46AA4">
        <w:rPr>
          <w:rFonts w:ascii="Arial" w:hAnsi="Arial" w:cs="Arial"/>
          <w:b/>
          <w:u w:val="single"/>
        </w:rPr>
        <w:t>5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03C6B421" w14:textId="3DC20B9D" w:rsidR="007D1D98" w:rsidRPr="00187519" w:rsidRDefault="00787C2A" w:rsidP="00434EE5">
      <w:r w:rsidRPr="00CB67AF" w:rsidDel="00787C2A">
        <w:t xml:space="preserve"> </w:t>
      </w:r>
    </w:p>
    <w:p w14:paraId="71069C55" w14:textId="74AFFDD5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331F9E">
        <w:rPr>
          <w:rFonts w:ascii="Arial" w:hAnsi="Arial" w:cs="Arial"/>
        </w:rPr>
        <w:t>Please note that answers to questions will be posted as part of a future Bid Amendment.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05CC8" w14:textId="77777777" w:rsidR="00241D35" w:rsidRDefault="00241D35">
      <w:r>
        <w:separator/>
      </w:r>
    </w:p>
  </w:endnote>
  <w:endnote w:type="continuationSeparator" w:id="0">
    <w:p w14:paraId="5F5F98E1" w14:textId="77777777" w:rsidR="00241D35" w:rsidRDefault="00241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A27AA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AF54AB" w14:textId="77777777" w:rsidR="00241D35" w:rsidRDefault="00241D35">
      <w:r>
        <w:separator/>
      </w:r>
    </w:p>
  </w:footnote>
  <w:footnote w:type="continuationSeparator" w:id="0">
    <w:p w14:paraId="72092E54" w14:textId="77777777" w:rsidR="00241D35" w:rsidRDefault="00241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05F5E" w14:textId="77777777" w:rsidR="00241D35" w:rsidRDefault="00241D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200565" w14:textId="77777777" w:rsidR="00241D35" w:rsidRDefault="00241D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3DDE"/>
    <w:rsid w:val="000F21AF"/>
    <w:rsid w:val="001036B6"/>
    <w:rsid w:val="001130EC"/>
    <w:rsid w:val="001236A1"/>
    <w:rsid w:val="0012522C"/>
    <w:rsid w:val="001265C6"/>
    <w:rsid w:val="00152CD8"/>
    <w:rsid w:val="00160E56"/>
    <w:rsid w:val="001664C2"/>
    <w:rsid w:val="001817A9"/>
    <w:rsid w:val="00187519"/>
    <w:rsid w:val="001941B0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7730F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4633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3B66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91B15"/>
    <w:rsid w:val="005B10E4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33F0"/>
    <w:rsid w:val="006264BC"/>
    <w:rsid w:val="00627415"/>
    <w:rsid w:val="00646784"/>
    <w:rsid w:val="00663113"/>
    <w:rsid w:val="00670FCB"/>
    <w:rsid w:val="00675DD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700B6F"/>
    <w:rsid w:val="007015B0"/>
    <w:rsid w:val="0071384F"/>
    <w:rsid w:val="00721BC8"/>
    <w:rsid w:val="007374CB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14CA5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17F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4BB0"/>
    <w:rsid w:val="00D057E9"/>
    <w:rsid w:val="00D2037F"/>
    <w:rsid w:val="00D33B5E"/>
    <w:rsid w:val="00D46AA4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29E8"/>
    <w:rsid w:val="00DC72EC"/>
    <w:rsid w:val="00DD0D86"/>
    <w:rsid w:val="00DD6116"/>
    <w:rsid w:val="00DE2809"/>
    <w:rsid w:val="00DE42F0"/>
    <w:rsid w:val="00DF4E98"/>
    <w:rsid w:val="00E001C4"/>
    <w:rsid w:val="00E02D77"/>
    <w:rsid w:val="00E03EE7"/>
    <w:rsid w:val="00E04114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835B6"/>
    <w:rsid w:val="00E90D91"/>
    <w:rsid w:val="00E92ADD"/>
    <w:rsid w:val="00E945C1"/>
    <w:rsid w:val="00E97321"/>
    <w:rsid w:val="00EA330C"/>
    <w:rsid w:val="00EA4B87"/>
    <w:rsid w:val="00EA6381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9639F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www.w3.org/XML/1998/namespace"/>
    <ds:schemaRef ds:uri="c7016e39-1409-4e9d-a72f-580ee71a8965"/>
    <ds:schemaRef ds:uri="http://purl.org/dc/terms/"/>
    <ds:schemaRef ds:uri="cad25df6-dc5e-46e6-b11a-a4a5d1051b87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237E6D3-6E6A-46B7-BE04-C3C83E74C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138</Words>
  <Characters>803</Characters>
  <Application>Microsoft Office Word</Application>
  <DocSecurity>0</DocSecurity>
  <Lines>23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Kathy [TREAS]</cp:lastModifiedBy>
  <cp:revision>3</cp:revision>
  <cp:lastPrinted>2016-08-03T15:29:00Z</cp:lastPrinted>
  <dcterms:created xsi:type="dcterms:W3CDTF">2025-05-20T16:46:00Z</dcterms:created>
  <dcterms:modified xsi:type="dcterms:W3CDTF">2025-05-20T17:12:00Z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