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E2407A5" w:rsidR="00364A22" w:rsidRPr="002420F8" w:rsidRDefault="003E463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24</w:t>
      </w:r>
      <w:r w:rsidR="00675DD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39DF3F6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E4633">
        <w:rPr>
          <w:rFonts w:ascii="Arial" w:hAnsi="Arial" w:cs="Arial"/>
          <w:b/>
          <w:u w:val="single"/>
        </w:rPr>
        <w:t>April 4</w:t>
      </w:r>
      <w:r w:rsidR="00675DDB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7088A51F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3E4633">
        <w:rPr>
          <w:rFonts w:ascii="Arial" w:hAnsi="Arial" w:cs="Arial"/>
          <w:b/>
          <w:color w:val="FF0000"/>
          <w:u w:val="single"/>
        </w:rPr>
        <w:t>April 23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94E589B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3E4633">
        <w:rPr>
          <w:rFonts w:ascii="Arial" w:hAnsi="Arial" w:cs="Arial"/>
          <w:i w:val="0"/>
          <w:sz w:val="20"/>
        </w:rPr>
        <w:t>7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979DF1E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E04114">
        <w:rPr>
          <w:rFonts w:ascii="Arial" w:hAnsi="Arial" w:cs="Arial"/>
        </w:rPr>
        <w:t>7</w:t>
      </w:r>
      <w:bookmarkStart w:id="0" w:name="_GoBack"/>
      <w:bookmarkEnd w:id="0"/>
      <w:r w:rsidR="00675DDB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64738E7F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3E4633">
        <w:rPr>
          <w:rFonts w:ascii="Arial" w:hAnsi="Arial" w:cs="Arial"/>
          <w:b/>
          <w:u w:val="single"/>
        </w:rPr>
        <w:t>April 23</w:t>
      </w:r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3DDE"/>
    <w:rsid w:val="000F21AF"/>
    <w:rsid w:val="001036B6"/>
    <w:rsid w:val="001130EC"/>
    <w:rsid w:val="001236A1"/>
    <w:rsid w:val="0012522C"/>
    <w:rsid w:val="001265C6"/>
    <w:rsid w:val="00152CD8"/>
    <w:rsid w:val="00160E56"/>
    <w:rsid w:val="001664C2"/>
    <w:rsid w:val="001817A9"/>
    <w:rsid w:val="00187519"/>
    <w:rsid w:val="001941B0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4633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10E4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75DD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374CB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14CA5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6116"/>
    <w:rsid w:val="00DE2809"/>
    <w:rsid w:val="00DE42F0"/>
    <w:rsid w:val="00DF4E98"/>
    <w:rsid w:val="00E001C4"/>
    <w:rsid w:val="00E02D77"/>
    <w:rsid w:val="00E03EE7"/>
    <w:rsid w:val="00E04114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835B6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9639F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c7016e39-1409-4e9d-a72f-580ee71a8965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cad25df6-dc5e-46e6-b11a-a4a5d1051b8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410A0A7-074C-4F9B-AF71-5D65C6DC6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8</cp:revision>
  <cp:lastPrinted>2016-08-03T15:29:00Z</cp:lastPrinted>
  <dcterms:created xsi:type="dcterms:W3CDTF">2025-02-11T15:53:00Z</dcterms:created>
  <dcterms:modified xsi:type="dcterms:W3CDTF">2025-03-20T16:22:00Z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