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5C103AD" w:rsidR="00364A22" w:rsidRPr="002420F8" w:rsidRDefault="005B10E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14</w:t>
      </w:r>
      <w:bookmarkStart w:id="0" w:name="_GoBack"/>
      <w:bookmarkEnd w:id="0"/>
      <w:r w:rsidR="00675DDB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85EEE36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664C2">
        <w:rPr>
          <w:rFonts w:ascii="Arial" w:hAnsi="Arial" w:cs="Arial"/>
          <w:b/>
          <w:u w:val="single"/>
        </w:rPr>
        <w:t>February 19</w:t>
      </w:r>
      <w:r w:rsidR="00675DDB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5B818BFF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1664C2">
        <w:rPr>
          <w:rFonts w:ascii="Arial" w:hAnsi="Arial" w:cs="Arial"/>
          <w:b/>
          <w:color w:val="FF0000"/>
          <w:u w:val="single"/>
        </w:rPr>
        <w:t>March 14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D46AA4">
        <w:rPr>
          <w:rFonts w:ascii="Arial" w:hAnsi="Arial" w:cs="Arial"/>
          <w:b/>
          <w:color w:val="FF0000"/>
          <w:u w:val="single"/>
        </w:rPr>
        <w:t>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0A5126B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1664C2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68C607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1664C2">
        <w:rPr>
          <w:rFonts w:ascii="Arial" w:hAnsi="Arial" w:cs="Arial"/>
        </w:rPr>
        <w:t>5</w:t>
      </w:r>
      <w:r w:rsidR="00675DDB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6F305FD4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1664C2">
        <w:rPr>
          <w:rFonts w:ascii="Arial" w:hAnsi="Arial" w:cs="Arial"/>
          <w:b/>
          <w:u w:val="single"/>
        </w:rPr>
        <w:t>March 14</w:t>
      </w:r>
      <w:r>
        <w:rPr>
          <w:rFonts w:ascii="Arial" w:hAnsi="Arial" w:cs="Arial"/>
          <w:b/>
          <w:u w:val="single"/>
        </w:rPr>
        <w:t>, 202</w:t>
      </w:r>
      <w:r w:rsidR="00D46AA4">
        <w:rPr>
          <w:rFonts w:ascii="Arial" w:hAnsi="Arial" w:cs="Arial"/>
          <w:b/>
          <w:u w:val="single"/>
        </w:rPr>
        <w:t>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3DDE"/>
    <w:rsid w:val="000F21AF"/>
    <w:rsid w:val="001036B6"/>
    <w:rsid w:val="001130EC"/>
    <w:rsid w:val="001236A1"/>
    <w:rsid w:val="0012522C"/>
    <w:rsid w:val="001265C6"/>
    <w:rsid w:val="00152CD8"/>
    <w:rsid w:val="00160E56"/>
    <w:rsid w:val="001664C2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91B15"/>
    <w:rsid w:val="005B10E4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33F0"/>
    <w:rsid w:val="006264BC"/>
    <w:rsid w:val="00627415"/>
    <w:rsid w:val="00646784"/>
    <w:rsid w:val="00663113"/>
    <w:rsid w:val="00670FCB"/>
    <w:rsid w:val="00675DD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374CB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14CA5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46AA4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835B6"/>
    <w:rsid w:val="00E90D91"/>
    <w:rsid w:val="00E92ADD"/>
    <w:rsid w:val="00E945C1"/>
    <w:rsid w:val="00E97321"/>
    <w:rsid w:val="00EA330C"/>
    <w:rsid w:val="00EA4B87"/>
    <w:rsid w:val="00EA6381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9639F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c7016e39-1409-4e9d-a72f-580ee71a8965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cad25df6-dc5e-46e6-b11a-a4a5d1051b87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5D284B63-ACE8-45E4-80DF-EFA19650D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5</cp:revision>
  <cp:lastPrinted>2016-08-03T15:29:00Z</cp:lastPrinted>
  <dcterms:created xsi:type="dcterms:W3CDTF">2025-02-11T15:53:00Z</dcterms:created>
  <dcterms:modified xsi:type="dcterms:W3CDTF">2025-02-13T16:27:00Z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