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2AE331DA" w:rsidR="00364A22" w:rsidRPr="002420F8" w:rsidRDefault="00EA6381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December 3</w:t>
      </w:r>
      <w:bookmarkStart w:id="0" w:name="_GoBack"/>
      <w:bookmarkEnd w:id="0"/>
      <w:r w:rsidR="00C17FF6">
        <w:rPr>
          <w:rFonts w:ascii="Arial" w:hAnsi="Arial" w:cs="Arial"/>
          <w:b/>
          <w:sz w:val="20"/>
        </w:rPr>
        <w:t>, 2024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68702A4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1A42EE">
        <w:rPr>
          <w:rFonts w:ascii="Arial" w:hAnsi="Arial" w:cs="Arial"/>
          <w:b/>
        </w:rPr>
        <w:t>Bidders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65578C40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="00BA1258">
        <w:rPr>
          <w:rFonts w:ascii="Arial" w:hAnsi="Arial" w:cs="Arial"/>
          <w:sz w:val="20"/>
        </w:rPr>
        <w:t>Bid Solicitation</w:t>
      </w:r>
      <w:r w:rsidRPr="008918DF">
        <w:rPr>
          <w:rFonts w:ascii="Arial" w:hAnsi="Arial" w:cs="Arial"/>
          <w:sz w:val="20"/>
        </w:rPr>
        <w:t xml:space="preserve"> # </w:t>
      </w:r>
      <w:r w:rsidR="00C17FF6" w:rsidRPr="00C17FF6">
        <w:rPr>
          <w:rFonts w:ascii="Arial" w:hAnsi="Arial" w:cs="Arial"/>
          <w:sz w:val="20"/>
        </w:rPr>
        <w:t>24DPP00979</w:t>
      </w:r>
      <w:r w:rsidR="00C17FF6" w:rsidRPr="00C17FF6" w:rsidDel="00C17FF6">
        <w:rPr>
          <w:rFonts w:ascii="Arial" w:hAnsi="Arial" w:cs="Arial"/>
          <w:sz w:val="20"/>
        </w:rPr>
        <w:t xml:space="preserve"> </w:t>
      </w:r>
    </w:p>
    <w:p w14:paraId="6F83CB5D" w14:textId="0648C96C" w:rsidR="008918DF" w:rsidRPr="008918DF" w:rsidRDefault="00C17FF6" w:rsidP="00C17FF6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T1836</w:t>
      </w:r>
      <w:r w:rsidRPr="001A42EE">
        <w:rPr>
          <w:rFonts w:ascii="Arial" w:hAnsi="Arial" w:cs="Arial"/>
          <w:b/>
        </w:rPr>
        <w:t xml:space="preserve"> </w:t>
      </w:r>
      <w:r w:rsidR="001A42EE" w:rsidRPr="001A42EE">
        <w:rPr>
          <w:rFonts w:ascii="Arial" w:hAnsi="Arial" w:cs="Arial"/>
          <w:b/>
        </w:rPr>
        <w:t>–</w:t>
      </w:r>
      <w:r w:rsidR="001A42EE">
        <w:rPr>
          <w:rFonts w:ascii="Arial" w:hAnsi="Arial" w:cs="Arial"/>
          <w:b/>
        </w:rPr>
        <w:t xml:space="preserve"> </w:t>
      </w:r>
      <w:r w:rsidRPr="00C17FF6">
        <w:rPr>
          <w:rFonts w:ascii="Arial" w:hAnsi="Arial" w:cs="Arial"/>
          <w:b/>
        </w:rPr>
        <w:t>Third Party Liability Recovery Services</w:t>
      </w:r>
      <w:r w:rsidRPr="00C17FF6" w:rsidDel="00C17FF6">
        <w:rPr>
          <w:rFonts w:ascii="Arial" w:hAnsi="Arial" w:cs="Arial"/>
          <w:b/>
        </w:rPr>
        <w:t xml:space="preserve"> 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6EFFC0D1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D46AA4">
        <w:rPr>
          <w:rFonts w:ascii="Arial" w:hAnsi="Arial" w:cs="Arial"/>
          <w:b/>
          <w:u w:val="single"/>
        </w:rPr>
        <w:t>December 10</w:t>
      </w:r>
      <w:r w:rsidR="000B673C" w:rsidRPr="00434EE5">
        <w:rPr>
          <w:rFonts w:ascii="Arial" w:hAnsi="Arial" w:cs="Arial"/>
          <w:b/>
          <w:u w:val="single"/>
        </w:rPr>
        <w:t>, 202</w:t>
      </w:r>
      <w:r w:rsidR="00C17FF6">
        <w:rPr>
          <w:rFonts w:ascii="Arial" w:hAnsi="Arial" w:cs="Arial"/>
          <w:b/>
          <w:u w:val="single"/>
        </w:rPr>
        <w:t>4</w:t>
      </w:r>
      <w:r w:rsidR="0053372D" w:rsidRPr="008918DF">
        <w:rPr>
          <w:rFonts w:ascii="Arial" w:hAnsi="Arial" w:cs="Arial"/>
          <w:b/>
        </w:rPr>
        <w:t xml:space="preserve"> 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570D37E2" w14:textId="2F65C9AE" w:rsidR="00787C2A" w:rsidRPr="008918DF" w:rsidRDefault="00787C2A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Pr="00434EE5">
        <w:rPr>
          <w:rFonts w:ascii="Arial" w:hAnsi="Arial" w:cs="Arial"/>
          <w:b/>
          <w:color w:val="FF0000"/>
        </w:rPr>
        <w:t xml:space="preserve">Revised Quote Submission Due Date: </w:t>
      </w:r>
      <w:r w:rsidR="00D46AA4">
        <w:rPr>
          <w:rFonts w:ascii="Arial" w:hAnsi="Arial" w:cs="Arial"/>
          <w:b/>
          <w:color w:val="FF0000"/>
          <w:u w:val="single"/>
        </w:rPr>
        <w:t>January 22</w:t>
      </w:r>
      <w:r w:rsidRPr="00434EE5">
        <w:rPr>
          <w:rFonts w:ascii="Arial" w:hAnsi="Arial" w:cs="Arial"/>
          <w:b/>
          <w:color w:val="FF0000"/>
          <w:u w:val="single"/>
        </w:rPr>
        <w:t>, 202</w:t>
      </w:r>
      <w:r w:rsidR="00D46AA4">
        <w:rPr>
          <w:rFonts w:ascii="Arial" w:hAnsi="Arial" w:cs="Arial"/>
          <w:b/>
          <w:color w:val="FF0000"/>
          <w:u w:val="single"/>
        </w:rPr>
        <w:t>5</w:t>
      </w:r>
      <w:r w:rsidRPr="00434EE5">
        <w:rPr>
          <w:rFonts w:ascii="Arial" w:hAnsi="Arial" w:cs="Arial"/>
          <w:b/>
          <w:color w:val="FF0000"/>
        </w:rPr>
        <w:t xml:space="preserve"> (2:00 p.m. Eastern Time)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4FDCF7F1" w:rsidR="007D1D98" w:rsidRPr="00521635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 xml:space="preserve">Bid </w:t>
      </w:r>
      <w:r w:rsidRPr="00521635">
        <w:rPr>
          <w:rFonts w:ascii="Arial" w:hAnsi="Arial" w:cs="Arial"/>
          <w:i w:val="0"/>
          <w:sz w:val="20"/>
        </w:rPr>
        <w:t>Amendment #</w:t>
      </w:r>
      <w:r w:rsidR="00D46AA4">
        <w:rPr>
          <w:rFonts w:ascii="Arial" w:hAnsi="Arial" w:cs="Arial"/>
          <w:i w:val="0"/>
          <w:sz w:val="20"/>
        </w:rPr>
        <w:t>3</w:t>
      </w:r>
    </w:p>
    <w:p w14:paraId="03C6B41A" w14:textId="77777777" w:rsidR="00364A22" w:rsidRPr="00521635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521635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61DCFF5B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521635">
        <w:rPr>
          <w:rFonts w:ascii="Arial" w:hAnsi="Arial" w:cs="Arial"/>
        </w:rPr>
        <w:t>The following constitutes Bid Amendment #</w:t>
      </w:r>
      <w:r w:rsidR="00D46AA4">
        <w:rPr>
          <w:rFonts w:ascii="Arial" w:hAnsi="Arial" w:cs="Arial"/>
        </w:rPr>
        <w:t>3</w:t>
      </w:r>
      <w:r w:rsidRPr="00521635">
        <w:rPr>
          <w:rFonts w:ascii="Arial" w:hAnsi="Arial" w:cs="Arial"/>
        </w:rPr>
        <w:t xml:space="preserve"> to the above</w:t>
      </w:r>
      <w:r w:rsidRPr="008918DF">
        <w:rPr>
          <w:rFonts w:ascii="Arial" w:hAnsi="Arial" w:cs="Arial"/>
        </w:rPr>
        <w:t xml:space="preserve"> referenced </w:t>
      </w:r>
      <w:r w:rsidR="00BA1258">
        <w:rPr>
          <w:rFonts w:ascii="Arial" w:hAnsi="Arial" w:cs="Arial"/>
        </w:rPr>
        <w:t>Bid Solicitation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706A6E7A" w14:textId="255FE734" w:rsidR="001C2B1C" w:rsidRDefault="001C2B1C" w:rsidP="001C2B1C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5E0F84">
        <w:rPr>
          <w:rFonts w:ascii="Arial" w:hAnsi="Arial" w:cs="Arial"/>
        </w:rPr>
        <w:t xml:space="preserve">The Quote Submission Due Date has been extended to </w:t>
      </w:r>
      <w:r w:rsidR="00D46AA4">
        <w:rPr>
          <w:rFonts w:ascii="Arial" w:hAnsi="Arial" w:cs="Arial"/>
          <w:b/>
          <w:u w:val="single"/>
        </w:rPr>
        <w:t>January 22</w:t>
      </w:r>
      <w:r>
        <w:rPr>
          <w:rFonts w:ascii="Arial" w:hAnsi="Arial" w:cs="Arial"/>
          <w:b/>
          <w:u w:val="single"/>
        </w:rPr>
        <w:t>, 202</w:t>
      </w:r>
      <w:r w:rsidR="00D46AA4">
        <w:rPr>
          <w:rFonts w:ascii="Arial" w:hAnsi="Arial" w:cs="Arial"/>
          <w:b/>
          <w:u w:val="single"/>
        </w:rPr>
        <w:t>5</w:t>
      </w:r>
      <w:r w:rsidRPr="005E0F84">
        <w:rPr>
          <w:rFonts w:ascii="Arial" w:hAnsi="Arial" w:cs="Arial"/>
          <w:b/>
        </w:rPr>
        <w:t xml:space="preserve"> (2:00 p.m. Eastern Time)</w:t>
      </w:r>
      <w:r>
        <w:rPr>
          <w:rFonts w:ascii="Arial" w:hAnsi="Arial" w:cs="Arial"/>
          <w:b/>
        </w:rPr>
        <w:t>.</w:t>
      </w:r>
    </w:p>
    <w:p w14:paraId="03C6B421" w14:textId="3DC20B9D" w:rsidR="007D1D98" w:rsidRPr="00187519" w:rsidRDefault="00787C2A" w:rsidP="00434EE5">
      <w:r w:rsidRPr="00CB67AF" w:rsidDel="00787C2A">
        <w:t xml:space="preserve"> </w:t>
      </w:r>
    </w:p>
    <w:p w14:paraId="71069C55" w14:textId="74AFFDD5" w:rsidR="001C2B1C" w:rsidRDefault="001C2B1C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331F9E">
        <w:rPr>
          <w:rFonts w:ascii="Arial" w:hAnsi="Arial" w:cs="Arial"/>
        </w:rPr>
        <w:t>Please note that answers to questions will be posted as part of a future Bid Amendment.</w:t>
      </w:r>
    </w:p>
    <w:p w14:paraId="480DDC4D" w14:textId="77777777" w:rsidR="001C2B1C" w:rsidRDefault="001C2B1C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2AAC353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BA1258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46AA7053" w:rsidR="007D1D98" w:rsidRPr="008918DF" w:rsidRDefault="007D1D98" w:rsidP="00434EE5">
      <w:pPr>
        <w:tabs>
          <w:tab w:val="left" w:pos="0"/>
        </w:tabs>
        <w:jc w:val="both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AB" w14:textId="77777777" w:rsidR="00721BC8" w:rsidRDefault="00721BC8" w:rsidP="00434EE5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</w:rPr>
      </w:pPr>
    </w:p>
    <w:sectPr w:rsidR="00721BC8" w:rsidSect="00364A2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705CC8" w14:textId="77777777" w:rsidR="00241D35" w:rsidRDefault="00241D35">
      <w:r>
        <w:separator/>
      </w:r>
    </w:p>
  </w:endnote>
  <w:endnote w:type="continuationSeparator" w:id="0">
    <w:p w14:paraId="5F5F98E1" w14:textId="77777777" w:rsidR="00241D35" w:rsidRDefault="00241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EA27AA" w14:textId="77777777" w:rsidR="00241D35" w:rsidRDefault="00241D3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22AA5C4D" w:rsidR="00241D35" w:rsidRDefault="00241D3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7C2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241D35" w:rsidRDefault="00241D3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241D35" w:rsidRDefault="00241D3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241D35" w:rsidRPr="003048CF" w:rsidRDefault="00241D35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241D35" w:rsidRPr="003048CF" w:rsidRDefault="00241D35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AF54AB" w14:textId="77777777" w:rsidR="00241D35" w:rsidRDefault="00241D35">
      <w:r>
        <w:separator/>
      </w:r>
    </w:p>
  </w:footnote>
  <w:footnote w:type="continuationSeparator" w:id="0">
    <w:p w14:paraId="72092E54" w14:textId="77777777" w:rsidR="00241D35" w:rsidRDefault="00241D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005F5E" w14:textId="77777777" w:rsidR="00241D35" w:rsidRDefault="00241D3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200565" w14:textId="77777777" w:rsidR="00241D35" w:rsidRDefault="00241D3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241D35" w14:paraId="0F26F833" w14:textId="77777777" w:rsidTr="0045062E">
      <w:trPr>
        <w:trHeight w:val="1080"/>
        <w:jc w:val="center"/>
      </w:trPr>
      <w:tc>
        <w:tcPr>
          <w:tcW w:w="2880" w:type="dxa"/>
        </w:tcPr>
        <w:p w14:paraId="3BD5B027" w14:textId="77777777" w:rsidR="00241D35" w:rsidRDefault="00241D35" w:rsidP="00E242AB"/>
      </w:tc>
      <w:tc>
        <w:tcPr>
          <w:tcW w:w="5760" w:type="dxa"/>
          <w:vAlign w:val="center"/>
        </w:tcPr>
        <w:p w14:paraId="0FD38982" w14:textId="77777777" w:rsidR="00241D35" w:rsidRDefault="00241D35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241D35" w:rsidRDefault="00241D35" w:rsidP="00E242AB"/>
      </w:tc>
    </w:tr>
    <w:tr w:rsidR="00241D35" w14:paraId="1D957A5A" w14:textId="77777777" w:rsidTr="0045062E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241D35" w:rsidRPr="00DE79FE" w:rsidRDefault="00241D35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241D35" w:rsidRPr="006359DD" w:rsidRDefault="00241D35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241D35" w:rsidRPr="00952B78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241D35" w:rsidRPr="00CD2155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241D35" w:rsidRPr="00CD2155" w:rsidRDefault="00241D35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241D35" w:rsidRPr="00CD2155" w:rsidRDefault="00241D3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241D35" w:rsidRPr="00CD2155" w:rsidRDefault="00241D3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241D35" w:rsidRPr="00CD2155" w:rsidRDefault="00241D3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241D35" w:rsidRPr="006359DD" w:rsidRDefault="00241D35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241D35" w:rsidRPr="006359DD" w:rsidRDefault="00241D3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241D35" w:rsidRPr="006359DD" w:rsidRDefault="00241D35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241D35" w14:paraId="4315D963" w14:textId="77777777" w:rsidTr="0045062E">
      <w:trPr>
        <w:trHeight w:val="892"/>
        <w:jc w:val="center"/>
      </w:trPr>
      <w:tc>
        <w:tcPr>
          <w:tcW w:w="2880" w:type="dxa"/>
          <w:vAlign w:val="bottom"/>
        </w:tcPr>
        <w:p w14:paraId="5671E9BD" w14:textId="77777777" w:rsidR="00241D35" w:rsidRDefault="00241D35" w:rsidP="00DA1AA7">
          <w:pPr>
            <w:jc w:val="center"/>
            <w:rPr>
              <w:smallCaps/>
              <w:color w:val="000080"/>
            </w:rPr>
          </w:pPr>
          <w:proofErr w:type="spellStart"/>
          <w:r>
            <w:rPr>
              <w:smallCaps/>
              <w:color w:val="000080"/>
            </w:rPr>
            <w:t>Tahesha</w:t>
          </w:r>
          <w:proofErr w:type="spellEnd"/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77777777" w:rsidR="00241D35" w:rsidRPr="006359DD" w:rsidRDefault="00241D35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241D35" w:rsidRPr="006359DD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241D35" w:rsidRDefault="00241D3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241D35" w:rsidRPr="006359DD" w:rsidRDefault="00241D35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241D35" w14:paraId="15BC600F" w14:textId="77777777" w:rsidTr="0045062E">
      <w:trPr>
        <w:jc w:val="center"/>
      </w:trPr>
      <w:tc>
        <w:tcPr>
          <w:tcW w:w="2880" w:type="dxa"/>
        </w:tcPr>
        <w:p w14:paraId="38418747" w14:textId="77777777" w:rsidR="00241D35" w:rsidRPr="006359DD" w:rsidRDefault="00241D35" w:rsidP="00E242AB"/>
      </w:tc>
      <w:tc>
        <w:tcPr>
          <w:tcW w:w="5760" w:type="dxa"/>
        </w:tcPr>
        <w:p w14:paraId="44EF803D" w14:textId="77777777" w:rsidR="00241D35" w:rsidRPr="00CD2155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241D35" w:rsidRPr="006359DD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241D35" w:rsidRPr="006359DD" w:rsidRDefault="00241D35" w:rsidP="00E242AB"/>
      </w:tc>
    </w:tr>
  </w:tbl>
  <w:p w14:paraId="03C6B4BB" w14:textId="017E7320" w:rsidR="00241D35" w:rsidRDefault="00241D35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0845"/>
    <w:rsid w:val="000178AC"/>
    <w:rsid w:val="00017E0E"/>
    <w:rsid w:val="0004455E"/>
    <w:rsid w:val="00047D91"/>
    <w:rsid w:val="00052193"/>
    <w:rsid w:val="00052433"/>
    <w:rsid w:val="000555F2"/>
    <w:rsid w:val="00060D6C"/>
    <w:rsid w:val="0006149B"/>
    <w:rsid w:val="00080562"/>
    <w:rsid w:val="00087AC7"/>
    <w:rsid w:val="000B353B"/>
    <w:rsid w:val="000B673C"/>
    <w:rsid w:val="000C3964"/>
    <w:rsid w:val="000C7991"/>
    <w:rsid w:val="000D0811"/>
    <w:rsid w:val="000F21AF"/>
    <w:rsid w:val="001036B6"/>
    <w:rsid w:val="001130EC"/>
    <w:rsid w:val="001236A1"/>
    <w:rsid w:val="0012522C"/>
    <w:rsid w:val="001265C6"/>
    <w:rsid w:val="00152CD8"/>
    <w:rsid w:val="00160E56"/>
    <w:rsid w:val="001817A9"/>
    <w:rsid w:val="00187519"/>
    <w:rsid w:val="00194DDF"/>
    <w:rsid w:val="001A42EE"/>
    <w:rsid w:val="001A6CBA"/>
    <w:rsid w:val="001B38E1"/>
    <w:rsid w:val="001C2B1C"/>
    <w:rsid w:val="001C4D2C"/>
    <w:rsid w:val="001C5C67"/>
    <w:rsid w:val="001D1ABC"/>
    <w:rsid w:val="001F34F3"/>
    <w:rsid w:val="0020175D"/>
    <w:rsid w:val="00202F19"/>
    <w:rsid w:val="00225AF6"/>
    <w:rsid w:val="00234FE4"/>
    <w:rsid w:val="00235263"/>
    <w:rsid w:val="00241A0F"/>
    <w:rsid w:val="00241D35"/>
    <w:rsid w:val="002420F8"/>
    <w:rsid w:val="00256FAA"/>
    <w:rsid w:val="00257BB5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5"/>
    <w:rsid w:val="00312D7D"/>
    <w:rsid w:val="00321633"/>
    <w:rsid w:val="00322697"/>
    <w:rsid w:val="00326DC4"/>
    <w:rsid w:val="0032707C"/>
    <w:rsid w:val="0034222F"/>
    <w:rsid w:val="0034325A"/>
    <w:rsid w:val="00364A22"/>
    <w:rsid w:val="00372C16"/>
    <w:rsid w:val="0037646A"/>
    <w:rsid w:val="00391DE8"/>
    <w:rsid w:val="0039339C"/>
    <w:rsid w:val="0039648D"/>
    <w:rsid w:val="003A6B65"/>
    <w:rsid w:val="003A76EC"/>
    <w:rsid w:val="003B1D63"/>
    <w:rsid w:val="003D02FC"/>
    <w:rsid w:val="003D747D"/>
    <w:rsid w:val="003E5E61"/>
    <w:rsid w:val="003F2A90"/>
    <w:rsid w:val="003F7837"/>
    <w:rsid w:val="00404C6A"/>
    <w:rsid w:val="00417A2E"/>
    <w:rsid w:val="00421ACF"/>
    <w:rsid w:val="004315E8"/>
    <w:rsid w:val="0043311B"/>
    <w:rsid w:val="00434EE5"/>
    <w:rsid w:val="004355EF"/>
    <w:rsid w:val="0043667E"/>
    <w:rsid w:val="00436D34"/>
    <w:rsid w:val="00437030"/>
    <w:rsid w:val="00446F52"/>
    <w:rsid w:val="0045062E"/>
    <w:rsid w:val="00473388"/>
    <w:rsid w:val="00476106"/>
    <w:rsid w:val="00482ADC"/>
    <w:rsid w:val="00482CB1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1635"/>
    <w:rsid w:val="00523B66"/>
    <w:rsid w:val="005271D3"/>
    <w:rsid w:val="0053166B"/>
    <w:rsid w:val="0053372D"/>
    <w:rsid w:val="00534E3E"/>
    <w:rsid w:val="0054794A"/>
    <w:rsid w:val="00551A51"/>
    <w:rsid w:val="00560578"/>
    <w:rsid w:val="005654E0"/>
    <w:rsid w:val="005663AD"/>
    <w:rsid w:val="00567F16"/>
    <w:rsid w:val="00571F29"/>
    <w:rsid w:val="00572F24"/>
    <w:rsid w:val="005748C4"/>
    <w:rsid w:val="0058187A"/>
    <w:rsid w:val="005840EA"/>
    <w:rsid w:val="0058635F"/>
    <w:rsid w:val="005914AD"/>
    <w:rsid w:val="00591B15"/>
    <w:rsid w:val="005B7B28"/>
    <w:rsid w:val="005D1FD3"/>
    <w:rsid w:val="005D4F4B"/>
    <w:rsid w:val="005D5F8B"/>
    <w:rsid w:val="005E3AEA"/>
    <w:rsid w:val="005E7D9D"/>
    <w:rsid w:val="005F3A74"/>
    <w:rsid w:val="00610AAA"/>
    <w:rsid w:val="00610ADE"/>
    <w:rsid w:val="006233F0"/>
    <w:rsid w:val="006264BC"/>
    <w:rsid w:val="00627415"/>
    <w:rsid w:val="00646784"/>
    <w:rsid w:val="00663113"/>
    <w:rsid w:val="00670FCB"/>
    <w:rsid w:val="006848B7"/>
    <w:rsid w:val="00691D9E"/>
    <w:rsid w:val="006A3DE5"/>
    <w:rsid w:val="006B3833"/>
    <w:rsid w:val="006B5C7C"/>
    <w:rsid w:val="006C37AB"/>
    <w:rsid w:val="006C4C2A"/>
    <w:rsid w:val="006C5427"/>
    <w:rsid w:val="006D2967"/>
    <w:rsid w:val="006D6EE7"/>
    <w:rsid w:val="006E6FF8"/>
    <w:rsid w:val="006F2D47"/>
    <w:rsid w:val="006F3866"/>
    <w:rsid w:val="00700B6F"/>
    <w:rsid w:val="007015B0"/>
    <w:rsid w:val="0071384F"/>
    <w:rsid w:val="00721BC8"/>
    <w:rsid w:val="0076145C"/>
    <w:rsid w:val="00766871"/>
    <w:rsid w:val="007677A8"/>
    <w:rsid w:val="00776521"/>
    <w:rsid w:val="00776D84"/>
    <w:rsid w:val="00780679"/>
    <w:rsid w:val="007826CD"/>
    <w:rsid w:val="00782D35"/>
    <w:rsid w:val="00785AFC"/>
    <w:rsid w:val="00787C2A"/>
    <w:rsid w:val="007A173B"/>
    <w:rsid w:val="007A5014"/>
    <w:rsid w:val="007A5F35"/>
    <w:rsid w:val="007B28FB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7F53B2"/>
    <w:rsid w:val="008049AC"/>
    <w:rsid w:val="00804A53"/>
    <w:rsid w:val="008062EE"/>
    <w:rsid w:val="008137DB"/>
    <w:rsid w:val="00815E39"/>
    <w:rsid w:val="00816EA4"/>
    <w:rsid w:val="0082019A"/>
    <w:rsid w:val="0085145C"/>
    <w:rsid w:val="00883737"/>
    <w:rsid w:val="00884C9E"/>
    <w:rsid w:val="008918DF"/>
    <w:rsid w:val="008B26B6"/>
    <w:rsid w:val="008D3550"/>
    <w:rsid w:val="008D3A86"/>
    <w:rsid w:val="008E50C7"/>
    <w:rsid w:val="008F75E9"/>
    <w:rsid w:val="00907C85"/>
    <w:rsid w:val="0091092B"/>
    <w:rsid w:val="00917A01"/>
    <w:rsid w:val="009225CB"/>
    <w:rsid w:val="00922819"/>
    <w:rsid w:val="00923970"/>
    <w:rsid w:val="00932614"/>
    <w:rsid w:val="00934725"/>
    <w:rsid w:val="00954320"/>
    <w:rsid w:val="00954529"/>
    <w:rsid w:val="00963B9C"/>
    <w:rsid w:val="00980AC4"/>
    <w:rsid w:val="00983FEE"/>
    <w:rsid w:val="00990CED"/>
    <w:rsid w:val="00993884"/>
    <w:rsid w:val="009A251C"/>
    <w:rsid w:val="009A5D7B"/>
    <w:rsid w:val="009B63E6"/>
    <w:rsid w:val="009C0858"/>
    <w:rsid w:val="009C4E02"/>
    <w:rsid w:val="009C76AA"/>
    <w:rsid w:val="009D198D"/>
    <w:rsid w:val="009D2175"/>
    <w:rsid w:val="009D5C93"/>
    <w:rsid w:val="009D676C"/>
    <w:rsid w:val="009D7183"/>
    <w:rsid w:val="009E22F9"/>
    <w:rsid w:val="009E3CE0"/>
    <w:rsid w:val="009F1316"/>
    <w:rsid w:val="009F527D"/>
    <w:rsid w:val="009F7ACE"/>
    <w:rsid w:val="00A0222F"/>
    <w:rsid w:val="00A02297"/>
    <w:rsid w:val="00A03B1A"/>
    <w:rsid w:val="00A233DA"/>
    <w:rsid w:val="00A255CB"/>
    <w:rsid w:val="00A30216"/>
    <w:rsid w:val="00A40774"/>
    <w:rsid w:val="00A41779"/>
    <w:rsid w:val="00A46E1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C609F"/>
    <w:rsid w:val="00AD14BD"/>
    <w:rsid w:val="00AD3D3C"/>
    <w:rsid w:val="00B00765"/>
    <w:rsid w:val="00B1392F"/>
    <w:rsid w:val="00B2669F"/>
    <w:rsid w:val="00B3763D"/>
    <w:rsid w:val="00B42607"/>
    <w:rsid w:val="00B432C3"/>
    <w:rsid w:val="00B54579"/>
    <w:rsid w:val="00B545AA"/>
    <w:rsid w:val="00B555FD"/>
    <w:rsid w:val="00B55897"/>
    <w:rsid w:val="00B664C5"/>
    <w:rsid w:val="00B7192C"/>
    <w:rsid w:val="00B842BD"/>
    <w:rsid w:val="00B91AC4"/>
    <w:rsid w:val="00B92A4E"/>
    <w:rsid w:val="00B92AC8"/>
    <w:rsid w:val="00B9391C"/>
    <w:rsid w:val="00B94666"/>
    <w:rsid w:val="00BA1258"/>
    <w:rsid w:val="00BB07EE"/>
    <w:rsid w:val="00BC21C1"/>
    <w:rsid w:val="00BC4F10"/>
    <w:rsid w:val="00BC7C61"/>
    <w:rsid w:val="00BD378C"/>
    <w:rsid w:val="00BD693F"/>
    <w:rsid w:val="00BF1865"/>
    <w:rsid w:val="00BF5170"/>
    <w:rsid w:val="00C021F8"/>
    <w:rsid w:val="00C06423"/>
    <w:rsid w:val="00C12204"/>
    <w:rsid w:val="00C12A48"/>
    <w:rsid w:val="00C16006"/>
    <w:rsid w:val="00C162F6"/>
    <w:rsid w:val="00C17FF6"/>
    <w:rsid w:val="00C34732"/>
    <w:rsid w:val="00C41CB6"/>
    <w:rsid w:val="00C45AB4"/>
    <w:rsid w:val="00C51C63"/>
    <w:rsid w:val="00C537D3"/>
    <w:rsid w:val="00C56198"/>
    <w:rsid w:val="00C564E7"/>
    <w:rsid w:val="00C60DC5"/>
    <w:rsid w:val="00C8350A"/>
    <w:rsid w:val="00C83977"/>
    <w:rsid w:val="00CA7DBC"/>
    <w:rsid w:val="00CB48A8"/>
    <w:rsid w:val="00CB582D"/>
    <w:rsid w:val="00CB67AF"/>
    <w:rsid w:val="00CC2CBB"/>
    <w:rsid w:val="00CC6956"/>
    <w:rsid w:val="00CE1914"/>
    <w:rsid w:val="00CF3D21"/>
    <w:rsid w:val="00D01D96"/>
    <w:rsid w:val="00D057E9"/>
    <w:rsid w:val="00D2037F"/>
    <w:rsid w:val="00D33B5E"/>
    <w:rsid w:val="00D46AA4"/>
    <w:rsid w:val="00D55DDC"/>
    <w:rsid w:val="00D6592B"/>
    <w:rsid w:val="00D705AB"/>
    <w:rsid w:val="00D75306"/>
    <w:rsid w:val="00D91263"/>
    <w:rsid w:val="00D9163C"/>
    <w:rsid w:val="00D91B32"/>
    <w:rsid w:val="00DA1AA7"/>
    <w:rsid w:val="00DB314A"/>
    <w:rsid w:val="00DB6C66"/>
    <w:rsid w:val="00DC29E8"/>
    <w:rsid w:val="00DC72EC"/>
    <w:rsid w:val="00DD6116"/>
    <w:rsid w:val="00DE2809"/>
    <w:rsid w:val="00DE42F0"/>
    <w:rsid w:val="00DF4E98"/>
    <w:rsid w:val="00E001C4"/>
    <w:rsid w:val="00E02D77"/>
    <w:rsid w:val="00E03EE7"/>
    <w:rsid w:val="00E1253F"/>
    <w:rsid w:val="00E14372"/>
    <w:rsid w:val="00E14B7B"/>
    <w:rsid w:val="00E1569D"/>
    <w:rsid w:val="00E242AB"/>
    <w:rsid w:val="00E35E58"/>
    <w:rsid w:val="00E4652C"/>
    <w:rsid w:val="00E50393"/>
    <w:rsid w:val="00E51DB9"/>
    <w:rsid w:val="00E57EB1"/>
    <w:rsid w:val="00E619DD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A4B87"/>
    <w:rsid w:val="00EA6381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55D58"/>
    <w:rsid w:val="00F6382A"/>
    <w:rsid w:val="00F63F9E"/>
    <w:rsid w:val="00F75EFF"/>
    <w:rsid w:val="00F92CD4"/>
    <w:rsid w:val="00FA0A5A"/>
    <w:rsid w:val="00FA1383"/>
    <w:rsid w:val="00FA59AD"/>
    <w:rsid w:val="00FA5AD7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B65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ad25df6-dc5e-46e6-b11a-a4a5d1051b8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164E91132F1749839865CCE1AB851C" ma:contentTypeVersion="12" ma:contentTypeDescription="Create a new document." ma:contentTypeScope="" ma:versionID="f1ef2dafdbb8ce95eb95589add83a462">
  <xsd:schema xmlns:xsd="http://www.w3.org/2001/XMLSchema" xmlns:xs="http://www.w3.org/2001/XMLSchema" xmlns:p="http://schemas.microsoft.com/office/2006/metadata/properties" xmlns:ns3="cad25df6-dc5e-46e6-b11a-a4a5d1051b87" xmlns:ns4="c7016e39-1409-4e9d-a72f-580ee71a8965" targetNamespace="http://schemas.microsoft.com/office/2006/metadata/properties" ma:root="true" ma:fieldsID="ed4f9b3a091e80824542f6979567dc38" ns3:_="" ns4:_="">
    <xsd:import namespace="cad25df6-dc5e-46e6-b11a-a4a5d1051b87"/>
    <xsd:import namespace="c7016e39-1409-4e9d-a72f-580ee71a896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d25df6-dc5e-46e6-b11a-a4a5d1051b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016e39-1409-4e9d-a72f-580ee71a896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c7016e39-1409-4e9d-a72f-580ee71a8965"/>
    <ds:schemaRef ds:uri="cad25df6-dc5e-46e6-b11a-a4a5d1051b87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A7A6FE5-1E5A-4286-A2B5-2F54877299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d25df6-dc5e-46e6-b11a-a4a5d1051b87"/>
    <ds:schemaRef ds:uri="c7016e39-1409-4e9d-a72f-580ee71a89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E802528-5053-4162-93BE-97C398FE7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1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Tran, Kathy [TREAS]</cp:lastModifiedBy>
  <cp:revision>5</cp:revision>
  <cp:lastPrinted>2016-08-03T15:29:00Z</cp:lastPrinted>
  <dcterms:created xsi:type="dcterms:W3CDTF">2024-11-13T13:36:00Z</dcterms:created>
  <dcterms:modified xsi:type="dcterms:W3CDTF">2024-11-26T16:58:00Z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0x01010021164E91132F1749839865CCE1AB851C</vt:lpwstr>
  </property>
  <property fmtid="{D5CDD505-2E9C-101B-9397-08002B2CF9AE}" pid="4" name="_dlc_DocIdItemGuid">
    <vt:lpwstr>722f8966-ec1f-48af-ad23-f11d20f32f9e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