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3701395" w:rsidR="00364A22" w:rsidRPr="002420F8" w:rsidRDefault="00FD155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FE0412">
        <w:rPr>
          <w:rFonts w:ascii="Arial" w:hAnsi="Arial" w:cs="Arial"/>
          <w:b/>
          <w:sz w:val="20"/>
        </w:rPr>
        <w:t xml:space="preserve">June 3, </w:t>
      </w:r>
      <w:r w:rsidR="00C57137" w:rsidRPr="00FE0412">
        <w:rPr>
          <w:rFonts w:ascii="Arial" w:hAnsi="Arial" w:cs="Arial"/>
          <w:b/>
          <w:sz w:val="20"/>
        </w:rPr>
        <w:t>202</w:t>
      </w:r>
      <w:r w:rsidRPr="00FE0412">
        <w:rPr>
          <w:rFonts w:ascii="Arial" w:hAnsi="Arial" w:cs="Arial"/>
          <w:b/>
          <w:sz w:val="20"/>
        </w:rPr>
        <w:t>4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322B375A" w14:textId="77777777" w:rsidR="00B80E9D" w:rsidRPr="008918DF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</w:p>
    <w:p w14:paraId="3EF7586E" w14:textId="77777777" w:rsidR="00B80E9D" w:rsidRPr="008918DF" w:rsidRDefault="00B80E9D" w:rsidP="00B80E9D">
      <w:pPr>
        <w:rPr>
          <w:rFonts w:ascii="Arial" w:hAnsi="Arial" w:cs="Arial"/>
        </w:rPr>
      </w:pPr>
    </w:p>
    <w:p w14:paraId="32083A8B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0BAC463" w14:textId="34DF9DE5" w:rsidR="00B80E9D" w:rsidRPr="008918DF" w:rsidRDefault="00B80E9D" w:rsidP="00B80E9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E1736C">
        <w:rPr>
          <w:rFonts w:ascii="Arial" w:hAnsi="Arial" w:cs="Arial"/>
          <w:sz w:val="20"/>
        </w:rPr>
        <w:t>Re:</w:t>
      </w:r>
      <w:r w:rsidRPr="00E1736C">
        <w:rPr>
          <w:rFonts w:ascii="Arial" w:hAnsi="Arial" w:cs="Arial"/>
          <w:sz w:val="20"/>
        </w:rPr>
        <w:tab/>
        <w:t xml:space="preserve">Bid Solicitation # </w:t>
      </w:r>
      <w:r w:rsidR="00E1736C" w:rsidRPr="00E1736C">
        <w:rPr>
          <w:rFonts w:ascii="Arial" w:hAnsi="Arial" w:cs="Arial"/>
          <w:sz w:val="20"/>
        </w:rPr>
        <w:t>24DPP00978</w:t>
      </w:r>
    </w:p>
    <w:p w14:paraId="180CADEF" w14:textId="5B394982" w:rsidR="00B80E9D" w:rsidRDefault="00B80E9D" w:rsidP="00B80E9D">
      <w:pPr>
        <w:ind w:left="720"/>
        <w:rPr>
          <w:rFonts w:ascii="Arial" w:hAnsi="Arial" w:cs="Arial"/>
          <w:b/>
        </w:rPr>
      </w:pPr>
      <w:r w:rsidRPr="00A40098">
        <w:rPr>
          <w:rFonts w:ascii="Arial" w:hAnsi="Arial" w:cs="Arial"/>
          <w:b/>
        </w:rPr>
        <w:t>T</w:t>
      </w:r>
      <w:r w:rsidR="00294B95" w:rsidRPr="00A40098">
        <w:rPr>
          <w:rFonts w:ascii="Arial" w:hAnsi="Arial" w:cs="Arial"/>
          <w:b/>
        </w:rPr>
        <w:t>2533 – NJDEP Remedial Design Services</w:t>
      </w:r>
    </w:p>
    <w:p w14:paraId="3979647F" w14:textId="77777777" w:rsidR="00B80E9D" w:rsidRPr="008918DF" w:rsidRDefault="00B80E9D" w:rsidP="00B80E9D">
      <w:pPr>
        <w:ind w:firstLine="720"/>
        <w:rPr>
          <w:rFonts w:ascii="Arial" w:hAnsi="Arial" w:cs="Arial"/>
          <w:b/>
        </w:rPr>
      </w:pPr>
    </w:p>
    <w:p w14:paraId="011123BC" w14:textId="14946583" w:rsidR="00B80E9D" w:rsidRPr="00370032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70032">
        <w:rPr>
          <w:rFonts w:ascii="Arial" w:hAnsi="Arial" w:cs="Arial"/>
          <w:b/>
        </w:rPr>
        <w:tab/>
      </w:r>
      <w:r w:rsidR="00065AAA" w:rsidRPr="00370032">
        <w:rPr>
          <w:rFonts w:ascii="Arial" w:hAnsi="Arial" w:cs="Arial"/>
          <w:b/>
        </w:rPr>
        <w:t xml:space="preserve">Previous </w:t>
      </w:r>
      <w:r w:rsidRPr="00370032">
        <w:rPr>
          <w:rFonts w:ascii="Arial" w:hAnsi="Arial" w:cs="Arial"/>
          <w:b/>
        </w:rPr>
        <w:t xml:space="preserve">Quote Submission Due Date: </w:t>
      </w:r>
      <w:r w:rsidR="000D74CC" w:rsidRPr="007D1782">
        <w:rPr>
          <w:rFonts w:ascii="Arial" w:hAnsi="Arial" w:cs="Arial"/>
          <w:b/>
          <w:u w:val="single"/>
        </w:rPr>
        <w:t>June 19, 2024</w:t>
      </w:r>
      <w:r w:rsidRPr="00370032">
        <w:rPr>
          <w:rFonts w:ascii="Arial" w:hAnsi="Arial" w:cs="Arial"/>
          <w:b/>
        </w:rPr>
        <w:t xml:space="preserve"> (2:00 p.m. Eastern Time)</w:t>
      </w:r>
    </w:p>
    <w:p w14:paraId="099498F3" w14:textId="67B04168" w:rsidR="00B80E9D" w:rsidRPr="00205B99" w:rsidRDefault="00B80E9D" w:rsidP="00B80E9D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205B99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0D74CC" w:rsidRPr="00205B99">
        <w:rPr>
          <w:rFonts w:ascii="Arial" w:hAnsi="Arial" w:cs="Arial"/>
          <w:b/>
          <w:color w:val="FF0000"/>
          <w:sz w:val="22"/>
          <w:szCs w:val="22"/>
          <w:u w:val="single"/>
        </w:rPr>
        <w:t>July</w:t>
      </w:r>
      <w:r w:rsidRPr="00205B99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</w:t>
      </w:r>
      <w:r w:rsidR="000D74CC" w:rsidRPr="00205B99">
        <w:rPr>
          <w:rFonts w:ascii="Arial" w:hAnsi="Arial" w:cs="Arial"/>
          <w:b/>
          <w:color w:val="FF0000"/>
          <w:sz w:val="22"/>
          <w:szCs w:val="22"/>
          <w:u w:val="single"/>
        </w:rPr>
        <w:t>10</w:t>
      </w:r>
      <w:r w:rsidRPr="00205B99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, </w:t>
      </w:r>
      <w:r w:rsidR="000D74CC" w:rsidRPr="00205B99">
        <w:rPr>
          <w:rFonts w:ascii="Arial" w:hAnsi="Arial" w:cs="Arial"/>
          <w:b/>
          <w:color w:val="FF0000"/>
          <w:sz w:val="22"/>
          <w:szCs w:val="22"/>
          <w:u w:val="single"/>
        </w:rPr>
        <w:t>2024</w:t>
      </w:r>
      <w:r w:rsidRPr="00205B99">
        <w:rPr>
          <w:rFonts w:ascii="Arial" w:hAnsi="Arial" w:cs="Arial"/>
          <w:b/>
          <w:color w:val="FF0000"/>
          <w:sz w:val="22"/>
          <w:szCs w:val="22"/>
        </w:rPr>
        <w:t xml:space="preserve"> (2:00 p.m. Eastern Time)</w:t>
      </w:r>
    </w:p>
    <w:p w14:paraId="24BC57DB" w14:textId="77777777" w:rsidR="00B80E9D" w:rsidRDefault="00B80E9D" w:rsidP="00B80E9D"/>
    <w:p w14:paraId="688326AA" w14:textId="77777777" w:rsidR="00B80E9D" w:rsidRPr="008918DF" w:rsidRDefault="00B80E9D" w:rsidP="00B80E9D"/>
    <w:p w14:paraId="0A6F2F80" w14:textId="77777777" w:rsidR="00B80E9D" w:rsidRPr="00C97689" w:rsidRDefault="00B80E9D" w:rsidP="00B80E9D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97689">
        <w:rPr>
          <w:rFonts w:ascii="Arial" w:hAnsi="Arial" w:cs="Arial"/>
          <w:i w:val="0"/>
          <w:sz w:val="20"/>
        </w:rPr>
        <w:t>Amendment #1</w:t>
      </w:r>
    </w:p>
    <w:p w14:paraId="667DF44D" w14:textId="77777777" w:rsidR="00B80E9D" w:rsidRPr="00C97689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9120DA9" w14:textId="77777777" w:rsidR="00B80E9D" w:rsidRPr="00C97689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14A2BE26" w14:textId="77777777" w:rsidR="00B80E9D" w:rsidRPr="003D5E9D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3D5E9D">
        <w:rPr>
          <w:rFonts w:ascii="Arial" w:hAnsi="Arial" w:cs="Arial"/>
        </w:rPr>
        <w:t>The following constitutes Bid Amendment #1 to the above referenced Bid Solicitation:</w:t>
      </w:r>
    </w:p>
    <w:p w14:paraId="426582A9" w14:textId="77777777" w:rsidR="00B80E9D" w:rsidRPr="003D5E9D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3D5E9D">
        <w:rPr>
          <w:rFonts w:ascii="Arial" w:hAnsi="Arial" w:cs="Arial"/>
        </w:rPr>
        <w:t xml:space="preserve">  </w:t>
      </w:r>
    </w:p>
    <w:p w14:paraId="4B52527A" w14:textId="3C3C7F40" w:rsidR="00B80E9D" w:rsidRPr="003D5E9D" w:rsidRDefault="00B80E9D" w:rsidP="00B80E9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BE1D50">
        <w:rPr>
          <w:rFonts w:ascii="Arial" w:hAnsi="Arial" w:cs="Arial"/>
        </w:rPr>
        <w:t>This Bid Amendment extends the Quote Submission due date from June 1</w:t>
      </w:r>
      <w:r w:rsidR="0006324D" w:rsidRPr="00BE1D50">
        <w:rPr>
          <w:rFonts w:ascii="Arial" w:hAnsi="Arial" w:cs="Arial"/>
        </w:rPr>
        <w:t>9</w:t>
      </w:r>
      <w:r w:rsidRPr="00BE1D50">
        <w:rPr>
          <w:rFonts w:ascii="Arial" w:hAnsi="Arial" w:cs="Arial"/>
        </w:rPr>
        <w:t>, 202</w:t>
      </w:r>
      <w:r w:rsidR="0006324D" w:rsidRPr="00BE1D50">
        <w:rPr>
          <w:rFonts w:ascii="Arial" w:hAnsi="Arial" w:cs="Arial"/>
        </w:rPr>
        <w:t>4</w:t>
      </w:r>
      <w:r w:rsidRPr="00BE1D50">
        <w:rPr>
          <w:rFonts w:ascii="Arial" w:hAnsi="Arial" w:cs="Arial"/>
        </w:rPr>
        <w:t xml:space="preserve"> to</w:t>
      </w:r>
      <w:r w:rsidRPr="003D5E9D">
        <w:rPr>
          <w:rFonts w:ascii="Arial" w:hAnsi="Arial" w:cs="Arial"/>
          <w:b/>
        </w:rPr>
        <w:t xml:space="preserve"> </w:t>
      </w:r>
      <w:r w:rsidRPr="00BE1D50">
        <w:rPr>
          <w:rFonts w:ascii="Arial" w:hAnsi="Arial" w:cs="Arial"/>
          <w:b/>
          <w:u w:val="single"/>
        </w:rPr>
        <w:t>July 1</w:t>
      </w:r>
      <w:r w:rsidR="0006324D" w:rsidRPr="00BE1D50">
        <w:rPr>
          <w:rFonts w:ascii="Arial" w:hAnsi="Arial" w:cs="Arial"/>
          <w:b/>
          <w:u w:val="single"/>
        </w:rPr>
        <w:t>0</w:t>
      </w:r>
      <w:r w:rsidRPr="00BE1D50">
        <w:rPr>
          <w:rFonts w:ascii="Arial" w:hAnsi="Arial" w:cs="Arial"/>
          <w:b/>
          <w:u w:val="single"/>
        </w:rPr>
        <w:t>, 202</w:t>
      </w:r>
      <w:r w:rsidR="0006324D" w:rsidRPr="00BE1D50">
        <w:rPr>
          <w:rFonts w:ascii="Arial" w:hAnsi="Arial" w:cs="Arial"/>
          <w:b/>
          <w:u w:val="single"/>
        </w:rPr>
        <w:t>4</w:t>
      </w:r>
      <w:r w:rsidR="00FC01E1" w:rsidRPr="00BE1D50">
        <w:rPr>
          <w:rFonts w:ascii="Arial" w:hAnsi="Arial" w:cs="Arial"/>
          <w:b/>
          <w:u w:val="single"/>
        </w:rPr>
        <w:t xml:space="preserve"> (2:00 p.m. Eastern Time)</w:t>
      </w:r>
      <w:r w:rsidR="00BE1D50">
        <w:rPr>
          <w:rFonts w:ascii="Arial" w:hAnsi="Arial" w:cs="Arial"/>
          <w:b/>
          <w:u w:val="single"/>
        </w:rPr>
        <w:t>;</w:t>
      </w:r>
      <w:r w:rsidRPr="003D5E9D">
        <w:rPr>
          <w:rFonts w:ascii="Arial" w:hAnsi="Arial" w:cs="Arial"/>
          <w:b/>
        </w:rPr>
        <w:t xml:space="preserve"> </w:t>
      </w:r>
    </w:p>
    <w:p w14:paraId="3032FE4B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F525345" w14:textId="6402B7FA" w:rsidR="00B80E9D" w:rsidRPr="003A5163" w:rsidRDefault="00B80E9D" w:rsidP="00B80E9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</w:t>
      </w:r>
      <w:r w:rsidR="00BE1D50">
        <w:rPr>
          <w:rFonts w:ascii="Arial" w:hAnsi="Arial" w:cs="Arial"/>
        </w:rPr>
        <w:t xml:space="preserve"> will be posted at a later date;</w:t>
      </w:r>
    </w:p>
    <w:p w14:paraId="0451579C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C973278" w14:textId="60017016" w:rsidR="00B80E9D" w:rsidRPr="009C10F6" w:rsidRDefault="00B80E9D" w:rsidP="006038C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10F6">
        <w:rPr>
          <w:rFonts w:ascii="Arial" w:hAnsi="Arial" w:cs="Arial"/>
        </w:rPr>
        <w:t xml:space="preserve">An Optional Pre-Quote Conference was held on </w:t>
      </w:r>
      <w:r w:rsidR="00E33EE8" w:rsidRPr="009C10F6">
        <w:rPr>
          <w:rFonts w:ascii="Arial" w:hAnsi="Arial" w:cs="Arial"/>
        </w:rPr>
        <w:t>May</w:t>
      </w:r>
      <w:r w:rsidRPr="009C10F6">
        <w:rPr>
          <w:rFonts w:ascii="Arial" w:hAnsi="Arial" w:cs="Arial"/>
        </w:rPr>
        <w:t xml:space="preserve"> 1</w:t>
      </w:r>
      <w:r w:rsidR="00E33EE8" w:rsidRPr="009C10F6">
        <w:rPr>
          <w:rFonts w:ascii="Arial" w:hAnsi="Arial" w:cs="Arial"/>
        </w:rPr>
        <w:t>5</w:t>
      </w:r>
      <w:r w:rsidRPr="009C10F6">
        <w:rPr>
          <w:rFonts w:ascii="Arial" w:hAnsi="Arial" w:cs="Arial"/>
        </w:rPr>
        <w:t>, 202</w:t>
      </w:r>
      <w:r w:rsidR="00E33EE8" w:rsidRPr="009C10F6">
        <w:rPr>
          <w:rFonts w:ascii="Arial" w:hAnsi="Arial" w:cs="Arial"/>
        </w:rPr>
        <w:t xml:space="preserve">4, in accordance with Bid Solicitation Section 2.5, </w:t>
      </w:r>
      <w:r w:rsidR="00E33EE8" w:rsidRPr="009C10F6">
        <w:rPr>
          <w:rFonts w:ascii="Arial" w:hAnsi="Arial" w:cs="Arial"/>
          <w:i/>
        </w:rPr>
        <w:t>Optional Pre-Quote Conference</w:t>
      </w:r>
      <w:r w:rsidR="00E33EE8" w:rsidRPr="009C10F6">
        <w:rPr>
          <w:rFonts w:ascii="Arial" w:hAnsi="Arial" w:cs="Arial"/>
        </w:rPr>
        <w:t>. The following firms were identified as attendees for the Optional Pre-Quote Conference</w:t>
      </w:r>
      <w:r w:rsidRPr="009C10F6">
        <w:rPr>
          <w:rFonts w:ascii="Arial" w:hAnsi="Arial" w:cs="Arial"/>
        </w:rPr>
        <w:t>:</w:t>
      </w:r>
    </w:p>
    <w:p w14:paraId="588D0884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BL Companies</w:t>
      </w:r>
    </w:p>
    <w:p w14:paraId="358C8F43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CDM Smith</w:t>
      </w:r>
    </w:p>
    <w:p w14:paraId="6C60D8FA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CME Associates</w:t>
      </w:r>
    </w:p>
    <w:p w14:paraId="5A70CE47" w14:textId="77777777" w:rsidR="006038C4" w:rsidRPr="00EE3C1D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Consultra PM</w:t>
      </w:r>
    </w:p>
    <w:p w14:paraId="34A66385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GZA GeoEnvironmental Inc</w:t>
      </w:r>
    </w:p>
    <w:p w14:paraId="6E44A41B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H2M Associates Inc</w:t>
      </w:r>
    </w:p>
    <w:p w14:paraId="5A5881E3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TRC Environmental Corporation</w:t>
      </w:r>
    </w:p>
    <w:p w14:paraId="107BD8D4" w14:textId="77777777" w:rsidR="006038C4" w:rsidRDefault="006038C4" w:rsidP="006038C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WSP USA</w:t>
      </w:r>
    </w:p>
    <w:p w14:paraId="6BA7241A" w14:textId="193EEE23" w:rsidR="00342947" w:rsidRPr="0050358E" w:rsidRDefault="00342947" w:rsidP="0050358E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8F0638C" w:rsidR="00721BC8" w:rsidRPr="00BE2413" w:rsidRDefault="007D1D98" w:rsidP="00BE241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BE2413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DD42C0A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38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0B4C3AA0" w:rsidR="00E242AB" w:rsidRPr="00AA6527" w:rsidRDefault="00AA6527" w:rsidP="00E242AB">
          <w:pPr>
            <w:jc w:val="center"/>
            <w:rPr>
              <w:smallCaps/>
              <w:color w:val="000080"/>
            </w:rPr>
          </w:pPr>
          <w:r w:rsidRPr="00AA6527">
            <w:rPr>
              <w:caps/>
              <w:color w:val="000080"/>
            </w:rPr>
            <w:t>Tahesha Way, esq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6324D"/>
    <w:rsid w:val="00065AAA"/>
    <w:rsid w:val="000721E0"/>
    <w:rsid w:val="00080562"/>
    <w:rsid w:val="00087AC7"/>
    <w:rsid w:val="000C3964"/>
    <w:rsid w:val="000C7991"/>
    <w:rsid w:val="000D0811"/>
    <w:rsid w:val="000D74CC"/>
    <w:rsid w:val="000F21AF"/>
    <w:rsid w:val="001036B6"/>
    <w:rsid w:val="00110747"/>
    <w:rsid w:val="001130EC"/>
    <w:rsid w:val="001236A1"/>
    <w:rsid w:val="001265C6"/>
    <w:rsid w:val="00160E56"/>
    <w:rsid w:val="0017083A"/>
    <w:rsid w:val="00194DDF"/>
    <w:rsid w:val="001D1ABC"/>
    <w:rsid w:val="001F34F3"/>
    <w:rsid w:val="0020175D"/>
    <w:rsid w:val="00202F19"/>
    <w:rsid w:val="00205B99"/>
    <w:rsid w:val="00207BA8"/>
    <w:rsid w:val="002420F8"/>
    <w:rsid w:val="002575D8"/>
    <w:rsid w:val="00257D6E"/>
    <w:rsid w:val="00260851"/>
    <w:rsid w:val="00271544"/>
    <w:rsid w:val="002745C5"/>
    <w:rsid w:val="00285BF3"/>
    <w:rsid w:val="00294B95"/>
    <w:rsid w:val="002C1484"/>
    <w:rsid w:val="002C54B7"/>
    <w:rsid w:val="002C6233"/>
    <w:rsid w:val="002F1449"/>
    <w:rsid w:val="003048CF"/>
    <w:rsid w:val="003053C5"/>
    <w:rsid w:val="00305B6D"/>
    <w:rsid w:val="003069D9"/>
    <w:rsid w:val="00312D7D"/>
    <w:rsid w:val="00314D1F"/>
    <w:rsid w:val="00322697"/>
    <w:rsid w:val="00326DC4"/>
    <w:rsid w:val="0032707C"/>
    <w:rsid w:val="0034222F"/>
    <w:rsid w:val="00342947"/>
    <w:rsid w:val="00364A22"/>
    <w:rsid w:val="0037003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5E9D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5937"/>
    <w:rsid w:val="005B7B28"/>
    <w:rsid w:val="005D1FD3"/>
    <w:rsid w:val="005D5F8B"/>
    <w:rsid w:val="005E3AEA"/>
    <w:rsid w:val="005E7D9D"/>
    <w:rsid w:val="005F354D"/>
    <w:rsid w:val="005F3A74"/>
    <w:rsid w:val="006038C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782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10EC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E12"/>
    <w:rsid w:val="00980AC4"/>
    <w:rsid w:val="00990CED"/>
    <w:rsid w:val="00993884"/>
    <w:rsid w:val="009B088E"/>
    <w:rsid w:val="009B63E6"/>
    <w:rsid w:val="009C0858"/>
    <w:rsid w:val="009C10F6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098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527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E9D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1D50"/>
    <w:rsid w:val="00BE2413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97689"/>
    <w:rsid w:val="00CB65C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1736C"/>
    <w:rsid w:val="00E242AB"/>
    <w:rsid w:val="00E26218"/>
    <w:rsid w:val="00E33EE8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2462"/>
    <w:rsid w:val="00FB6B05"/>
    <w:rsid w:val="00FC01E1"/>
    <w:rsid w:val="00FC529C"/>
    <w:rsid w:val="00FD155F"/>
    <w:rsid w:val="00FE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ba6cddf5-162e-461c-a5c3-87d497ccd041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cfab6642-623e-4321-87e1-aec760a0999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1BF8303-555D-4253-92ED-62E230519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019DFCD-3C3E-4761-AF18-EB667262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9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Vargas, Amy [TREAS]</cp:lastModifiedBy>
  <cp:revision>23</cp:revision>
  <cp:lastPrinted>2016-08-03T15:29:00Z</cp:lastPrinted>
  <dcterms:created xsi:type="dcterms:W3CDTF">2023-10-20T12:55:00Z</dcterms:created>
  <dcterms:modified xsi:type="dcterms:W3CDTF">2024-05-29T17:48:00Z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