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AB6FA90" w:rsidR="00364A22" w:rsidRPr="002420F8" w:rsidRDefault="00B02AF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3/14</w:t>
      </w:r>
      <w:bookmarkStart w:id="0" w:name="_GoBack"/>
      <w:bookmarkEnd w:id="0"/>
      <w:r w:rsidR="004D2A6C">
        <w:rPr>
          <w:rFonts w:ascii="Arial" w:hAnsi="Arial" w:cs="Arial"/>
          <w:b/>
          <w:sz w:val="20"/>
        </w:rPr>
        <w:t>/24</w:t>
      </w:r>
    </w:p>
    <w:p w14:paraId="03C6B40F" w14:textId="77777777" w:rsidR="00364A22" w:rsidRPr="00A33D88" w:rsidRDefault="00364A22" w:rsidP="00364A22">
      <w:pPr>
        <w:rPr>
          <w:rFonts w:ascii="Arial" w:hAnsi="Arial" w:cs="Arial"/>
          <w:sz w:val="16"/>
          <w:szCs w:val="16"/>
        </w:rPr>
      </w:pPr>
    </w:p>
    <w:p w14:paraId="03C6B410" w14:textId="116A96FA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="00DF1E71">
        <w:rPr>
          <w:rFonts w:ascii="Arial" w:hAnsi="Arial" w:cs="Arial"/>
          <w:b/>
        </w:rPr>
        <w:t>All Interested 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A33D88" w:rsidRDefault="007D1D98" w:rsidP="007D1D98">
      <w:pPr>
        <w:rPr>
          <w:rFonts w:ascii="Arial" w:hAnsi="Arial" w:cs="Arial"/>
          <w:sz w:val="16"/>
          <w:szCs w:val="16"/>
        </w:rPr>
      </w:pPr>
    </w:p>
    <w:p w14:paraId="03C6B413" w14:textId="5602570F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4D2A6C">
        <w:rPr>
          <w:rFonts w:ascii="Arial" w:hAnsi="Arial" w:cs="Arial"/>
          <w:sz w:val="20"/>
        </w:rPr>
        <w:t>24DPP00976</w:t>
      </w:r>
    </w:p>
    <w:p w14:paraId="7427C054" w14:textId="09C41C7C" w:rsidR="00FC1727" w:rsidRDefault="004D2A6C" w:rsidP="00FC1727">
      <w:pPr>
        <w:ind w:left="720"/>
        <w:rPr>
          <w:rFonts w:ascii="Arial" w:hAnsi="Arial" w:cs="Arial"/>
          <w:b/>
        </w:rPr>
      </w:pPr>
      <w:r w:rsidRPr="004D2A6C">
        <w:rPr>
          <w:rFonts w:ascii="Arial" w:hAnsi="Arial" w:cs="Arial"/>
          <w:b/>
        </w:rPr>
        <w:t>T3063 Universal Truck, 19,500 lb. GVWR Crew Cab &amp; Chassis, DRW, 4WD, with Optional Hook Lift System, Various Bodies, Salt Spreader, Snow Plow &amp; Accessories</w:t>
      </w:r>
    </w:p>
    <w:p w14:paraId="68AEAC05" w14:textId="405FDBA1" w:rsidR="009C5DEC" w:rsidRPr="0027289F" w:rsidRDefault="003D20A7" w:rsidP="0027289F">
      <w:pPr>
        <w:ind w:left="720"/>
        <w:rPr>
          <w:rFonts w:ascii="Arial" w:hAnsi="Arial" w:cs="Arial"/>
          <w:b/>
          <w:strike/>
        </w:rPr>
      </w:pPr>
      <w:r w:rsidRPr="00C47FB2">
        <w:rPr>
          <w:rFonts w:ascii="Arial" w:hAnsi="Arial" w:cs="Arial"/>
          <w:b/>
        </w:rPr>
        <w:t xml:space="preserve">Quote Submission Due Date: </w:t>
      </w:r>
      <w:r w:rsidR="00A33D88">
        <w:rPr>
          <w:rFonts w:ascii="Arial" w:hAnsi="Arial" w:cs="Arial"/>
          <w:b/>
        </w:rPr>
        <w:t xml:space="preserve"> </w:t>
      </w:r>
      <w:r w:rsidR="004D2A6C">
        <w:rPr>
          <w:rFonts w:ascii="Arial" w:hAnsi="Arial" w:cs="Arial"/>
          <w:b/>
        </w:rPr>
        <w:t>March 22, 2024 (2:00pm Eastern Time)</w:t>
      </w:r>
    </w:p>
    <w:p w14:paraId="06397666" w14:textId="77777777" w:rsidR="00A33D88" w:rsidRPr="00FC1727" w:rsidRDefault="00A33D8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16"/>
          <w:szCs w:val="16"/>
        </w:rPr>
      </w:pPr>
    </w:p>
    <w:p w14:paraId="03C6B419" w14:textId="77539D6E" w:rsidR="007D1D98" w:rsidRPr="008E525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E5258">
        <w:rPr>
          <w:rFonts w:ascii="Arial" w:hAnsi="Arial" w:cs="Arial"/>
          <w:i w:val="0"/>
          <w:sz w:val="20"/>
        </w:rPr>
        <w:t>Bid Amendment #</w:t>
      </w:r>
      <w:r w:rsidR="004D2A6C">
        <w:rPr>
          <w:rFonts w:ascii="Arial" w:hAnsi="Arial" w:cs="Arial"/>
          <w:i w:val="0"/>
          <w:sz w:val="20"/>
        </w:rPr>
        <w:t>1</w:t>
      </w:r>
    </w:p>
    <w:p w14:paraId="03C6B41B" w14:textId="77777777" w:rsidR="00364A22" w:rsidRPr="00A33D88" w:rsidRDefault="00364A22" w:rsidP="00364A22">
      <w:pPr>
        <w:tabs>
          <w:tab w:val="left" w:pos="0"/>
        </w:tabs>
        <w:rPr>
          <w:rFonts w:ascii="Arial" w:hAnsi="Arial" w:cs="Arial"/>
          <w:sz w:val="16"/>
          <w:szCs w:val="16"/>
        </w:rPr>
      </w:pPr>
    </w:p>
    <w:p w14:paraId="03C6B41C" w14:textId="4A803BF2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E5258">
        <w:rPr>
          <w:rFonts w:ascii="Arial" w:hAnsi="Arial" w:cs="Arial"/>
        </w:rPr>
        <w:t>The following constitutes Bid Amendment #</w:t>
      </w:r>
      <w:r w:rsidR="004D2A6C">
        <w:rPr>
          <w:rFonts w:ascii="Arial" w:hAnsi="Arial" w:cs="Arial"/>
        </w:rPr>
        <w:t>1</w:t>
      </w:r>
      <w:r w:rsidRPr="008E5258">
        <w:rPr>
          <w:rFonts w:ascii="Arial" w:hAnsi="Arial" w:cs="Arial"/>
        </w:rPr>
        <w:t xml:space="preserve"> t</w:t>
      </w:r>
      <w:r w:rsidRPr="008918DF">
        <w:rPr>
          <w:rFonts w:ascii="Arial" w:hAnsi="Arial" w:cs="Arial"/>
        </w:rPr>
        <w:t xml:space="preserve">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A33D88" w:rsidRDefault="007D1D98" w:rsidP="008918D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 w:rsidRPr="00A33D88">
        <w:rPr>
          <w:rFonts w:ascii="Arial" w:hAnsi="Arial" w:cs="Arial"/>
          <w:sz w:val="16"/>
          <w:szCs w:val="16"/>
        </w:rPr>
        <w:t xml:space="preserve">  </w:t>
      </w:r>
    </w:p>
    <w:p w14:paraId="5A0301EA" w14:textId="30C698E7" w:rsidR="00A33D88" w:rsidRPr="00442A2D" w:rsidRDefault="007D1D98" w:rsidP="00A33D88">
      <w:pPr>
        <w:tabs>
          <w:tab w:val="left" w:pos="0"/>
        </w:tabs>
        <w:jc w:val="both"/>
        <w:rPr>
          <w:rFonts w:ascii="Arial" w:hAnsi="Arial" w:cs="Arial"/>
        </w:rPr>
      </w:pPr>
      <w:r w:rsidRPr="00FE414B">
        <w:rPr>
          <w:rFonts w:ascii="Arial" w:hAnsi="Arial" w:cs="Arial"/>
        </w:rPr>
        <w:t xml:space="preserve">This </w:t>
      </w:r>
      <w:r w:rsidR="00490B0F" w:rsidRPr="00FE414B">
        <w:rPr>
          <w:rFonts w:ascii="Arial" w:hAnsi="Arial" w:cs="Arial"/>
        </w:rPr>
        <w:t>B</w:t>
      </w:r>
      <w:r w:rsidRPr="00FE414B">
        <w:rPr>
          <w:rFonts w:ascii="Arial" w:hAnsi="Arial" w:cs="Arial"/>
        </w:rPr>
        <w:t xml:space="preserve">id </w:t>
      </w:r>
      <w:r w:rsidR="00490B0F" w:rsidRPr="00FE414B">
        <w:rPr>
          <w:rFonts w:ascii="Arial" w:hAnsi="Arial" w:cs="Arial"/>
        </w:rPr>
        <w:t>A</w:t>
      </w:r>
      <w:r w:rsidRPr="00FE414B">
        <w:rPr>
          <w:rFonts w:ascii="Arial" w:hAnsi="Arial" w:cs="Arial"/>
        </w:rPr>
        <w:t>mendment</w:t>
      </w:r>
      <w:r w:rsidR="00A233DA" w:rsidRPr="00FE414B">
        <w:rPr>
          <w:rFonts w:ascii="Arial" w:hAnsi="Arial" w:cs="Arial"/>
        </w:rPr>
        <w:t xml:space="preserve"> includes</w:t>
      </w:r>
      <w:r w:rsidR="00766462">
        <w:rPr>
          <w:rFonts w:ascii="Arial" w:hAnsi="Arial" w:cs="Arial"/>
        </w:rPr>
        <w:t>:</w:t>
      </w:r>
      <w:r w:rsidRPr="00FE414B">
        <w:rPr>
          <w:rFonts w:ascii="Arial" w:hAnsi="Arial" w:cs="Arial"/>
        </w:rPr>
        <w:t xml:space="preserve"> </w:t>
      </w:r>
    </w:p>
    <w:p w14:paraId="0F035BCA" w14:textId="77777777" w:rsidR="00831698" w:rsidRPr="00A33D88" w:rsidRDefault="00831698" w:rsidP="00831698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14:paraId="0EE506E3" w14:textId="35EE91E1" w:rsidR="00831698" w:rsidRPr="003B1343" w:rsidRDefault="00831698" w:rsidP="0083169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B1343">
        <w:rPr>
          <w:rFonts w:ascii="Arial" w:hAnsi="Arial" w:cs="Arial"/>
        </w:rPr>
        <w:t>Revisions to the Bid Solicitation</w:t>
      </w:r>
      <w:r w:rsidR="004920D7" w:rsidRPr="003B1343">
        <w:rPr>
          <w:rFonts w:ascii="Arial" w:hAnsi="Arial" w:cs="Arial"/>
        </w:rPr>
        <w:t xml:space="preserve"> (from Part 2</w:t>
      </w:r>
      <w:r w:rsidR="00DF66E9" w:rsidRPr="003B1343">
        <w:rPr>
          <w:rFonts w:ascii="Arial" w:hAnsi="Arial" w:cs="Arial"/>
        </w:rPr>
        <w:t xml:space="preserve"> of the Bid Amendment</w:t>
      </w:r>
      <w:r w:rsidR="004920D7" w:rsidRPr="003B1343">
        <w:rPr>
          <w:rFonts w:ascii="Arial" w:hAnsi="Arial" w:cs="Arial"/>
        </w:rPr>
        <w:t>)</w:t>
      </w:r>
      <w:r w:rsidR="00766462" w:rsidRPr="003B1343">
        <w:rPr>
          <w:rFonts w:ascii="Arial" w:hAnsi="Arial" w:cs="Arial"/>
        </w:rPr>
        <w:t>; and</w:t>
      </w:r>
      <w:r w:rsidRPr="003B1343">
        <w:rPr>
          <w:rFonts w:ascii="Arial" w:hAnsi="Arial" w:cs="Arial"/>
        </w:rPr>
        <w:t xml:space="preserve"> </w:t>
      </w:r>
    </w:p>
    <w:p w14:paraId="0345F647" w14:textId="3240C344" w:rsidR="00831698" w:rsidRPr="003B1343" w:rsidRDefault="00831698" w:rsidP="00A5374D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B1343">
        <w:rPr>
          <w:rFonts w:ascii="Arial" w:hAnsi="Arial" w:cs="Arial"/>
        </w:rPr>
        <w:t>Please note that for all additions, deletions, clarifications and modifications to the Bid Solicitation, please refer to the Revised Bid Solicitation titled “</w:t>
      </w:r>
      <w:r w:rsidR="003252A1">
        <w:rPr>
          <w:rFonts w:ascii="Arial" w:hAnsi="Arial" w:cs="Arial"/>
          <w:i/>
        </w:rPr>
        <w:t>T3063</w:t>
      </w:r>
      <w:r w:rsidRPr="003B1343">
        <w:rPr>
          <w:rFonts w:ascii="Arial" w:hAnsi="Arial" w:cs="Arial"/>
          <w:i/>
        </w:rPr>
        <w:t xml:space="preserve"> Revised Bid Solicitation </w:t>
      </w:r>
      <w:r w:rsidR="0027289F">
        <w:rPr>
          <w:rFonts w:ascii="Arial" w:hAnsi="Arial" w:cs="Arial"/>
          <w:i/>
        </w:rPr>
        <w:t>3.8</w:t>
      </w:r>
      <w:r w:rsidRPr="003B1343">
        <w:rPr>
          <w:rFonts w:ascii="Arial" w:hAnsi="Arial" w:cs="Arial"/>
          <w:i/>
        </w:rPr>
        <w:t>.202</w:t>
      </w:r>
      <w:r w:rsidR="00A5374D" w:rsidRPr="003B1343">
        <w:rPr>
          <w:rFonts w:ascii="Arial" w:hAnsi="Arial" w:cs="Arial"/>
          <w:i/>
        </w:rPr>
        <w:t>4</w:t>
      </w:r>
      <w:r w:rsidRPr="003B1343">
        <w:rPr>
          <w:rFonts w:ascii="Arial" w:hAnsi="Arial" w:cs="Arial"/>
        </w:rPr>
        <w:t xml:space="preserve">”. </w:t>
      </w:r>
    </w:p>
    <w:p w14:paraId="03C6B421" w14:textId="3E82D2D1" w:rsidR="007D1D98" w:rsidRPr="00A33D88" w:rsidRDefault="007D1D98" w:rsidP="008918D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14:paraId="03C6B422" w14:textId="6FA5CA7F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5E7ECF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A33D88" w:rsidRDefault="007D1D98" w:rsidP="008918D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216D51F3" w14:textId="7AE9BDEB" w:rsidR="00FD2042" w:rsidRDefault="00FE414B" w:rsidP="006158B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1367E9">
        <w:rPr>
          <w:rFonts w:ascii="Arial" w:hAnsi="Arial" w:cs="Arial"/>
          <w:b/>
        </w:rPr>
        <w:lastRenderedPageBreak/>
        <w:t>Bid Solicitation #</w:t>
      </w:r>
      <w:r w:rsidRPr="008918DF">
        <w:rPr>
          <w:rFonts w:ascii="Arial" w:hAnsi="Arial" w:cs="Arial"/>
        </w:rPr>
        <w:t xml:space="preserve"> </w:t>
      </w:r>
      <w:r w:rsidR="00FD2042" w:rsidRPr="00FD2042">
        <w:rPr>
          <w:rFonts w:ascii="Arial" w:hAnsi="Arial" w:cs="Arial"/>
          <w:b/>
        </w:rPr>
        <w:t>24DPP009</w:t>
      </w:r>
      <w:r w:rsidR="0027289F">
        <w:rPr>
          <w:rFonts w:ascii="Arial" w:hAnsi="Arial" w:cs="Arial"/>
          <w:b/>
        </w:rPr>
        <w:t>76</w:t>
      </w:r>
    </w:p>
    <w:p w14:paraId="7E3373F2" w14:textId="5FBE59D6" w:rsidR="00FD2042" w:rsidRPr="000723C1" w:rsidRDefault="003252A1" w:rsidP="003252A1">
      <w:pPr>
        <w:ind w:left="720"/>
        <w:rPr>
          <w:rFonts w:ascii="Arial" w:hAnsi="Arial" w:cs="Arial"/>
          <w:b/>
          <w:sz w:val="16"/>
          <w:szCs w:val="16"/>
        </w:rPr>
      </w:pPr>
      <w:r w:rsidRPr="004D2A6C">
        <w:rPr>
          <w:rFonts w:ascii="Arial" w:hAnsi="Arial" w:cs="Arial"/>
          <w:b/>
        </w:rPr>
        <w:t>T3063 Universal Truck, 19,500 lb. GVWR Crew Cab &amp; Chassis, DRW, 4WD, with Optional Hook Lift System, Various Bodies, Salt Spreader, Snow Plow &amp; Accessories</w:t>
      </w:r>
    </w:p>
    <w:p w14:paraId="03C6B42A" w14:textId="3B01CA12" w:rsidR="00364A22" w:rsidRDefault="004920D7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 xml:space="preserve">Part 1 - </w:t>
      </w:r>
      <w:r w:rsidR="00364A22"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03AFD46D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03C6B42D" w14:textId="5A9CA451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DF1E71" w14:paraId="6DEFAB1F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93E5" w14:textId="19BCA6E5" w:rsidR="00DF1E71" w:rsidRPr="00C04488" w:rsidRDefault="00DF1E71" w:rsidP="00DF1E71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 w:rsidRPr="00C04488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90AF" w14:textId="01A26BEB" w:rsidR="00DF1E71" w:rsidRPr="00C04488" w:rsidRDefault="00DF1E71" w:rsidP="00DF1E7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50E9" w14:textId="782BCC16" w:rsidR="004B4DBE" w:rsidRPr="001152A2" w:rsidRDefault="00230F93" w:rsidP="00DF1E71">
            <w:pPr>
              <w:tabs>
                <w:tab w:val="left" w:pos="0"/>
                <w:tab w:val="left" w:pos="2841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 w:rsidRPr="00230F93">
              <w:rPr>
                <w:rFonts w:asciiTheme="minorHAnsi" w:hAnsiTheme="minorHAnsi" w:cstheme="minorHAnsi"/>
                <w:szCs w:val="16"/>
              </w:rPr>
              <w:t>No questions were received during the Q&amp;A process.</w:t>
            </w:r>
          </w:p>
        </w:tc>
      </w:tr>
      <w:tr w:rsidR="00142130" w14:paraId="0CEC1D1B" w14:textId="77777777" w:rsidTr="00BC49F1">
        <w:tc>
          <w:tcPr>
            <w:tcW w:w="10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33F9" w14:textId="77777777" w:rsidR="00142130" w:rsidRPr="00142130" w:rsidRDefault="00142130" w:rsidP="0014213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1797946" w14:textId="04148CF8" w:rsidR="00142130" w:rsidRPr="003B1343" w:rsidRDefault="004920D7" w:rsidP="0014213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3B1343">
              <w:rPr>
                <w:rFonts w:ascii="Arial" w:hAnsi="Arial" w:cs="Arial"/>
                <w:b/>
                <w:bCs/>
              </w:rPr>
              <w:t xml:space="preserve">Part 2 - </w:t>
            </w:r>
            <w:r w:rsidR="00511150" w:rsidRPr="003B1343">
              <w:rPr>
                <w:rFonts w:ascii="Arial" w:hAnsi="Arial" w:cs="Arial"/>
                <w:b/>
                <w:bCs/>
              </w:rPr>
              <w:t xml:space="preserve">Additional </w:t>
            </w:r>
            <w:r w:rsidR="00142130" w:rsidRPr="003B1343">
              <w:rPr>
                <w:rFonts w:ascii="Arial" w:hAnsi="Arial" w:cs="Arial"/>
                <w:b/>
                <w:bCs/>
              </w:rPr>
              <w:t>Revisions to the Bid Solicitation</w:t>
            </w:r>
          </w:p>
          <w:p w14:paraId="04DC27B6" w14:textId="2E27D443" w:rsidR="00511150" w:rsidRPr="00142130" w:rsidRDefault="00511150" w:rsidP="0027289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</w:tc>
      </w:tr>
      <w:tr w:rsidR="00142130" w14:paraId="6F78E4DE" w14:textId="77777777" w:rsidTr="00142130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8F49" w14:textId="01EBBDE9" w:rsidR="00142130" w:rsidRPr="00C04488" w:rsidRDefault="00142130" w:rsidP="00142130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421A" w14:textId="77777777" w:rsidR="00142130" w:rsidRDefault="00142130" w:rsidP="0014213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4279D423" w14:textId="1BB1AA9A" w:rsidR="00142130" w:rsidRPr="00780355" w:rsidRDefault="00142130" w:rsidP="00AB0E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1CC7" w14:textId="5042284E" w:rsidR="00142130" w:rsidRPr="00D6765B" w:rsidRDefault="00142130" w:rsidP="0014213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1367E9" w:rsidRPr="00BE25F1" w14:paraId="5C7029C2" w14:textId="77777777" w:rsidTr="002E4B0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037F" w14:textId="3215A750" w:rsidR="001367E9" w:rsidRDefault="00230F93" w:rsidP="0025686D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E845" w14:textId="05648A9D" w:rsidR="001367E9" w:rsidRDefault="001367E9" w:rsidP="0025686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Bid Solicitation Section 5.11 (Procurement Efficiency Program)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68CC" w14:textId="1953210A" w:rsidR="001367E9" w:rsidRDefault="001367E9" w:rsidP="0025686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Bid Solicitation Section 5.11 has been replaced in its entirety with new, updated, language.</w:t>
            </w:r>
          </w:p>
        </w:tc>
      </w:tr>
    </w:tbl>
    <w:p w14:paraId="03C6B4AB" w14:textId="77777777" w:rsidR="00721BC8" w:rsidRDefault="00721BC8" w:rsidP="005728B4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7C4155" w:rsidRDefault="007C4155">
      <w:r>
        <w:separator/>
      </w:r>
    </w:p>
  </w:endnote>
  <w:endnote w:type="continuationSeparator" w:id="0">
    <w:p w14:paraId="03C6B4AF" w14:textId="77777777" w:rsidR="007C4155" w:rsidRDefault="007C4155">
      <w:r>
        <w:continuationSeparator/>
      </w:r>
    </w:p>
  </w:endnote>
  <w:endnote w:type="continuationNotice" w:id="1">
    <w:p w14:paraId="43D202C5" w14:textId="77777777" w:rsidR="001152A2" w:rsidRDefault="001152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1ED8845" w:rsidR="007C4155" w:rsidRDefault="007C415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2A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7C4155" w:rsidRDefault="007C41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7C4155" w:rsidRDefault="007C41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7C4155" w:rsidRPr="003048CF" w:rsidRDefault="007C415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7C4155" w:rsidRPr="003048CF" w:rsidRDefault="007C415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7C4155" w:rsidRDefault="007C4155">
      <w:r>
        <w:separator/>
      </w:r>
    </w:p>
  </w:footnote>
  <w:footnote w:type="continuationSeparator" w:id="0">
    <w:p w14:paraId="03C6B4AD" w14:textId="77777777" w:rsidR="007C4155" w:rsidRDefault="007C4155">
      <w:r>
        <w:continuationSeparator/>
      </w:r>
    </w:p>
  </w:footnote>
  <w:footnote w:type="continuationNotice" w:id="1">
    <w:p w14:paraId="440E6576" w14:textId="77777777" w:rsidR="001152A2" w:rsidRDefault="001152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4C292" w14:textId="77777777" w:rsidR="001152A2" w:rsidRDefault="001152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7C4155" w14:paraId="0F26F833" w14:textId="77777777" w:rsidTr="00BC49F1">
      <w:trPr>
        <w:trHeight w:val="1080"/>
        <w:jc w:val="center"/>
      </w:trPr>
      <w:tc>
        <w:tcPr>
          <w:tcW w:w="2880" w:type="dxa"/>
        </w:tcPr>
        <w:p w14:paraId="3BD5B027" w14:textId="77777777" w:rsidR="007C4155" w:rsidRDefault="007C4155" w:rsidP="00E242AB"/>
      </w:tc>
      <w:tc>
        <w:tcPr>
          <w:tcW w:w="5760" w:type="dxa"/>
          <w:vAlign w:val="center"/>
        </w:tcPr>
        <w:p w14:paraId="0FD38982" w14:textId="77777777" w:rsidR="007C4155" w:rsidRDefault="007C415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7C4155" w:rsidRDefault="007C4155" w:rsidP="00E242AB"/>
      </w:tc>
    </w:tr>
    <w:tr w:rsidR="007C4155" w14:paraId="1D957A5A" w14:textId="77777777" w:rsidTr="00BC49F1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7C4155" w:rsidRPr="00DE79FE" w:rsidRDefault="007C415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7C4155" w:rsidRPr="006359DD" w:rsidRDefault="007C415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7C4155" w:rsidRPr="00952B78" w:rsidRDefault="007C415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7C4155" w:rsidRPr="00CD2155" w:rsidRDefault="007C415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7C4155" w:rsidRPr="00CD2155" w:rsidRDefault="007C415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7C4155" w:rsidRPr="00CD2155" w:rsidRDefault="007C415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7C4155" w:rsidRPr="00CD2155" w:rsidRDefault="007C415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7C4155" w:rsidRPr="00CD2155" w:rsidRDefault="007C415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7C4155" w:rsidRPr="006359DD" w:rsidRDefault="007C415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7C4155" w:rsidRPr="006359DD" w:rsidRDefault="007C415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7C4155" w:rsidRPr="006359DD" w:rsidRDefault="007C415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7C4155" w14:paraId="4315D963" w14:textId="77777777" w:rsidTr="00BC49F1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7C4155" w:rsidRDefault="007C415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7C4155" w:rsidRPr="006359DD" w:rsidRDefault="007C415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7C4155" w:rsidRPr="006359DD" w:rsidRDefault="007C415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C4155" w:rsidRDefault="007C415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7C4155" w:rsidRPr="006359DD" w:rsidRDefault="007C415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7C4155" w14:paraId="15BC600F" w14:textId="77777777" w:rsidTr="00BC49F1">
      <w:trPr>
        <w:jc w:val="center"/>
      </w:trPr>
      <w:tc>
        <w:tcPr>
          <w:tcW w:w="2880" w:type="dxa"/>
        </w:tcPr>
        <w:p w14:paraId="38418747" w14:textId="77777777" w:rsidR="007C4155" w:rsidRPr="006359DD" w:rsidRDefault="007C4155" w:rsidP="00E242AB"/>
      </w:tc>
      <w:tc>
        <w:tcPr>
          <w:tcW w:w="5760" w:type="dxa"/>
        </w:tcPr>
        <w:p w14:paraId="44EF803D" w14:textId="77777777" w:rsidR="007C4155" w:rsidRPr="00CD2155" w:rsidRDefault="007C415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7C4155" w:rsidRPr="006359DD" w:rsidRDefault="007C415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7C4155" w:rsidRPr="006359DD" w:rsidRDefault="007C4155" w:rsidP="00E242AB"/>
      </w:tc>
    </w:tr>
  </w:tbl>
  <w:p w14:paraId="03C6B4BB" w14:textId="017E7320" w:rsidR="007C4155" w:rsidRDefault="007C415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604C5"/>
    <w:multiLevelType w:val="hybridMultilevel"/>
    <w:tmpl w:val="3D7E8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4A624F"/>
    <w:multiLevelType w:val="multilevel"/>
    <w:tmpl w:val="7F9E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778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2C7"/>
    <w:rsid w:val="00003548"/>
    <w:rsid w:val="0001498B"/>
    <w:rsid w:val="000178AC"/>
    <w:rsid w:val="00017E0E"/>
    <w:rsid w:val="0004455E"/>
    <w:rsid w:val="00047D91"/>
    <w:rsid w:val="00052193"/>
    <w:rsid w:val="00052433"/>
    <w:rsid w:val="000555F2"/>
    <w:rsid w:val="00056F9C"/>
    <w:rsid w:val="0006149B"/>
    <w:rsid w:val="000723C1"/>
    <w:rsid w:val="00080562"/>
    <w:rsid w:val="00083B08"/>
    <w:rsid w:val="00087AC7"/>
    <w:rsid w:val="00096A78"/>
    <w:rsid w:val="000A6037"/>
    <w:rsid w:val="000B4A55"/>
    <w:rsid w:val="000C3964"/>
    <w:rsid w:val="000C4B46"/>
    <w:rsid w:val="000C7991"/>
    <w:rsid w:val="000D0811"/>
    <w:rsid w:val="000D2AAE"/>
    <w:rsid w:val="000F21AF"/>
    <w:rsid w:val="00100891"/>
    <w:rsid w:val="001013EE"/>
    <w:rsid w:val="001036B6"/>
    <w:rsid w:val="00107168"/>
    <w:rsid w:val="001130EC"/>
    <w:rsid w:val="001152A2"/>
    <w:rsid w:val="001236A1"/>
    <w:rsid w:val="00124FDD"/>
    <w:rsid w:val="001265C6"/>
    <w:rsid w:val="001367E9"/>
    <w:rsid w:val="00142130"/>
    <w:rsid w:val="00153BA0"/>
    <w:rsid w:val="00160E56"/>
    <w:rsid w:val="0018127C"/>
    <w:rsid w:val="00181280"/>
    <w:rsid w:val="001856F1"/>
    <w:rsid w:val="00194DDF"/>
    <w:rsid w:val="001A6CBA"/>
    <w:rsid w:val="001C2992"/>
    <w:rsid w:val="001D0E4E"/>
    <w:rsid w:val="001D1ABC"/>
    <w:rsid w:val="001E4E8E"/>
    <w:rsid w:val="001F34F3"/>
    <w:rsid w:val="001F6CDE"/>
    <w:rsid w:val="0020175D"/>
    <w:rsid w:val="00202F19"/>
    <w:rsid w:val="00217B16"/>
    <w:rsid w:val="00230F93"/>
    <w:rsid w:val="002420F8"/>
    <w:rsid w:val="00250558"/>
    <w:rsid w:val="0025686D"/>
    <w:rsid w:val="00257D6E"/>
    <w:rsid w:val="00260851"/>
    <w:rsid w:val="00264A8A"/>
    <w:rsid w:val="00266242"/>
    <w:rsid w:val="00270312"/>
    <w:rsid w:val="00271544"/>
    <w:rsid w:val="0027289F"/>
    <w:rsid w:val="002745C5"/>
    <w:rsid w:val="002822D8"/>
    <w:rsid w:val="00285BF3"/>
    <w:rsid w:val="002A3B21"/>
    <w:rsid w:val="002A518C"/>
    <w:rsid w:val="002C1484"/>
    <w:rsid w:val="002C1987"/>
    <w:rsid w:val="002C2841"/>
    <w:rsid w:val="002C54B7"/>
    <w:rsid w:val="002D10CA"/>
    <w:rsid w:val="002D333D"/>
    <w:rsid w:val="002E4B0C"/>
    <w:rsid w:val="002E524C"/>
    <w:rsid w:val="002F1449"/>
    <w:rsid w:val="003048CF"/>
    <w:rsid w:val="00305B6D"/>
    <w:rsid w:val="003069D9"/>
    <w:rsid w:val="00312D7D"/>
    <w:rsid w:val="00317EEB"/>
    <w:rsid w:val="00322697"/>
    <w:rsid w:val="003252A1"/>
    <w:rsid w:val="00326DC4"/>
    <w:rsid w:val="0032707C"/>
    <w:rsid w:val="0033298D"/>
    <w:rsid w:val="003348C2"/>
    <w:rsid w:val="0033778F"/>
    <w:rsid w:val="0034222F"/>
    <w:rsid w:val="00346395"/>
    <w:rsid w:val="00357738"/>
    <w:rsid w:val="00362F00"/>
    <w:rsid w:val="00364A22"/>
    <w:rsid w:val="0036758F"/>
    <w:rsid w:val="00372C16"/>
    <w:rsid w:val="0037646A"/>
    <w:rsid w:val="00391DE8"/>
    <w:rsid w:val="0039648D"/>
    <w:rsid w:val="003A76EC"/>
    <w:rsid w:val="003B1343"/>
    <w:rsid w:val="003B1D63"/>
    <w:rsid w:val="003D02FC"/>
    <w:rsid w:val="003D20A7"/>
    <w:rsid w:val="003D218B"/>
    <w:rsid w:val="003D2AFC"/>
    <w:rsid w:val="003D6A83"/>
    <w:rsid w:val="003D747D"/>
    <w:rsid w:val="003F2A90"/>
    <w:rsid w:val="003F5782"/>
    <w:rsid w:val="003F7837"/>
    <w:rsid w:val="0040550A"/>
    <w:rsid w:val="004113E8"/>
    <w:rsid w:val="00417A2E"/>
    <w:rsid w:val="00420A07"/>
    <w:rsid w:val="004315E8"/>
    <w:rsid w:val="004355EF"/>
    <w:rsid w:val="0043667E"/>
    <w:rsid w:val="00436D34"/>
    <w:rsid w:val="00437030"/>
    <w:rsid w:val="00442A2D"/>
    <w:rsid w:val="00444BEA"/>
    <w:rsid w:val="00446F52"/>
    <w:rsid w:val="00462640"/>
    <w:rsid w:val="00465A9F"/>
    <w:rsid w:val="0047292F"/>
    <w:rsid w:val="00476106"/>
    <w:rsid w:val="0047668B"/>
    <w:rsid w:val="00490B0F"/>
    <w:rsid w:val="004917A7"/>
    <w:rsid w:val="004920D7"/>
    <w:rsid w:val="004A0576"/>
    <w:rsid w:val="004A121D"/>
    <w:rsid w:val="004A64BF"/>
    <w:rsid w:val="004A7A4C"/>
    <w:rsid w:val="004A7DA7"/>
    <w:rsid w:val="004B23BE"/>
    <w:rsid w:val="004B32F7"/>
    <w:rsid w:val="004B4DBE"/>
    <w:rsid w:val="004C13A5"/>
    <w:rsid w:val="004C417C"/>
    <w:rsid w:val="004D2202"/>
    <w:rsid w:val="004D2A6C"/>
    <w:rsid w:val="004D39D7"/>
    <w:rsid w:val="004E0FD1"/>
    <w:rsid w:val="004E32C5"/>
    <w:rsid w:val="004E725B"/>
    <w:rsid w:val="004F3C89"/>
    <w:rsid w:val="004F542C"/>
    <w:rsid w:val="00500D86"/>
    <w:rsid w:val="00502120"/>
    <w:rsid w:val="00503CED"/>
    <w:rsid w:val="00511150"/>
    <w:rsid w:val="00512D10"/>
    <w:rsid w:val="005175DC"/>
    <w:rsid w:val="005246F9"/>
    <w:rsid w:val="00524CA3"/>
    <w:rsid w:val="005271D3"/>
    <w:rsid w:val="0053372D"/>
    <w:rsid w:val="005415EC"/>
    <w:rsid w:val="0054794A"/>
    <w:rsid w:val="00560578"/>
    <w:rsid w:val="005654E0"/>
    <w:rsid w:val="005663AD"/>
    <w:rsid w:val="00567F16"/>
    <w:rsid w:val="00570091"/>
    <w:rsid w:val="005728B4"/>
    <w:rsid w:val="00572F24"/>
    <w:rsid w:val="005748C4"/>
    <w:rsid w:val="0058187A"/>
    <w:rsid w:val="005840EA"/>
    <w:rsid w:val="0058635F"/>
    <w:rsid w:val="005B0F18"/>
    <w:rsid w:val="005B7B28"/>
    <w:rsid w:val="005C285C"/>
    <w:rsid w:val="005C5438"/>
    <w:rsid w:val="005C5FB0"/>
    <w:rsid w:val="005D0AA6"/>
    <w:rsid w:val="005D1FD3"/>
    <w:rsid w:val="005D33A9"/>
    <w:rsid w:val="005D5022"/>
    <w:rsid w:val="005D5F8B"/>
    <w:rsid w:val="005E3AEA"/>
    <w:rsid w:val="005E5FA7"/>
    <w:rsid w:val="005E71DA"/>
    <w:rsid w:val="005E7D9D"/>
    <w:rsid w:val="005E7ECF"/>
    <w:rsid w:val="005F3A74"/>
    <w:rsid w:val="005F6199"/>
    <w:rsid w:val="00607FCE"/>
    <w:rsid w:val="00610079"/>
    <w:rsid w:val="00610AAA"/>
    <w:rsid w:val="00610ADE"/>
    <w:rsid w:val="006158BF"/>
    <w:rsid w:val="00616A41"/>
    <w:rsid w:val="00627854"/>
    <w:rsid w:val="00636159"/>
    <w:rsid w:val="006466DB"/>
    <w:rsid w:val="00646784"/>
    <w:rsid w:val="006708F6"/>
    <w:rsid w:val="00670FCB"/>
    <w:rsid w:val="00671261"/>
    <w:rsid w:val="006848B7"/>
    <w:rsid w:val="00686218"/>
    <w:rsid w:val="006A3DE5"/>
    <w:rsid w:val="006A67BF"/>
    <w:rsid w:val="006A7943"/>
    <w:rsid w:val="006A7A23"/>
    <w:rsid w:val="006B3833"/>
    <w:rsid w:val="006B6075"/>
    <w:rsid w:val="006C37AB"/>
    <w:rsid w:val="006C37DD"/>
    <w:rsid w:val="006C39E1"/>
    <w:rsid w:val="006C407C"/>
    <w:rsid w:val="006C5427"/>
    <w:rsid w:val="006D19F7"/>
    <w:rsid w:val="006D2967"/>
    <w:rsid w:val="006D6EE7"/>
    <w:rsid w:val="006E6FF8"/>
    <w:rsid w:val="006E7784"/>
    <w:rsid w:val="007015B0"/>
    <w:rsid w:val="0071384F"/>
    <w:rsid w:val="00721BC8"/>
    <w:rsid w:val="0073114F"/>
    <w:rsid w:val="0073514A"/>
    <w:rsid w:val="00742B56"/>
    <w:rsid w:val="00743DB2"/>
    <w:rsid w:val="00763669"/>
    <w:rsid w:val="00766462"/>
    <w:rsid w:val="007677A8"/>
    <w:rsid w:val="00775FAD"/>
    <w:rsid w:val="00776521"/>
    <w:rsid w:val="00776D84"/>
    <w:rsid w:val="00780355"/>
    <w:rsid w:val="00780679"/>
    <w:rsid w:val="007826CD"/>
    <w:rsid w:val="00785AFC"/>
    <w:rsid w:val="00787A3E"/>
    <w:rsid w:val="00793F17"/>
    <w:rsid w:val="007A173B"/>
    <w:rsid w:val="007A390B"/>
    <w:rsid w:val="007A5014"/>
    <w:rsid w:val="007A5F35"/>
    <w:rsid w:val="007B1C11"/>
    <w:rsid w:val="007C06FF"/>
    <w:rsid w:val="007C2585"/>
    <w:rsid w:val="007C31B3"/>
    <w:rsid w:val="007C3B8D"/>
    <w:rsid w:val="007C4155"/>
    <w:rsid w:val="007C51F6"/>
    <w:rsid w:val="007C56C0"/>
    <w:rsid w:val="007D1D98"/>
    <w:rsid w:val="007D29E3"/>
    <w:rsid w:val="007E2D30"/>
    <w:rsid w:val="007E56C8"/>
    <w:rsid w:val="007F2591"/>
    <w:rsid w:val="008049AC"/>
    <w:rsid w:val="00804A53"/>
    <w:rsid w:val="008062EE"/>
    <w:rsid w:val="00807893"/>
    <w:rsid w:val="008137DB"/>
    <w:rsid w:val="00815E39"/>
    <w:rsid w:val="00816EA4"/>
    <w:rsid w:val="00816F3E"/>
    <w:rsid w:val="0082019A"/>
    <w:rsid w:val="008269AB"/>
    <w:rsid w:val="00831698"/>
    <w:rsid w:val="00853640"/>
    <w:rsid w:val="0085423C"/>
    <w:rsid w:val="00862CB0"/>
    <w:rsid w:val="008834A1"/>
    <w:rsid w:val="00883737"/>
    <w:rsid w:val="00884C9E"/>
    <w:rsid w:val="008918DF"/>
    <w:rsid w:val="008A7CFE"/>
    <w:rsid w:val="008C1DFF"/>
    <w:rsid w:val="008D3A86"/>
    <w:rsid w:val="008E0AE1"/>
    <w:rsid w:val="008E50C7"/>
    <w:rsid w:val="008E5258"/>
    <w:rsid w:val="008F75E9"/>
    <w:rsid w:val="0091092B"/>
    <w:rsid w:val="0091491A"/>
    <w:rsid w:val="00915E89"/>
    <w:rsid w:val="00917A01"/>
    <w:rsid w:val="009225CB"/>
    <w:rsid w:val="00922819"/>
    <w:rsid w:val="00923970"/>
    <w:rsid w:val="00934725"/>
    <w:rsid w:val="00944488"/>
    <w:rsid w:val="00947386"/>
    <w:rsid w:val="0095429A"/>
    <w:rsid w:val="00954320"/>
    <w:rsid w:val="00954529"/>
    <w:rsid w:val="00963B9C"/>
    <w:rsid w:val="0098016C"/>
    <w:rsid w:val="00980AC4"/>
    <w:rsid w:val="00990CED"/>
    <w:rsid w:val="00993884"/>
    <w:rsid w:val="009942E7"/>
    <w:rsid w:val="009A2EEE"/>
    <w:rsid w:val="009B63E6"/>
    <w:rsid w:val="009C0858"/>
    <w:rsid w:val="009C4E02"/>
    <w:rsid w:val="009C5DEC"/>
    <w:rsid w:val="009C76AA"/>
    <w:rsid w:val="009D198D"/>
    <w:rsid w:val="009D2175"/>
    <w:rsid w:val="009D676C"/>
    <w:rsid w:val="009D7B48"/>
    <w:rsid w:val="009F1316"/>
    <w:rsid w:val="009F527D"/>
    <w:rsid w:val="00A0222F"/>
    <w:rsid w:val="00A02297"/>
    <w:rsid w:val="00A029D7"/>
    <w:rsid w:val="00A147A7"/>
    <w:rsid w:val="00A22513"/>
    <w:rsid w:val="00A233DA"/>
    <w:rsid w:val="00A255CB"/>
    <w:rsid w:val="00A30216"/>
    <w:rsid w:val="00A33D88"/>
    <w:rsid w:val="00A40774"/>
    <w:rsid w:val="00A51E71"/>
    <w:rsid w:val="00A527F9"/>
    <w:rsid w:val="00A5374D"/>
    <w:rsid w:val="00A6113F"/>
    <w:rsid w:val="00A64475"/>
    <w:rsid w:val="00A674B0"/>
    <w:rsid w:val="00A8091E"/>
    <w:rsid w:val="00A84B37"/>
    <w:rsid w:val="00A8549A"/>
    <w:rsid w:val="00AA2C37"/>
    <w:rsid w:val="00AA2C58"/>
    <w:rsid w:val="00AA3920"/>
    <w:rsid w:val="00AB0E2C"/>
    <w:rsid w:val="00AB72B8"/>
    <w:rsid w:val="00AC4BD5"/>
    <w:rsid w:val="00AC609F"/>
    <w:rsid w:val="00AD245C"/>
    <w:rsid w:val="00AD3D3C"/>
    <w:rsid w:val="00AF43B0"/>
    <w:rsid w:val="00AF7968"/>
    <w:rsid w:val="00B02AFE"/>
    <w:rsid w:val="00B12128"/>
    <w:rsid w:val="00B1392F"/>
    <w:rsid w:val="00B21304"/>
    <w:rsid w:val="00B240DB"/>
    <w:rsid w:val="00B265FE"/>
    <w:rsid w:val="00B2669F"/>
    <w:rsid w:val="00B3763D"/>
    <w:rsid w:val="00B4154B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24A5"/>
    <w:rsid w:val="00BB0140"/>
    <w:rsid w:val="00BC21C1"/>
    <w:rsid w:val="00BC49F1"/>
    <w:rsid w:val="00BC4F10"/>
    <w:rsid w:val="00BC7C61"/>
    <w:rsid w:val="00BD378C"/>
    <w:rsid w:val="00BD693F"/>
    <w:rsid w:val="00BE25F1"/>
    <w:rsid w:val="00BF1F8D"/>
    <w:rsid w:val="00BF5170"/>
    <w:rsid w:val="00C021F8"/>
    <w:rsid w:val="00C04488"/>
    <w:rsid w:val="00C06423"/>
    <w:rsid w:val="00C104C6"/>
    <w:rsid w:val="00C12204"/>
    <w:rsid w:val="00C12A48"/>
    <w:rsid w:val="00C15453"/>
    <w:rsid w:val="00C16006"/>
    <w:rsid w:val="00C162F6"/>
    <w:rsid w:val="00C239EB"/>
    <w:rsid w:val="00C34732"/>
    <w:rsid w:val="00C41CB6"/>
    <w:rsid w:val="00C45AB4"/>
    <w:rsid w:val="00C47FB2"/>
    <w:rsid w:val="00C56198"/>
    <w:rsid w:val="00C564E7"/>
    <w:rsid w:val="00C57429"/>
    <w:rsid w:val="00C60DC5"/>
    <w:rsid w:val="00C66D09"/>
    <w:rsid w:val="00C74DD6"/>
    <w:rsid w:val="00C83977"/>
    <w:rsid w:val="00C91494"/>
    <w:rsid w:val="00CA7DBC"/>
    <w:rsid w:val="00CC0582"/>
    <w:rsid w:val="00CC1E5C"/>
    <w:rsid w:val="00CC2CBB"/>
    <w:rsid w:val="00CC639C"/>
    <w:rsid w:val="00CE1914"/>
    <w:rsid w:val="00CF20B8"/>
    <w:rsid w:val="00CF31D7"/>
    <w:rsid w:val="00CF3D21"/>
    <w:rsid w:val="00D00938"/>
    <w:rsid w:val="00D057E9"/>
    <w:rsid w:val="00D12CE7"/>
    <w:rsid w:val="00D130FA"/>
    <w:rsid w:val="00D1401A"/>
    <w:rsid w:val="00D16916"/>
    <w:rsid w:val="00D2037F"/>
    <w:rsid w:val="00D33B5E"/>
    <w:rsid w:val="00D51866"/>
    <w:rsid w:val="00D55DDC"/>
    <w:rsid w:val="00D6765B"/>
    <w:rsid w:val="00D705AB"/>
    <w:rsid w:val="00D75306"/>
    <w:rsid w:val="00D7674A"/>
    <w:rsid w:val="00D807C6"/>
    <w:rsid w:val="00D91263"/>
    <w:rsid w:val="00D91B32"/>
    <w:rsid w:val="00D97BFD"/>
    <w:rsid w:val="00DA13E7"/>
    <w:rsid w:val="00DA1AA7"/>
    <w:rsid w:val="00DC5DA7"/>
    <w:rsid w:val="00DC72EC"/>
    <w:rsid w:val="00DD16A3"/>
    <w:rsid w:val="00DD6116"/>
    <w:rsid w:val="00DF1E71"/>
    <w:rsid w:val="00DF4E98"/>
    <w:rsid w:val="00DF66E9"/>
    <w:rsid w:val="00E001C4"/>
    <w:rsid w:val="00E02D77"/>
    <w:rsid w:val="00E1253F"/>
    <w:rsid w:val="00E14372"/>
    <w:rsid w:val="00E14B7B"/>
    <w:rsid w:val="00E22866"/>
    <w:rsid w:val="00E22E03"/>
    <w:rsid w:val="00E242AB"/>
    <w:rsid w:val="00E344F2"/>
    <w:rsid w:val="00E35E58"/>
    <w:rsid w:val="00E37CA8"/>
    <w:rsid w:val="00E4652C"/>
    <w:rsid w:val="00E61D3A"/>
    <w:rsid w:val="00E64C53"/>
    <w:rsid w:val="00E67791"/>
    <w:rsid w:val="00E76B28"/>
    <w:rsid w:val="00E76F39"/>
    <w:rsid w:val="00E807AD"/>
    <w:rsid w:val="00E866FF"/>
    <w:rsid w:val="00E90D91"/>
    <w:rsid w:val="00E92ADD"/>
    <w:rsid w:val="00E945C1"/>
    <w:rsid w:val="00E97321"/>
    <w:rsid w:val="00EA06DE"/>
    <w:rsid w:val="00EA09DC"/>
    <w:rsid w:val="00EA2AD6"/>
    <w:rsid w:val="00EA330C"/>
    <w:rsid w:val="00EA4B87"/>
    <w:rsid w:val="00EA635C"/>
    <w:rsid w:val="00EB3E79"/>
    <w:rsid w:val="00EB557F"/>
    <w:rsid w:val="00EC5F73"/>
    <w:rsid w:val="00ED3B68"/>
    <w:rsid w:val="00EE31B0"/>
    <w:rsid w:val="00EF7D4E"/>
    <w:rsid w:val="00F008FA"/>
    <w:rsid w:val="00F043D3"/>
    <w:rsid w:val="00F05D01"/>
    <w:rsid w:val="00F26AC1"/>
    <w:rsid w:val="00F3434F"/>
    <w:rsid w:val="00F34973"/>
    <w:rsid w:val="00F34C50"/>
    <w:rsid w:val="00F401B4"/>
    <w:rsid w:val="00F40A08"/>
    <w:rsid w:val="00F47276"/>
    <w:rsid w:val="00F52E4E"/>
    <w:rsid w:val="00F75EFF"/>
    <w:rsid w:val="00FA0A5A"/>
    <w:rsid w:val="00FA1383"/>
    <w:rsid w:val="00FA235C"/>
    <w:rsid w:val="00FA3D6E"/>
    <w:rsid w:val="00FA59AD"/>
    <w:rsid w:val="00FA7242"/>
    <w:rsid w:val="00FB2462"/>
    <w:rsid w:val="00FB6B05"/>
    <w:rsid w:val="00FC0396"/>
    <w:rsid w:val="00FC1727"/>
    <w:rsid w:val="00FC529C"/>
    <w:rsid w:val="00FD2042"/>
    <w:rsid w:val="00FE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831698"/>
  </w:style>
  <w:style w:type="character" w:customStyle="1" w:styleId="ui-provider">
    <w:name w:val="ui-provider"/>
    <w:basedOn w:val="DefaultParagraphFont"/>
    <w:rsid w:val="001D0E4E"/>
  </w:style>
  <w:style w:type="character" w:styleId="Hyperlink">
    <w:name w:val="Hyperlink"/>
    <w:basedOn w:val="DefaultParagraphFont"/>
    <w:unhideWhenUsed/>
    <w:rsid w:val="00C104C6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A029D7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C239EB"/>
    <w:rPr>
      <w:b/>
      <w:bCs/>
      <w:i/>
      <w:iCs/>
      <w:color w:val="4F81BD" w:themeColor="accent1"/>
    </w:rPr>
  </w:style>
  <w:style w:type="character" w:styleId="FollowedHyperlink">
    <w:name w:val="FollowedHyperlink"/>
    <w:basedOn w:val="DefaultParagraphFont"/>
    <w:semiHidden/>
    <w:unhideWhenUsed/>
    <w:rsid w:val="00B265F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4a2393ed-911e-4c9b-9d18-84f1fe0b670e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2574BC7D-E76E-43D5-80A2-16FE16055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41</TotalTime>
  <Pages>2</Pages>
  <Words>263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Sharpley, Tim [TREAS]</cp:lastModifiedBy>
  <cp:revision>6</cp:revision>
  <cp:lastPrinted>2016-08-03T15:29:00Z</cp:lastPrinted>
  <dcterms:created xsi:type="dcterms:W3CDTF">2024-03-08T20:08:00Z</dcterms:created>
  <dcterms:modified xsi:type="dcterms:W3CDTF">2024-03-14T19:34:00Z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