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62DE9" w14:textId="1EFDB632" w:rsidR="4D194ABC" w:rsidRPr="00A12F20" w:rsidRDefault="001639F7" w:rsidP="325EF3CA">
      <w:pPr>
        <w:pStyle w:val="Heading3"/>
        <w:spacing w:line="259" w:lineRule="auto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 w:val="20"/>
        </w:rPr>
        <w:t>January 21</w:t>
      </w:r>
      <w:r w:rsidR="00700ADA">
        <w:rPr>
          <w:rFonts w:ascii="Arial" w:hAnsi="Arial" w:cs="Arial"/>
          <w:b/>
          <w:bCs/>
          <w:sz w:val="20"/>
        </w:rPr>
        <w:t>, 2025</w:t>
      </w:r>
    </w:p>
    <w:p w14:paraId="2EE130FC" w14:textId="77777777" w:rsidR="00364A22" w:rsidRPr="008918DF" w:rsidRDefault="00364A22" w:rsidP="00364A22">
      <w:pPr>
        <w:rPr>
          <w:rFonts w:ascii="Arial" w:hAnsi="Arial" w:cs="Arial"/>
        </w:rPr>
      </w:pPr>
    </w:p>
    <w:p w14:paraId="1020F171" w14:textId="77777777" w:rsidR="00364A22" w:rsidRPr="008918DF" w:rsidRDefault="00364A22" w:rsidP="00364A22">
      <w:pPr>
        <w:rPr>
          <w:rFonts w:ascii="Arial" w:hAnsi="Arial" w:cs="Arial"/>
        </w:rPr>
      </w:pPr>
    </w:p>
    <w:p w14:paraId="5ADB30E0" w14:textId="4A4A0A72" w:rsidR="007D1D98" w:rsidRPr="008918DF" w:rsidRDefault="007D1D9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7247BBF7">
        <w:rPr>
          <w:rFonts w:ascii="Arial" w:hAnsi="Arial" w:cs="Arial"/>
          <w:b/>
          <w:bCs/>
          <w:sz w:val="22"/>
          <w:szCs w:val="22"/>
        </w:rPr>
        <w:t>To:</w:t>
      </w:r>
      <w:r w:rsidR="008918DF">
        <w:rPr>
          <w:rFonts w:ascii="Arial" w:hAnsi="Arial" w:cs="Arial"/>
          <w:b/>
        </w:rPr>
        <w:tab/>
      </w:r>
      <w:r w:rsidRPr="7247BBF7">
        <w:rPr>
          <w:rFonts w:ascii="Arial" w:hAnsi="Arial" w:cs="Arial"/>
          <w:b/>
          <w:bCs/>
          <w:sz w:val="22"/>
          <w:szCs w:val="22"/>
        </w:rPr>
        <w:t xml:space="preserve">All Interested Bidders </w:t>
      </w:r>
    </w:p>
    <w:p w14:paraId="25EEDD64" w14:textId="77777777" w:rsidR="007D1D98" w:rsidRPr="008918DF" w:rsidRDefault="007D1D98" w:rsidP="7247BBF7">
      <w:pPr>
        <w:rPr>
          <w:rFonts w:ascii="Arial" w:hAnsi="Arial" w:cs="Arial"/>
          <w:sz w:val="22"/>
          <w:szCs w:val="22"/>
        </w:rPr>
      </w:pPr>
    </w:p>
    <w:p w14:paraId="57AFFAE7" w14:textId="77777777" w:rsidR="007D1D98" w:rsidRPr="008918DF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153944E4" w14:textId="313956D8" w:rsidR="007D1D98" w:rsidRPr="008918DF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7247BBF7">
        <w:rPr>
          <w:rFonts w:ascii="Arial" w:hAnsi="Arial" w:cs="Arial"/>
          <w:sz w:val="22"/>
          <w:szCs w:val="22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7247BBF7">
        <w:rPr>
          <w:rFonts w:ascii="Arial" w:hAnsi="Arial" w:cs="Arial"/>
          <w:sz w:val="22"/>
          <w:szCs w:val="22"/>
        </w:rPr>
        <w:t xml:space="preserve">Bid Solicitation # </w:t>
      </w:r>
      <w:r w:rsidR="00316455" w:rsidRPr="00316455">
        <w:rPr>
          <w:rFonts w:ascii="Arial" w:hAnsi="Arial" w:cs="Arial"/>
          <w:sz w:val="22"/>
          <w:szCs w:val="22"/>
        </w:rPr>
        <w:t>24DPP00958</w:t>
      </w:r>
    </w:p>
    <w:p w14:paraId="6B7AC3D8" w14:textId="2B995BC0" w:rsidR="00026D24" w:rsidRDefault="00316455" w:rsidP="00E81A64">
      <w:pPr>
        <w:tabs>
          <w:tab w:val="left" w:pos="0"/>
        </w:tabs>
        <w:ind w:left="720"/>
        <w:outlineLvl w:val="0"/>
        <w:rPr>
          <w:rFonts w:ascii="Arial" w:hAnsi="Arial" w:cs="Arial"/>
          <w:b/>
          <w:bCs/>
          <w:sz w:val="22"/>
          <w:szCs w:val="22"/>
        </w:rPr>
      </w:pPr>
      <w:r w:rsidRPr="00316455">
        <w:rPr>
          <w:rFonts w:ascii="Arial" w:hAnsi="Arial" w:cs="Arial"/>
          <w:b/>
          <w:bCs/>
          <w:sz w:val="22"/>
          <w:szCs w:val="22"/>
        </w:rPr>
        <w:t>T1619 - Medical Consulting: External Quality Review Organization, DMAHS</w:t>
      </w:r>
    </w:p>
    <w:p w14:paraId="690D3FF5" w14:textId="77777777" w:rsidR="007926F1" w:rsidRDefault="007926F1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</w:p>
    <w:p w14:paraId="6A24C2A8" w14:textId="688709D1" w:rsidR="007826AB" w:rsidRDefault="007826AB" w:rsidP="007826A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  <w:t xml:space="preserve">Previous Quote Submission Due Date: </w:t>
      </w:r>
      <w:r w:rsidR="00627F52">
        <w:rPr>
          <w:rFonts w:ascii="Arial" w:eastAsia="Arial" w:hAnsi="Arial" w:cs="Arial"/>
          <w:sz w:val="22"/>
          <w:szCs w:val="22"/>
        </w:rPr>
        <w:t>January 23</w:t>
      </w:r>
      <w:r w:rsidR="00C55155">
        <w:rPr>
          <w:rFonts w:ascii="Arial" w:eastAsia="Arial" w:hAnsi="Arial" w:cs="Arial"/>
          <w:sz w:val="22"/>
          <w:szCs w:val="22"/>
        </w:rPr>
        <w:t>, 2025</w:t>
      </w:r>
      <w:r w:rsidRPr="00C55155">
        <w:rPr>
          <w:rFonts w:ascii="Arial" w:eastAsia="Arial" w:hAnsi="Arial" w:cs="Arial"/>
          <w:sz w:val="22"/>
          <w:szCs w:val="22"/>
        </w:rPr>
        <w:t xml:space="preserve"> (</w:t>
      </w:r>
      <w:r>
        <w:rPr>
          <w:rFonts w:ascii="Arial" w:eastAsia="Arial" w:hAnsi="Arial" w:cs="Arial"/>
          <w:sz w:val="22"/>
          <w:szCs w:val="22"/>
        </w:rPr>
        <w:t>2:00 p.m. Eastern Time)</w:t>
      </w:r>
    </w:p>
    <w:p w14:paraId="1F4C84C5" w14:textId="165C60A9" w:rsidR="007826AB" w:rsidRDefault="007826AB" w:rsidP="007826A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b/>
          <w:color w:val="FF0000"/>
          <w:sz w:val="22"/>
          <w:szCs w:val="22"/>
        </w:rPr>
        <w:t xml:space="preserve">Revised Quote Submission Due Date: </w:t>
      </w:r>
      <w:r w:rsidR="00700ADA">
        <w:rPr>
          <w:rFonts w:ascii="Arial" w:eastAsia="Arial" w:hAnsi="Arial" w:cs="Arial"/>
          <w:b/>
          <w:color w:val="FF0000"/>
          <w:sz w:val="22"/>
          <w:szCs w:val="22"/>
          <w:u w:val="single"/>
        </w:rPr>
        <w:t>February 12</w:t>
      </w:r>
      <w:r w:rsidR="00370EF8">
        <w:rPr>
          <w:rFonts w:ascii="Arial" w:eastAsia="Arial" w:hAnsi="Arial" w:cs="Arial"/>
          <w:b/>
          <w:color w:val="FF0000"/>
          <w:sz w:val="22"/>
          <w:szCs w:val="22"/>
          <w:u w:val="single"/>
        </w:rPr>
        <w:t>, 2025</w:t>
      </w:r>
      <w:r>
        <w:rPr>
          <w:rFonts w:ascii="Arial" w:eastAsia="Arial" w:hAnsi="Arial" w:cs="Arial"/>
          <w:b/>
          <w:color w:val="FF0000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b/>
          <w:color w:val="FF0000"/>
          <w:sz w:val="22"/>
          <w:szCs w:val="22"/>
        </w:rPr>
        <w:t>(2:00 p.m. Eastern Time)</w:t>
      </w:r>
    </w:p>
    <w:p w14:paraId="73DE1226" w14:textId="77777777" w:rsidR="003069D9" w:rsidRPr="008918DF" w:rsidRDefault="003069D9" w:rsidP="002420F8"/>
    <w:p w14:paraId="10297EA7" w14:textId="0BBC8371" w:rsidR="00364A22" w:rsidRPr="003E2A2F" w:rsidRDefault="007D1D98" w:rsidP="0008340E">
      <w:pPr>
        <w:pStyle w:val="Heading1"/>
        <w:keepNext w:val="0"/>
        <w:tabs>
          <w:tab w:val="left" w:pos="0"/>
        </w:tabs>
        <w:rPr>
          <w:rFonts w:ascii="Arial" w:hAnsi="Arial" w:cs="Arial"/>
        </w:rPr>
      </w:pPr>
      <w:r w:rsidRPr="0008340E">
        <w:rPr>
          <w:rFonts w:ascii="Arial" w:hAnsi="Arial" w:cs="Arial"/>
          <w:i w:val="0"/>
          <w:sz w:val="20"/>
        </w:rPr>
        <w:t>Bid Amendment #</w:t>
      </w:r>
      <w:r w:rsidR="00627F52">
        <w:rPr>
          <w:rFonts w:ascii="Arial" w:hAnsi="Arial" w:cs="Arial"/>
          <w:i w:val="0"/>
          <w:sz w:val="20"/>
        </w:rPr>
        <w:t>7</w:t>
      </w:r>
    </w:p>
    <w:p w14:paraId="22EC7D6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C43E9E6" w14:textId="265ADB4D" w:rsidR="001B0C7E" w:rsidRDefault="001B0C7E" w:rsidP="001B0C7E">
      <w:pPr>
        <w:jc w:val="both"/>
        <w:rPr>
          <w:rFonts w:ascii="Arial" w:hAnsi="Arial" w:cs="Arial"/>
        </w:rPr>
      </w:pPr>
      <w:r w:rsidRPr="0D60B590">
        <w:rPr>
          <w:rFonts w:ascii="Arial" w:hAnsi="Arial" w:cs="Arial"/>
        </w:rPr>
        <w:t xml:space="preserve">The following constitutes </w:t>
      </w:r>
      <w:r w:rsidRPr="00DE58C0">
        <w:rPr>
          <w:rFonts w:ascii="Arial" w:hAnsi="Arial" w:cs="Arial"/>
        </w:rPr>
        <w:t xml:space="preserve">Bid </w:t>
      </w:r>
      <w:r w:rsidRPr="003E2A2F">
        <w:rPr>
          <w:rFonts w:ascii="Arial" w:hAnsi="Arial" w:cs="Arial"/>
        </w:rPr>
        <w:t>Amendment #</w:t>
      </w:r>
      <w:r w:rsidR="008B4FEF">
        <w:rPr>
          <w:rFonts w:ascii="Arial" w:hAnsi="Arial" w:cs="Arial"/>
        </w:rPr>
        <w:t xml:space="preserve">7 </w:t>
      </w:r>
      <w:bookmarkStart w:id="0" w:name="_GoBack"/>
      <w:bookmarkEnd w:id="0"/>
      <w:r w:rsidRPr="0D60B590">
        <w:rPr>
          <w:rFonts w:ascii="Arial" w:hAnsi="Arial" w:cs="Arial"/>
        </w:rPr>
        <w:t>to the above referenced Bid Solicitation:</w:t>
      </w:r>
    </w:p>
    <w:p w14:paraId="42764E03" w14:textId="74F91D13" w:rsidR="007826AB" w:rsidRDefault="007826AB" w:rsidP="001B0C7E">
      <w:pPr>
        <w:jc w:val="both"/>
        <w:rPr>
          <w:rFonts w:ascii="Arial" w:hAnsi="Arial" w:cs="Arial"/>
        </w:rPr>
      </w:pPr>
    </w:p>
    <w:p w14:paraId="3396F9AC" w14:textId="343A0752" w:rsidR="007826AB" w:rsidRDefault="007826AB" w:rsidP="007826A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This Bid Amendment extends the Quote</w:t>
      </w:r>
      <w:r w:rsidR="006709F9">
        <w:rPr>
          <w:rFonts w:ascii="Arial" w:eastAsia="Arial" w:hAnsi="Arial" w:cs="Arial"/>
          <w:b/>
          <w:color w:val="000000"/>
        </w:rPr>
        <w:t xml:space="preserve"> Submission due date from </w:t>
      </w:r>
      <w:r w:rsidR="00627F52">
        <w:rPr>
          <w:rFonts w:ascii="Arial" w:eastAsia="Arial" w:hAnsi="Arial" w:cs="Arial"/>
          <w:b/>
          <w:color w:val="000000"/>
        </w:rPr>
        <w:t>January 23</w:t>
      </w:r>
      <w:r w:rsidR="00C55155">
        <w:rPr>
          <w:rFonts w:ascii="Arial" w:eastAsia="Arial" w:hAnsi="Arial" w:cs="Arial"/>
          <w:b/>
          <w:color w:val="000000"/>
        </w:rPr>
        <w:t>, 2025</w:t>
      </w:r>
      <w:r>
        <w:rPr>
          <w:rFonts w:ascii="Arial" w:eastAsia="Arial" w:hAnsi="Arial" w:cs="Arial"/>
          <w:b/>
          <w:color w:val="000000"/>
        </w:rPr>
        <w:t xml:space="preserve">, to </w:t>
      </w:r>
      <w:r w:rsidR="00700ADA">
        <w:rPr>
          <w:rFonts w:ascii="Arial" w:eastAsia="Arial" w:hAnsi="Arial" w:cs="Arial"/>
          <w:b/>
          <w:color w:val="000000"/>
          <w:u w:val="single"/>
        </w:rPr>
        <w:t>February 12</w:t>
      </w:r>
      <w:r w:rsidR="004A65B9">
        <w:rPr>
          <w:rFonts w:ascii="Arial" w:eastAsia="Arial" w:hAnsi="Arial" w:cs="Arial"/>
          <w:b/>
          <w:color w:val="000000"/>
          <w:u w:val="single"/>
        </w:rPr>
        <w:t>, 2025</w:t>
      </w:r>
      <w:r>
        <w:rPr>
          <w:rFonts w:ascii="Arial" w:eastAsia="Arial" w:hAnsi="Arial" w:cs="Arial"/>
          <w:b/>
          <w:color w:val="000000"/>
          <w:u w:val="single"/>
        </w:rPr>
        <w:t xml:space="preserve"> </w:t>
      </w:r>
      <w:r>
        <w:rPr>
          <w:rFonts w:ascii="Arial" w:eastAsia="Arial" w:hAnsi="Arial" w:cs="Arial"/>
          <w:b/>
          <w:color w:val="000000"/>
        </w:rPr>
        <w:t>(2:00 p.m. Eastern Time)</w:t>
      </w:r>
      <w:r>
        <w:rPr>
          <w:rFonts w:ascii="Arial" w:eastAsia="Arial" w:hAnsi="Arial" w:cs="Arial"/>
          <w:color w:val="000000"/>
        </w:rPr>
        <w:t>;</w:t>
      </w:r>
    </w:p>
    <w:p w14:paraId="41F50D15" w14:textId="77777777" w:rsidR="007826AB" w:rsidRDefault="007826AB" w:rsidP="007826AB">
      <w:pPr>
        <w:rPr>
          <w:rFonts w:ascii="Arial" w:eastAsia="Arial" w:hAnsi="Arial" w:cs="Arial"/>
        </w:rPr>
      </w:pPr>
    </w:p>
    <w:p w14:paraId="13DD4CD4" w14:textId="2D50C6E5" w:rsidR="007826AB" w:rsidRPr="007826AB" w:rsidRDefault="007826AB" w:rsidP="0045434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hAnsi="Arial" w:cs="Arial"/>
        </w:rPr>
      </w:pPr>
      <w:r w:rsidRPr="007826AB">
        <w:rPr>
          <w:rFonts w:ascii="Arial" w:eastAsia="Arial" w:hAnsi="Arial" w:cs="Arial"/>
          <w:color w:val="000000"/>
        </w:rPr>
        <w:t>A Bid Amendment addressing responses to electronic Bidder Questions submitted will be posted at a later date.</w:t>
      </w:r>
    </w:p>
    <w:p w14:paraId="4470F4E5" w14:textId="77777777" w:rsidR="001B0C7E" w:rsidRPr="008918DF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6035880B" w14:textId="77777777" w:rsidR="001B0C7E" w:rsidRPr="0085330D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</w:p>
    <w:p w14:paraId="4E2E7D46" w14:textId="77777777" w:rsidR="001B0C7E" w:rsidRPr="0085330D" w:rsidRDefault="001B0C7E" w:rsidP="001B0C7E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</w:rPr>
      </w:pPr>
    </w:p>
    <w:p w14:paraId="6888D014" w14:textId="77777777" w:rsidR="001B0C7E" w:rsidRPr="008918DF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responsibility of the Bidder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7491998B" w14:textId="77777777" w:rsidR="00FB2224" w:rsidRDefault="00FB2224" w:rsidP="00FB2224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73565D2C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3416827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F459416" w14:textId="776ECBDD" w:rsidR="00364A22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36A37C7" w14:textId="1EF3894E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FE73A31" w14:textId="4E31F672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6DC851E5" w14:textId="7C7FF270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FB2224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01B1F3E4" w16cex:dateUtc="2021-03-11T15:59:09.2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6CBE3217" w16cid:durableId="01B1F3E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292784" w14:textId="77777777" w:rsidR="00790965" w:rsidRDefault="00790965">
      <w:r>
        <w:separator/>
      </w:r>
    </w:p>
  </w:endnote>
  <w:endnote w:type="continuationSeparator" w:id="0">
    <w:p w14:paraId="5F75C655" w14:textId="77777777" w:rsidR="00790965" w:rsidRDefault="00790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1D65663C" w:rsidR="001474E5" w:rsidRDefault="001474E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26AB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0B514163" w14:textId="77777777" w:rsidR="001474E5" w:rsidRDefault="001474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67082" w14:textId="77777777" w:rsidR="001474E5" w:rsidRDefault="001474E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1474E5" w:rsidRPr="003048CF" w:rsidRDefault="001474E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D67457D" w14:textId="77777777" w:rsidR="001474E5" w:rsidRPr="003048CF" w:rsidRDefault="001474E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5EF37A" w14:textId="77777777" w:rsidR="00790965" w:rsidRDefault="00790965">
      <w:r>
        <w:separator/>
      </w:r>
    </w:p>
  </w:footnote>
  <w:footnote w:type="continuationSeparator" w:id="0">
    <w:p w14:paraId="3DCA44F3" w14:textId="77777777" w:rsidR="00790965" w:rsidRDefault="007909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1474E5" w14:paraId="5343D9F0" w14:textId="77777777" w:rsidTr="39DE16AC">
      <w:trPr>
        <w:trHeight w:val="1080"/>
        <w:jc w:val="center"/>
      </w:trPr>
      <w:tc>
        <w:tcPr>
          <w:tcW w:w="2880" w:type="dxa"/>
        </w:tcPr>
        <w:p w14:paraId="66ED695D" w14:textId="77777777" w:rsidR="001474E5" w:rsidRDefault="001474E5" w:rsidP="00E242AB"/>
      </w:tc>
      <w:tc>
        <w:tcPr>
          <w:tcW w:w="5760" w:type="dxa"/>
          <w:vAlign w:val="center"/>
        </w:tcPr>
        <w:p w14:paraId="3CEFF31F" w14:textId="77777777" w:rsidR="001474E5" w:rsidRDefault="001474E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1474E5" w:rsidRDefault="001474E5" w:rsidP="00E242AB"/>
      </w:tc>
    </w:tr>
    <w:tr w:rsidR="001474E5" w14:paraId="607A02D7" w14:textId="77777777" w:rsidTr="39DE16AC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1474E5" w:rsidRPr="00DE79FE" w:rsidRDefault="001474E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1474E5" w:rsidRPr="006359DD" w:rsidRDefault="001474E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1474E5" w:rsidRPr="00952B78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1474E5" w:rsidRPr="006359DD" w:rsidRDefault="001474E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7A065865" w14:textId="623FADAD" w:rsidR="001474E5" w:rsidRPr="006359DD" w:rsidRDefault="001474E5" w:rsidP="00D9418F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1474E5" w14:paraId="6CA0B6BB" w14:textId="77777777" w:rsidTr="39DE16AC">
      <w:trPr>
        <w:trHeight w:val="892"/>
        <w:jc w:val="center"/>
      </w:trPr>
      <w:tc>
        <w:tcPr>
          <w:tcW w:w="2880" w:type="dxa"/>
          <w:vAlign w:val="bottom"/>
        </w:tcPr>
        <w:p w14:paraId="43CBDE87" w14:textId="11073D58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 L. Way</w:t>
          </w:r>
        </w:p>
        <w:p w14:paraId="7F24B482" w14:textId="77777777" w:rsidR="001474E5" w:rsidRPr="006359DD" w:rsidRDefault="001474E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3905E47C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0BD7B0A7" w14:textId="5773B19B" w:rsidR="001474E5" w:rsidRPr="006359DD" w:rsidRDefault="001474E5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Director</w:t>
          </w:r>
        </w:p>
      </w:tc>
    </w:tr>
    <w:tr w:rsidR="001474E5" w14:paraId="0AB2D4EC" w14:textId="77777777" w:rsidTr="39DE16AC">
      <w:trPr>
        <w:jc w:val="center"/>
      </w:trPr>
      <w:tc>
        <w:tcPr>
          <w:tcW w:w="2880" w:type="dxa"/>
        </w:tcPr>
        <w:p w14:paraId="6C8F2061" w14:textId="77777777" w:rsidR="001474E5" w:rsidRPr="006359DD" w:rsidRDefault="001474E5" w:rsidP="00E242AB"/>
      </w:tc>
      <w:tc>
        <w:tcPr>
          <w:tcW w:w="5760" w:type="dxa"/>
        </w:tcPr>
        <w:p w14:paraId="49DA0EEA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1474E5" w:rsidRPr="006359DD" w:rsidRDefault="001474E5" w:rsidP="00E242AB"/>
      </w:tc>
    </w:tr>
  </w:tbl>
  <w:p w14:paraId="099F1A89" w14:textId="77777777" w:rsidR="001474E5" w:rsidRDefault="001474E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51597"/>
    <w:multiLevelType w:val="hybridMultilevel"/>
    <w:tmpl w:val="3EF0DFB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7B1A3D"/>
    <w:multiLevelType w:val="hybridMultilevel"/>
    <w:tmpl w:val="3D5ED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B30B1"/>
    <w:multiLevelType w:val="multilevel"/>
    <w:tmpl w:val="85D240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CD018DE"/>
    <w:multiLevelType w:val="hybridMultilevel"/>
    <w:tmpl w:val="3E6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137C15"/>
    <w:multiLevelType w:val="hybridMultilevel"/>
    <w:tmpl w:val="1D8AB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4E1514"/>
    <w:multiLevelType w:val="multilevel"/>
    <w:tmpl w:val="A000CF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85059D4"/>
    <w:multiLevelType w:val="hybridMultilevel"/>
    <w:tmpl w:val="D004C48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1283F81"/>
    <w:multiLevelType w:val="hybridMultilevel"/>
    <w:tmpl w:val="13088568"/>
    <w:lvl w:ilvl="0" w:tplc="8410C0C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22861C2"/>
    <w:multiLevelType w:val="hybridMultilevel"/>
    <w:tmpl w:val="8C340B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7869CC"/>
    <w:multiLevelType w:val="hybridMultilevel"/>
    <w:tmpl w:val="0930E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5"/>
  </w:num>
  <w:num w:numId="4">
    <w:abstractNumId w:val="9"/>
  </w:num>
  <w:num w:numId="5">
    <w:abstractNumId w:val="6"/>
  </w:num>
  <w:num w:numId="6">
    <w:abstractNumId w:val="11"/>
  </w:num>
  <w:num w:numId="7">
    <w:abstractNumId w:val="10"/>
  </w:num>
  <w:num w:numId="8">
    <w:abstractNumId w:val="4"/>
  </w:num>
  <w:num w:numId="9">
    <w:abstractNumId w:val="3"/>
  </w:num>
  <w:num w:numId="10">
    <w:abstractNumId w:val="8"/>
  </w:num>
  <w:num w:numId="11">
    <w:abstractNumId w:val="1"/>
  </w:num>
  <w:num w:numId="12">
    <w:abstractNumId w:val="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6B0A"/>
    <w:rsid w:val="000178AC"/>
    <w:rsid w:val="00017E0E"/>
    <w:rsid w:val="00026D24"/>
    <w:rsid w:val="00026E3E"/>
    <w:rsid w:val="00027569"/>
    <w:rsid w:val="000400A1"/>
    <w:rsid w:val="00042C82"/>
    <w:rsid w:val="00043511"/>
    <w:rsid w:val="0004455E"/>
    <w:rsid w:val="00047D91"/>
    <w:rsid w:val="00052193"/>
    <w:rsid w:val="00052433"/>
    <w:rsid w:val="000542F7"/>
    <w:rsid w:val="000555F2"/>
    <w:rsid w:val="0006149B"/>
    <w:rsid w:val="00063D5D"/>
    <w:rsid w:val="00080562"/>
    <w:rsid w:val="0008340E"/>
    <w:rsid w:val="00087AC7"/>
    <w:rsid w:val="000A04CA"/>
    <w:rsid w:val="000A1462"/>
    <w:rsid w:val="000A4442"/>
    <w:rsid w:val="000A48C6"/>
    <w:rsid w:val="000C1CEE"/>
    <w:rsid w:val="000C3964"/>
    <w:rsid w:val="000C7991"/>
    <w:rsid w:val="000D0811"/>
    <w:rsid w:val="000E066E"/>
    <w:rsid w:val="000E0921"/>
    <w:rsid w:val="000E4222"/>
    <w:rsid w:val="000F21AF"/>
    <w:rsid w:val="000F7F4F"/>
    <w:rsid w:val="00101430"/>
    <w:rsid w:val="001036B6"/>
    <w:rsid w:val="00111950"/>
    <w:rsid w:val="001130EC"/>
    <w:rsid w:val="001145D7"/>
    <w:rsid w:val="00114C7B"/>
    <w:rsid w:val="00121E1D"/>
    <w:rsid w:val="001236A1"/>
    <w:rsid w:val="001265C6"/>
    <w:rsid w:val="00126DFE"/>
    <w:rsid w:val="001368DF"/>
    <w:rsid w:val="001474E5"/>
    <w:rsid w:val="00160E56"/>
    <w:rsid w:val="001639F7"/>
    <w:rsid w:val="00183146"/>
    <w:rsid w:val="00194DDF"/>
    <w:rsid w:val="001A53BC"/>
    <w:rsid w:val="001B0C7E"/>
    <w:rsid w:val="001B69BF"/>
    <w:rsid w:val="001D1ABC"/>
    <w:rsid w:val="001E1E4D"/>
    <w:rsid w:val="001E5D6E"/>
    <w:rsid w:val="001F34F3"/>
    <w:rsid w:val="001F64B3"/>
    <w:rsid w:val="0020175D"/>
    <w:rsid w:val="00202F19"/>
    <w:rsid w:val="00215F1F"/>
    <w:rsid w:val="00233809"/>
    <w:rsid w:val="002420F8"/>
    <w:rsid w:val="00255677"/>
    <w:rsid w:val="00256452"/>
    <w:rsid w:val="00257D6E"/>
    <w:rsid w:val="00260851"/>
    <w:rsid w:val="002637CC"/>
    <w:rsid w:val="002642FF"/>
    <w:rsid w:val="00264F45"/>
    <w:rsid w:val="00271544"/>
    <w:rsid w:val="002745C5"/>
    <w:rsid w:val="00285BF3"/>
    <w:rsid w:val="00293189"/>
    <w:rsid w:val="002C1484"/>
    <w:rsid w:val="002C54B7"/>
    <w:rsid w:val="002E3A4F"/>
    <w:rsid w:val="002F1449"/>
    <w:rsid w:val="002F3990"/>
    <w:rsid w:val="00301111"/>
    <w:rsid w:val="0030437F"/>
    <w:rsid w:val="00304644"/>
    <w:rsid w:val="003048CF"/>
    <w:rsid w:val="00304918"/>
    <w:rsid w:val="00305B6D"/>
    <w:rsid w:val="003069D9"/>
    <w:rsid w:val="00312D7D"/>
    <w:rsid w:val="00316455"/>
    <w:rsid w:val="00322697"/>
    <w:rsid w:val="00326DC4"/>
    <w:rsid w:val="0032707C"/>
    <w:rsid w:val="0034222F"/>
    <w:rsid w:val="003425A2"/>
    <w:rsid w:val="0034443B"/>
    <w:rsid w:val="00364A22"/>
    <w:rsid w:val="00370EF8"/>
    <w:rsid w:val="00371827"/>
    <w:rsid w:val="00372C16"/>
    <w:rsid w:val="00375F8A"/>
    <w:rsid w:val="0037646A"/>
    <w:rsid w:val="0037721D"/>
    <w:rsid w:val="0038501E"/>
    <w:rsid w:val="00391DE8"/>
    <w:rsid w:val="00394869"/>
    <w:rsid w:val="0039648D"/>
    <w:rsid w:val="003A2890"/>
    <w:rsid w:val="003A60BA"/>
    <w:rsid w:val="003A76EC"/>
    <w:rsid w:val="003B1D63"/>
    <w:rsid w:val="003D02FC"/>
    <w:rsid w:val="003D747D"/>
    <w:rsid w:val="003E2A2F"/>
    <w:rsid w:val="003E5270"/>
    <w:rsid w:val="003E559B"/>
    <w:rsid w:val="003F2A90"/>
    <w:rsid w:val="003F62A6"/>
    <w:rsid w:val="003F7837"/>
    <w:rsid w:val="00401D5B"/>
    <w:rsid w:val="00403708"/>
    <w:rsid w:val="004109DC"/>
    <w:rsid w:val="00410FE7"/>
    <w:rsid w:val="004160BB"/>
    <w:rsid w:val="00417A2E"/>
    <w:rsid w:val="0042445E"/>
    <w:rsid w:val="004315E8"/>
    <w:rsid w:val="004355EF"/>
    <w:rsid w:val="0043667E"/>
    <w:rsid w:val="00436D34"/>
    <w:rsid w:val="00437030"/>
    <w:rsid w:val="00446F52"/>
    <w:rsid w:val="00456024"/>
    <w:rsid w:val="00461537"/>
    <w:rsid w:val="00462604"/>
    <w:rsid w:val="00476106"/>
    <w:rsid w:val="00487840"/>
    <w:rsid w:val="00490B0F"/>
    <w:rsid w:val="00496934"/>
    <w:rsid w:val="004A0576"/>
    <w:rsid w:val="004A121D"/>
    <w:rsid w:val="004A65B9"/>
    <w:rsid w:val="004A65E0"/>
    <w:rsid w:val="004A7DA7"/>
    <w:rsid w:val="004C13A5"/>
    <w:rsid w:val="004C417C"/>
    <w:rsid w:val="004D39D7"/>
    <w:rsid w:val="004E32C5"/>
    <w:rsid w:val="004E6E77"/>
    <w:rsid w:val="004E725B"/>
    <w:rsid w:val="004F0726"/>
    <w:rsid w:val="004F3C89"/>
    <w:rsid w:val="004F542C"/>
    <w:rsid w:val="00502120"/>
    <w:rsid w:val="00503665"/>
    <w:rsid w:val="00504E8E"/>
    <w:rsid w:val="005175DC"/>
    <w:rsid w:val="005271D3"/>
    <w:rsid w:val="0053372D"/>
    <w:rsid w:val="00534ACA"/>
    <w:rsid w:val="0054794A"/>
    <w:rsid w:val="00553CED"/>
    <w:rsid w:val="005554E1"/>
    <w:rsid w:val="00556551"/>
    <w:rsid w:val="00560578"/>
    <w:rsid w:val="0056289C"/>
    <w:rsid w:val="005654E0"/>
    <w:rsid w:val="005663AD"/>
    <w:rsid w:val="00567F16"/>
    <w:rsid w:val="005725B3"/>
    <w:rsid w:val="00572F24"/>
    <w:rsid w:val="00574867"/>
    <w:rsid w:val="005748C4"/>
    <w:rsid w:val="0058187A"/>
    <w:rsid w:val="005840EA"/>
    <w:rsid w:val="0058635F"/>
    <w:rsid w:val="005A0FCA"/>
    <w:rsid w:val="005B7B28"/>
    <w:rsid w:val="005C270A"/>
    <w:rsid w:val="005D1FD3"/>
    <w:rsid w:val="005D5F8B"/>
    <w:rsid w:val="005D6176"/>
    <w:rsid w:val="005E3AEA"/>
    <w:rsid w:val="005E7D9D"/>
    <w:rsid w:val="005F3A74"/>
    <w:rsid w:val="005F496F"/>
    <w:rsid w:val="00607FC9"/>
    <w:rsid w:val="00610AAA"/>
    <w:rsid w:val="00610ADE"/>
    <w:rsid w:val="006266A3"/>
    <w:rsid w:val="00627F52"/>
    <w:rsid w:val="00635F85"/>
    <w:rsid w:val="00645F8C"/>
    <w:rsid w:val="00646784"/>
    <w:rsid w:val="00651768"/>
    <w:rsid w:val="006709F9"/>
    <w:rsid w:val="00670FCB"/>
    <w:rsid w:val="006745C2"/>
    <w:rsid w:val="0068208E"/>
    <w:rsid w:val="006848B7"/>
    <w:rsid w:val="00696D66"/>
    <w:rsid w:val="006A1B92"/>
    <w:rsid w:val="006A1F9E"/>
    <w:rsid w:val="006A2BF0"/>
    <w:rsid w:val="006A3DE5"/>
    <w:rsid w:val="006B3833"/>
    <w:rsid w:val="006C0DD8"/>
    <w:rsid w:val="006C37AB"/>
    <w:rsid w:val="006C5427"/>
    <w:rsid w:val="006D01CB"/>
    <w:rsid w:val="006D2967"/>
    <w:rsid w:val="006D6EE7"/>
    <w:rsid w:val="006E1FBD"/>
    <w:rsid w:val="006E6FF8"/>
    <w:rsid w:val="00700ADA"/>
    <w:rsid w:val="00701FFF"/>
    <w:rsid w:val="0070253D"/>
    <w:rsid w:val="0071384F"/>
    <w:rsid w:val="00717CDE"/>
    <w:rsid w:val="00721BC8"/>
    <w:rsid w:val="00735833"/>
    <w:rsid w:val="007633E5"/>
    <w:rsid w:val="00763A0A"/>
    <w:rsid w:val="00764306"/>
    <w:rsid w:val="007677A8"/>
    <w:rsid w:val="00776521"/>
    <w:rsid w:val="00776D84"/>
    <w:rsid w:val="007805AE"/>
    <w:rsid w:val="00780679"/>
    <w:rsid w:val="0078091A"/>
    <w:rsid w:val="007826AB"/>
    <w:rsid w:val="007826CD"/>
    <w:rsid w:val="00785AFC"/>
    <w:rsid w:val="007876DC"/>
    <w:rsid w:val="00790071"/>
    <w:rsid w:val="00790965"/>
    <w:rsid w:val="007926F1"/>
    <w:rsid w:val="007A173B"/>
    <w:rsid w:val="007A5014"/>
    <w:rsid w:val="007A5F35"/>
    <w:rsid w:val="007B0104"/>
    <w:rsid w:val="007C06FF"/>
    <w:rsid w:val="007C140F"/>
    <w:rsid w:val="007C2585"/>
    <w:rsid w:val="007C31B3"/>
    <w:rsid w:val="007C3B8D"/>
    <w:rsid w:val="007C56C0"/>
    <w:rsid w:val="007D1D98"/>
    <w:rsid w:val="007D29E3"/>
    <w:rsid w:val="007E1780"/>
    <w:rsid w:val="007E2D30"/>
    <w:rsid w:val="007E4B25"/>
    <w:rsid w:val="007E56C8"/>
    <w:rsid w:val="007E720C"/>
    <w:rsid w:val="007F4C74"/>
    <w:rsid w:val="007F4D99"/>
    <w:rsid w:val="00802DD6"/>
    <w:rsid w:val="008049AC"/>
    <w:rsid w:val="00804A53"/>
    <w:rsid w:val="008062EE"/>
    <w:rsid w:val="00806916"/>
    <w:rsid w:val="00810974"/>
    <w:rsid w:val="00812E71"/>
    <w:rsid w:val="008137DB"/>
    <w:rsid w:val="00815E39"/>
    <w:rsid w:val="00816EA4"/>
    <w:rsid w:val="0082019A"/>
    <w:rsid w:val="008242E3"/>
    <w:rsid w:val="0083357A"/>
    <w:rsid w:val="008606F5"/>
    <w:rsid w:val="00870512"/>
    <w:rsid w:val="008777B5"/>
    <w:rsid w:val="00882136"/>
    <w:rsid w:val="008833D4"/>
    <w:rsid w:val="00883737"/>
    <w:rsid w:val="00884C9E"/>
    <w:rsid w:val="008918DF"/>
    <w:rsid w:val="008A192E"/>
    <w:rsid w:val="008B4609"/>
    <w:rsid w:val="008B4FEF"/>
    <w:rsid w:val="008D3A86"/>
    <w:rsid w:val="008E0BC2"/>
    <w:rsid w:val="008E50C7"/>
    <w:rsid w:val="008F75E9"/>
    <w:rsid w:val="009100E2"/>
    <w:rsid w:val="0091022A"/>
    <w:rsid w:val="0091092B"/>
    <w:rsid w:val="00917A01"/>
    <w:rsid w:val="009225CB"/>
    <w:rsid w:val="00922819"/>
    <w:rsid w:val="00923970"/>
    <w:rsid w:val="009244DB"/>
    <w:rsid w:val="00934725"/>
    <w:rsid w:val="0093641F"/>
    <w:rsid w:val="00954320"/>
    <w:rsid w:val="00954529"/>
    <w:rsid w:val="00954E16"/>
    <w:rsid w:val="0096245A"/>
    <w:rsid w:val="00963B9C"/>
    <w:rsid w:val="009724B1"/>
    <w:rsid w:val="00980A8B"/>
    <w:rsid w:val="00980AC4"/>
    <w:rsid w:val="00990CED"/>
    <w:rsid w:val="00993884"/>
    <w:rsid w:val="009B61D9"/>
    <w:rsid w:val="009B63E6"/>
    <w:rsid w:val="009C0858"/>
    <w:rsid w:val="009C4E02"/>
    <w:rsid w:val="009C76AA"/>
    <w:rsid w:val="009D198D"/>
    <w:rsid w:val="009D2175"/>
    <w:rsid w:val="009D676C"/>
    <w:rsid w:val="009F1316"/>
    <w:rsid w:val="009F3628"/>
    <w:rsid w:val="009F527D"/>
    <w:rsid w:val="00A0222F"/>
    <w:rsid w:val="00A02297"/>
    <w:rsid w:val="00A12F20"/>
    <w:rsid w:val="00A233DA"/>
    <w:rsid w:val="00A30216"/>
    <w:rsid w:val="00A347D4"/>
    <w:rsid w:val="00A40774"/>
    <w:rsid w:val="00A45912"/>
    <w:rsid w:val="00A46DCA"/>
    <w:rsid w:val="00A47679"/>
    <w:rsid w:val="00A51E71"/>
    <w:rsid w:val="00A527F9"/>
    <w:rsid w:val="00A57C77"/>
    <w:rsid w:val="00A6038C"/>
    <w:rsid w:val="00A6113F"/>
    <w:rsid w:val="00A6559F"/>
    <w:rsid w:val="00A8091E"/>
    <w:rsid w:val="00A8186D"/>
    <w:rsid w:val="00A847EC"/>
    <w:rsid w:val="00A84B37"/>
    <w:rsid w:val="00A8549A"/>
    <w:rsid w:val="00A86366"/>
    <w:rsid w:val="00A922BA"/>
    <w:rsid w:val="00AA2C37"/>
    <w:rsid w:val="00AA3920"/>
    <w:rsid w:val="00AA3EC0"/>
    <w:rsid w:val="00AB1DB8"/>
    <w:rsid w:val="00AB72B8"/>
    <w:rsid w:val="00AC4581"/>
    <w:rsid w:val="00AD2497"/>
    <w:rsid w:val="00AD3D3C"/>
    <w:rsid w:val="00AE186C"/>
    <w:rsid w:val="00AF09D9"/>
    <w:rsid w:val="00B01A82"/>
    <w:rsid w:val="00B1392F"/>
    <w:rsid w:val="00B13DA8"/>
    <w:rsid w:val="00B15E2E"/>
    <w:rsid w:val="00B2669F"/>
    <w:rsid w:val="00B34E3B"/>
    <w:rsid w:val="00B3763D"/>
    <w:rsid w:val="00B37AC2"/>
    <w:rsid w:val="00B432C3"/>
    <w:rsid w:val="00B43FA4"/>
    <w:rsid w:val="00B54579"/>
    <w:rsid w:val="00B555FD"/>
    <w:rsid w:val="00B55897"/>
    <w:rsid w:val="00B6251F"/>
    <w:rsid w:val="00B637F6"/>
    <w:rsid w:val="00B657E1"/>
    <w:rsid w:val="00B664C5"/>
    <w:rsid w:val="00B7192C"/>
    <w:rsid w:val="00B73840"/>
    <w:rsid w:val="00B842BD"/>
    <w:rsid w:val="00B92AC8"/>
    <w:rsid w:val="00B9391C"/>
    <w:rsid w:val="00B94666"/>
    <w:rsid w:val="00B95F5B"/>
    <w:rsid w:val="00BA1AF8"/>
    <w:rsid w:val="00BC0EF0"/>
    <w:rsid w:val="00BC21C1"/>
    <w:rsid w:val="00BC4F10"/>
    <w:rsid w:val="00BC7C61"/>
    <w:rsid w:val="00BD378C"/>
    <w:rsid w:val="00BD693F"/>
    <w:rsid w:val="00BF5170"/>
    <w:rsid w:val="00C021F8"/>
    <w:rsid w:val="00C02D69"/>
    <w:rsid w:val="00C03763"/>
    <w:rsid w:val="00C06423"/>
    <w:rsid w:val="00C12A48"/>
    <w:rsid w:val="00C16006"/>
    <w:rsid w:val="00C162F6"/>
    <w:rsid w:val="00C174ED"/>
    <w:rsid w:val="00C34732"/>
    <w:rsid w:val="00C41CB6"/>
    <w:rsid w:val="00C44706"/>
    <w:rsid w:val="00C45AB4"/>
    <w:rsid w:val="00C50BAA"/>
    <w:rsid w:val="00C55155"/>
    <w:rsid w:val="00C56198"/>
    <w:rsid w:val="00C564E7"/>
    <w:rsid w:val="00C60DC5"/>
    <w:rsid w:val="00C6273A"/>
    <w:rsid w:val="00C76BF9"/>
    <w:rsid w:val="00C83977"/>
    <w:rsid w:val="00C85BBA"/>
    <w:rsid w:val="00C86DDE"/>
    <w:rsid w:val="00CB5DE4"/>
    <w:rsid w:val="00CC2CBB"/>
    <w:rsid w:val="00CD1A24"/>
    <w:rsid w:val="00CE1914"/>
    <w:rsid w:val="00CE2E1F"/>
    <w:rsid w:val="00CE45FF"/>
    <w:rsid w:val="00CE6AB5"/>
    <w:rsid w:val="00CF1BBE"/>
    <w:rsid w:val="00CF3D21"/>
    <w:rsid w:val="00D02605"/>
    <w:rsid w:val="00D03EA5"/>
    <w:rsid w:val="00D057E9"/>
    <w:rsid w:val="00D2037F"/>
    <w:rsid w:val="00D228EC"/>
    <w:rsid w:val="00D229C2"/>
    <w:rsid w:val="00D33B5E"/>
    <w:rsid w:val="00D34B5E"/>
    <w:rsid w:val="00D37A8D"/>
    <w:rsid w:val="00D51989"/>
    <w:rsid w:val="00D538F4"/>
    <w:rsid w:val="00D55DDC"/>
    <w:rsid w:val="00D705AB"/>
    <w:rsid w:val="00D73387"/>
    <w:rsid w:val="00D75306"/>
    <w:rsid w:val="00D775AF"/>
    <w:rsid w:val="00D91263"/>
    <w:rsid w:val="00D91B32"/>
    <w:rsid w:val="00D9418F"/>
    <w:rsid w:val="00D94B6E"/>
    <w:rsid w:val="00DB0219"/>
    <w:rsid w:val="00DB67F0"/>
    <w:rsid w:val="00DC72EC"/>
    <w:rsid w:val="00DD4E06"/>
    <w:rsid w:val="00DD6116"/>
    <w:rsid w:val="00DE2F20"/>
    <w:rsid w:val="00DE58C0"/>
    <w:rsid w:val="00DF4E98"/>
    <w:rsid w:val="00E001C4"/>
    <w:rsid w:val="00E02D77"/>
    <w:rsid w:val="00E06F84"/>
    <w:rsid w:val="00E12247"/>
    <w:rsid w:val="00E1253F"/>
    <w:rsid w:val="00E14372"/>
    <w:rsid w:val="00E14B7B"/>
    <w:rsid w:val="00E242AB"/>
    <w:rsid w:val="00E30C07"/>
    <w:rsid w:val="00E35E58"/>
    <w:rsid w:val="00E44C90"/>
    <w:rsid w:val="00E4652C"/>
    <w:rsid w:val="00E51A8F"/>
    <w:rsid w:val="00E5527D"/>
    <w:rsid w:val="00E61D3A"/>
    <w:rsid w:val="00E64C53"/>
    <w:rsid w:val="00E67791"/>
    <w:rsid w:val="00E73E19"/>
    <w:rsid w:val="00E74026"/>
    <w:rsid w:val="00E76F39"/>
    <w:rsid w:val="00E807AD"/>
    <w:rsid w:val="00E81A64"/>
    <w:rsid w:val="00E90D91"/>
    <w:rsid w:val="00E92ADD"/>
    <w:rsid w:val="00E945C1"/>
    <w:rsid w:val="00E97321"/>
    <w:rsid w:val="00EA330C"/>
    <w:rsid w:val="00EB0088"/>
    <w:rsid w:val="00EB3E79"/>
    <w:rsid w:val="00EB48EB"/>
    <w:rsid w:val="00EB535A"/>
    <w:rsid w:val="00EB557F"/>
    <w:rsid w:val="00EC2AEF"/>
    <w:rsid w:val="00EC5F73"/>
    <w:rsid w:val="00ED16A2"/>
    <w:rsid w:val="00ED3B68"/>
    <w:rsid w:val="00ED3D96"/>
    <w:rsid w:val="00ED4B8E"/>
    <w:rsid w:val="00EE31B0"/>
    <w:rsid w:val="00EE3E3A"/>
    <w:rsid w:val="00EF32E0"/>
    <w:rsid w:val="00EF508D"/>
    <w:rsid w:val="00EF7D4E"/>
    <w:rsid w:val="00F043D3"/>
    <w:rsid w:val="00F05D01"/>
    <w:rsid w:val="00F17F09"/>
    <w:rsid w:val="00F3434F"/>
    <w:rsid w:val="00F34973"/>
    <w:rsid w:val="00F401B4"/>
    <w:rsid w:val="00F40A08"/>
    <w:rsid w:val="00F47276"/>
    <w:rsid w:val="00F52E4E"/>
    <w:rsid w:val="00F56317"/>
    <w:rsid w:val="00F56368"/>
    <w:rsid w:val="00F61A5C"/>
    <w:rsid w:val="00F75EFF"/>
    <w:rsid w:val="00F858CF"/>
    <w:rsid w:val="00F85C76"/>
    <w:rsid w:val="00F95EB5"/>
    <w:rsid w:val="00FA0A5A"/>
    <w:rsid w:val="00FA1383"/>
    <w:rsid w:val="00FA59AD"/>
    <w:rsid w:val="00FA7242"/>
    <w:rsid w:val="00FB0A01"/>
    <w:rsid w:val="00FB2224"/>
    <w:rsid w:val="00FB2462"/>
    <w:rsid w:val="00FB34CF"/>
    <w:rsid w:val="00FB6B05"/>
    <w:rsid w:val="00FC529C"/>
    <w:rsid w:val="00FD04D4"/>
    <w:rsid w:val="00FD1A9A"/>
    <w:rsid w:val="00FE01F5"/>
    <w:rsid w:val="00FE1A76"/>
    <w:rsid w:val="00FE567C"/>
    <w:rsid w:val="00FF03E1"/>
    <w:rsid w:val="00FF51A7"/>
    <w:rsid w:val="00FF52B2"/>
    <w:rsid w:val="021FBF96"/>
    <w:rsid w:val="04378836"/>
    <w:rsid w:val="044AF9F1"/>
    <w:rsid w:val="049E64FA"/>
    <w:rsid w:val="0D60B590"/>
    <w:rsid w:val="10A6EF12"/>
    <w:rsid w:val="10CEB1B7"/>
    <w:rsid w:val="13B6EA80"/>
    <w:rsid w:val="1474DA9F"/>
    <w:rsid w:val="17D297DF"/>
    <w:rsid w:val="19BD8028"/>
    <w:rsid w:val="19D81875"/>
    <w:rsid w:val="1C02E258"/>
    <w:rsid w:val="1C1683A0"/>
    <w:rsid w:val="1C894942"/>
    <w:rsid w:val="1CF4CB69"/>
    <w:rsid w:val="1EFAF8AB"/>
    <w:rsid w:val="1F24B41C"/>
    <w:rsid w:val="207B04A2"/>
    <w:rsid w:val="217C2B96"/>
    <w:rsid w:val="226D3D18"/>
    <w:rsid w:val="22C37C5A"/>
    <w:rsid w:val="22D7AC2D"/>
    <w:rsid w:val="23F44570"/>
    <w:rsid w:val="24433C8A"/>
    <w:rsid w:val="277727B1"/>
    <w:rsid w:val="297F51A3"/>
    <w:rsid w:val="29EFA06F"/>
    <w:rsid w:val="2AE356C5"/>
    <w:rsid w:val="2AF29280"/>
    <w:rsid w:val="2B2849F1"/>
    <w:rsid w:val="2BFCC6E1"/>
    <w:rsid w:val="2CADACEC"/>
    <w:rsid w:val="2E5FEAB3"/>
    <w:rsid w:val="315A6FE5"/>
    <w:rsid w:val="325EF3CA"/>
    <w:rsid w:val="337C29EB"/>
    <w:rsid w:val="37241BE0"/>
    <w:rsid w:val="38EF882E"/>
    <w:rsid w:val="39DE16AC"/>
    <w:rsid w:val="3BF9B7FE"/>
    <w:rsid w:val="3C96A0DE"/>
    <w:rsid w:val="3D71D35B"/>
    <w:rsid w:val="3EAE66F7"/>
    <w:rsid w:val="40466BBB"/>
    <w:rsid w:val="4077EECD"/>
    <w:rsid w:val="4099F694"/>
    <w:rsid w:val="40EC7974"/>
    <w:rsid w:val="41C0E73A"/>
    <w:rsid w:val="4298AFFF"/>
    <w:rsid w:val="4383A4AD"/>
    <w:rsid w:val="47363352"/>
    <w:rsid w:val="47417EBE"/>
    <w:rsid w:val="4764DF4C"/>
    <w:rsid w:val="48356F6F"/>
    <w:rsid w:val="48AB584D"/>
    <w:rsid w:val="493A100C"/>
    <w:rsid w:val="4BB61037"/>
    <w:rsid w:val="4C294661"/>
    <w:rsid w:val="4C9EB963"/>
    <w:rsid w:val="4D194ABC"/>
    <w:rsid w:val="4DE3D153"/>
    <w:rsid w:val="4FDDDA6D"/>
    <w:rsid w:val="531E71B7"/>
    <w:rsid w:val="5382F6D2"/>
    <w:rsid w:val="53A7166C"/>
    <w:rsid w:val="5431A03B"/>
    <w:rsid w:val="543525C1"/>
    <w:rsid w:val="54965127"/>
    <w:rsid w:val="54DC3818"/>
    <w:rsid w:val="563C01E1"/>
    <w:rsid w:val="56549311"/>
    <w:rsid w:val="56EB5A61"/>
    <w:rsid w:val="57EEC40E"/>
    <w:rsid w:val="59FFA5FC"/>
    <w:rsid w:val="5B23093A"/>
    <w:rsid w:val="5C398137"/>
    <w:rsid w:val="5E51942E"/>
    <w:rsid w:val="608A2BCB"/>
    <w:rsid w:val="60DEDECD"/>
    <w:rsid w:val="6136FC28"/>
    <w:rsid w:val="61A42B67"/>
    <w:rsid w:val="61BE8152"/>
    <w:rsid w:val="61D468EC"/>
    <w:rsid w:val="635DD97C"/>
    <w:rsid w:val="65410A85"/>
    <w:rsid w:val="6545075D"/>
    <w:rsid w:val="6593EE65"/>
    <w:rsid w:val="66A282BF"/>
    <w:rsid w:val="6967A3C5"/>
    <w:rsid w:val="6AF41123"/>
    <w:rsid w:val="6C1B2906"/>
    <w:rsid w:val="6D6602B1"/>
    <w:rsid w:val="6ED30F28"/>
    <w:rsid w:val="6F1BCDC3"/>
    <w:rsid w:val="6F52A85A"/>
    <w:rsid w:val="70B89F9E"/>
    <w:rsid w:val="7195F1AE"/>
    <w:rsid w:val="7243D3E0"/>
    <w:rsid w:val="7247BBF7"/>
    <w:rsid w:val="749725E2"/>
    <w:rsid w:val="758FCA0C"/>
    <w:rsid w:val="762516FD"/>
    <w:rsid w:val="76F05137"/>
    <w:rsid w:val="77EA1ADF"/>
    <w:rsid w:val="78678615"/>
    <w:rsid w:val="7902BCF6"/>
    <w:rsid w:val="7904181C"/>
    <w:rsid w:val="79E63945"/>
    <w:rsid w:val="7AF909F3"/>
    <w:rsid w:val="7C125B22"/>
    <w:rsid w:val="7CA10A69"/>
    <w:rsid w:val="7E412584"/>
    <w:rsid w:val="7F26D630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AE186C"/>
  </w:style>
  <w:style w:type="paragraph" w:styleId="Revision">
    <w:name w:val="Revision"/>
    <w:hidden/>
    <w:uiPriority w:val="99"/>
    <w:semiHidden/>
    <w:rsid w:val="00810974"/>
  </w:style>
  <w:style w:type="character" w:styleId="FollowedHyperlink">
    <w:name w:val="FollowedHyperlink"/>
    <w:basedOn w:val="DefaultParagraphFont"/>
    <w:semiHidden/>
    <w:unhideWhenUsed/>
    <w:rsid w:val="007926F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3ddbbfd0c8964922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7035cb51bf864d2d" Type="http://schemas.microsoft.com/office/2016/09/relationships/commentsIds" Target="commentsIds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35e97a8-7486-4082-94c4-ab983c563e82"/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http://purl.org/dc/elements/1.1/"/>
    <ds:schemaRef ds:uri="http://www.w3.org/XML/1998/namespace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58809BA6-E93F-4FC5-A760-4544D7CA7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158</Words>
  <Characters>884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Xenakis, Alexander [TREAS]</cp:lastModifiedBy>
  <cp:revision>2</cp:revision>
  <cp:lastPrinted>2016-08-03T15:29:00Z</cp:lastPrinted>
  <dcterms:created xsi:type="dcterms:W3CDTF">2025-01-16T14:45:00Z</dcterms:created>
  <dcterms:modified xsi:type="dcterms:W3CDTF">2025-01-16T14:45:00Z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