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25C5DDDE" w:rsidR="4D194ABC" w:rsidRPr="00A12F20" w:rsidRDefault="00C55155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December 20</w:t>
      </w:r>
      <w:r w:rsidR="004A65B9">
        <w:rPr>
          <w:rFonts w:ascii="Arial" w:hAnsi="Arial" w:cs="Arial"/>
          <w:b/>
          <w:bCs/>
          <w:sz w:val="20"/>
        </w:rPr>
        <w:t>,</w:t>
      </w:r>
      <w:r w:rsidR="00C85BBA">
        <w:rPr>
          <w:rFonts w:ascii="Arial" w:hAnsi="Arial" w:cs="Arial"/>
          <w:b/>
          <w:bCs/>
          <w:sz w:val="20"/>
        </w:rPr>
        <w:t xml:space="preserve"> 2024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153944E4" w14:textId="313956D8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316455" w:rsidRPr="00316455">
        <w:rPr>
          <w:rFonts w:ascii="Arial" w:hAnsi="Arial" w:cs="Arial"/>
          <w:sz w:val="22"/>
          <w:szCs w:val="22"/>
        </w:rPr>
        <w:t>24DPP00958</w:t>
      </w:r>
    </w:p>
    <w:p w14:paraId="6B7AC3D8" w14:textId="2B995BC0" w:rsidR="00026D24" w:rsidRDefault="00316455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316455">
        <w:rPr>
          <w:rFonts w:ascii="Arial" w:hAnsi="Arial" w:cs="Arial"/>
          <w:b/>
          <w:bCs/>
          <w:sz w:val="22"/>
          <w:szCs w:val="22"/>
        </w:rPr>
        <w:t>T1619 - Medical Consulting: External Quality Review Organization, DMAHS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2F68ED31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C55155">
        <w:rPr>
          <w:rFonts w:ascii="Arial" w:eastAsia="Arial" w:hAnsi="Arial" w:cs="Arial"/>
          <w:sz w:val="22"/>
          <w:szCs w:val="22"/>
        </w:rPr>
        <w:t>January 8, 2025</w:t>
      </w:r>
      <w:r w:rsidRPr="00C55155">
        <w:rPr>
          <w:rFonts w:ascii="Arial" w:eastAsia="Arial" w:hAnsi="Arial" w:cs="Arial"/>
          <w:sz w:val="22"/>
          <w:szCs w:val="22"/>
        </w:rPr>
        <w:t xml:space="preserve"> (</w:t>
      </w:r>
      <w:r>
        <w:rPr>
          <w:rFonts w:ascii="Arial" w:eastAsia="Arial" w:hAnsi="Arial" w:cs="Arial"/>
          <w:sz w:val="22"/>
          <w:szCs w:val="22"/>
        </w:rPr>
        <w:t>2:00 p.m. Eastern Time)</w:t>
      </w:r>
    </w:p>
    <w:p w14:paraId="1F4C84C5" w14:textId="15F1064D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C55155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January 23</w:t>
      </w:r>
      <w:r w:rsidR="00370EF8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, 2025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045A4208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C55155">
        <w:rPr>
          <w:rFonts w:ascii="Arial" w:hAnsi="Arial" w:cs="Arial"/>
          <w:i w:val="0"/>
          <w:sz w:val="20"/>
        </w:rPr>
        <w:t>6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19472B13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C55155">
        <w:rPr>
          <w:rFonts w:ascii="Arial" w:hAnsi="Arial" w:cs="Arial"/>
        </w:rPr>
        <w:t>6</w:t>
      </w:r>
      <w:r w:rsidR="004F0726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1D4F487C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</w:t>
      </w:r>
      <w:r w:rsidR="006709F9">
        <w:rPr>
          <w:rFonts w:ascii="Arial" w:eastAsia="Arial" w:hAnsi="Arial" w:cs="Arial"/>
          <w:b/>
          <w:color w:val="000000"/>
        </w:rPr>
        <w:t xml:space="preserve"> Submission due date from </w:t>
      </w:r>
      <w:r w:rsidR="00C55155">
        <w:rPr>
          <w:rFonts w:ascii="Arial" w:eastAsia="Arial" w:hAnsi="Arial" w:cs="Arial"/>
          <w:b/>
          <w:color w:val="000000"/>
        </w:rPr>
        <w:t>January 8, 2025</w:t>
      </w:r>
      <w:r>
        <w:rPr>
          <w:rFonts w:ascii="Arial" w:eastAsia="Arial" w:hAnsi="Arial" w:cs="Arial"/>
          <w:b/>
          <w:color w:val="000000"/>
        </w:rPr>
        <w:t xml:space="preserve">, to </w:t>
      </w:r>
      <w:r w:rsidR="00C55155">
        <w:rPr>
          <w:rFonts w:ascii="Arial" w:eastAsia="Arial" w:hAnsi="Arial" w:cs="Arial"/>
          <w:b/>
          <w:color w:val="000000"/>
          <w:u w:val="single"/>
        </w:rPr>
        <w:t>January 23</w:t>
      </w:r>
      <w:r w:rsidR="004A65B9">
        <w:rPr>
          <w:rFonts w:ascii="Arial" w:eastAsia="Arial" w:hAnsi="Arial" w:cs="Arial"/>
          <w:b/>
          <w:color w:val="000000"/>
          <w:u w:val="single"/>
        </w:rPr>
        <w:t>, 2025</w:t>
      </w:r>
      <w:r>
        <w:rPr>
          <w:rFonts w:ascii="Arial" w:eastAsia="Arial" w:hAnsi="Arial" w:cs="Arial"/>
          <w:b/>
          <w:color w:val="000000"/>
          <w:u w:val="single"/>
        </w:rPr>
        <w:t xml:space="preserve"> </w:t>
      </w:r>
      <w:r>
        <w:rPr>
          <w:rFonts w:ascii="Arial" w:eastAsia="Arial" w:hAnsi="Arial" w:cs="Arial"/>
          <w:b/>
          <w:color w:val="000000"/>
        </w:rPr>
        <w:t>(2:00 p.m. Eastern Time)</w:t>
      </w:r>
      <w:r>
        <w:rPr>
          <w:rFonts w:ascii="Arial" w:eastAsia="Arial" w:hAnsi="Arial" w:cs="Arial"/>
          <w:color w:val="000000"/>
        </w:rPr>
        <w:t>;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2D50C6E5" w:rsidR="007826AB" w:rsidRPr="007826AB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 xml:space="preserve">A Bid Amendment addressing responses to electronic Bidder Questions submitted will be posted </w:t>
      </w:r>
      <w:proofErr w:type="gramStart"/>
      <w:r w:rsidRPr="007826AB">
        <w:rPr>
          <w:rFonts w:ascii="Arial" w:eastAsia="Arial" w:hAnsi="Arial" w:cs="Arial"/>
          <w:color w:val="000000"/>
        </w:rPr>
        <w:t>at a later date</w:t>
      </w:r>
      <w:proofErr w:type="gramEnd"/>
      <w:r w:rsidRPr="007826AB">
        <w:rPr>
          <w:rFonts w:ascii="Arial" w:eastAsia="Arial" w:hAnsi="Arial" w:cs="Arial"/>
          <w:color w:val="000000"/>
        </w:rPr>
        <w:t>.</w:t>
      </w:r>
    </w:p>
    <w:p w14:paraId="4470F4E5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035880B" w14:textId="7777777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92784" w14:textId="77777777" w:rsidR="00790965" w:rsidRDefault="00790965">
      <w:r>
        <w:separator/>
      </w:r>
    </w:p>
  </w:endnote>
  <w:endnote w:type="continuationSeparator" w:id="0">
    <w:p w14:paraId="5F75C655" w14:textId="77777777" w:rsidR="00790965" w:rsidRDefault="0079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EF37A" w14:textId="77777777" w:rsidR="00790965" w:rsidRDefault="00790965">
      <w:r>
        <w:separator/>
      </w:r>
    </w:p>
  </w:footnote>
  <w:footnote w:type="continuationSeparator" w:id="0">
    <w:p w14:paraId="3DCA44F3" w14:textId="77777777" w:rsidR="00790965" w:rsidRDefault="00790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smallCaps/>
              <w:color w:val="000080"/>
            </w:rPr>
            <w:t xml:space="preserve">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4"/>
  </w:num>
  <w:num w:numId="9">
    <w:abstractNumId w:val="3"/>
  </w:num>
  <w:num w:numId="10">
    <w:abstractNumId w:val="8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3511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16455"/>
    <w:rsid w:val="00322697"/>
    <w:rsid w:val="00326DC4"/>
    <w:rsid w:val="0032707C"/>
    <w:rsid w:val="0034222F"/>
    <w:rsid w:val="003425A2"/>
    <w:rsid w:val="0034443B"/>
    <w:rsid w:val="00364A22"/>
    <w:rsid w:val="00370EF8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2890"/>
    <w:rsid w:val="003A60BA"/>
    <w:rsid w:val="003A76EC"/>
    <w:rsid w:val="003B1D63"/>
    <w:rsid w:val="003D02FC"/>
    <w:rsid w:val="003D747D"/>
    <w:rsid w:val="003E2A2F"/>
    <w:rsid w:val="003E5270"/>
    <w:rsid w:val="003E559B"/>
    <w:rsid w:val="003F2A90"/>
    <w:rsid w:val="003F62A6"/>
    <w:rsid w:val="003F7837"/>
    <w:rsid w:val="00401D5B"/>
    <w:rsid w:val="00403708"/>
    <w:rsid w:val="004109DC"/>
    <w:rsid w:val="00410FE7"/>
    <w:rsid w:val="004160BB"/>
    <w:rsid w:val="00417A2E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B9"/>
    <w:rsid w:val="004A65E0"/>
    <w:rsid w:val="004A7DA7"/>
    <w:rsid w:val="004C13A5"/>
    <w:rsid w:val="004C417C"/>
    <w:rsid w:val="004D39D7"/>
    <w:rsid w:val="004E32C5"/>
    <w:rsid w:val="004E6E77"/>
    <w:rsid w:val="004E725B"/>
    <w:rsid w:val="004F0726"/>
    <w:rsid w:val="004F3C89"/>
    <w:rsid w:val="004F542C"/>
    <w:rsid w:val="00502120"/>
    <w:rsid w:val="00503665"/>
    <w:rsid w:val="00504E8E"/>
    <w:rsid w:val="005175DC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35F85"/>
    <w:rsid w:val="00645F8C"/>
    <w:rsid w:val="00646784"/>
    <w:rsid w:val="00651768"/>
    <w:rsid w:val="006709F9"/>
    <w:rsid w:val="00670FCB"/>
    <w:rsid w:val="006745C2"/>
    <w:rsid w:val="0068208E"/>
    <w:rsid w:val="006848B7"/>
    <w:rsid w:val="00696D66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091A"/>
    <w:rsid w:val="007826AB"/>
    <w:rsid w:val="007826CD"/>
    <w:rsid w:val="00785AFC"/>
    <w:rsid w:val="007876DC"/>
    <w:rsid w:val="00790071"/>
    <w:rsid w:val="00790965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77B5"/>
    <w:rsid w:val="00882136"/>
    <w:rsid w:val="008833D4"/>
    <w:rsid w:val="00883737"/>
    <w:rsid w:val="00884C9E"/>
    <w:rsid w:val="008918DF"/>
    <w:rsid w:val="008A192E"/>
    <w:rsid w:val="008B460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724B1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7EC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3DA8"/>
    <w:rsid w:val="00B15E2E"/>
    <w:rsid w:val="00B2669F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3763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5155"/>
    <w:rsid w:val="00C56198"/>
    <w:rsid w:val="00C564E7"/>
    <w:rsid w:val="00C60DC5"/>
    <w:rsid w:val="00C6273A"/>
    <w:rsid w:val="00C76BF9"/>
    <w:rsid w:val="00C83977"/>
    <w:rsid w:val="00C85BBA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94B6E"/>
    <w:rsid w:val="00DB0219"/>
    <w:rsid w:val="00DB67F0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4026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95EB5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035e97a8-7486-4082-94c4-ab983c563e82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BDE741BD-D838-404E-99B2-9F2E13986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158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Xenakis, Alexander [TREAS]</cp:lastModifiedBy>
  <cp:revision>2</cp:revision>
  <cp:lastPrinted>2016-08-03T15:29:00Z</cp:lastPrinted>
  <dcterms:created xsi:type="dcterms:W3CDTF">2024-12-17T18:38:00Z</dcterms:created>
  <dcterms:modified xsi:type="dcterms:W3CDTF">2024-12-17T18:38:00Z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