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2C92598E" w:rsidR="00364A22" w:rsidRPr="002420F8" w:rsidRDefault="00AC49BB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bookmarkStart w:id="0" w:name="_GoBack"/>
      <w:bookmarkEnd w:id="0"/>
      <w:r>
        <w:rPr>
          <w:rFonts w:ascii="Arial" w:hAnsi="Arial" w:cs="Arial"/>
          <w:b/>
          <w:sz w:val="20"/>
        </w:rPr>
        <w:t>August</w:t>
      </w:r>
      <w:r w:rsidR="00EA379A"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b/>
          <w:sz w:val="20"/>
        </w:rPr>
        <w:t>2</w:t>
      </w:r>
      <w:r w:rsidR="00A42AF2">
        <w:rPr>
          <w:rFonts w:ascii="Arial" w:hAnsi="Arial" w:cs="Arial"/>
          <w:b/>
          <w:sz w:val="20"/>
        </w:rPr>
        <w:t>7, 2024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461FCA65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DC20AB">
        <w:rPr>
          <w:rFonts w:ascii="Arial" w:hAnsi="Arial" w:cs="Arial"/>
          <w:b/>
        </w:rPr>
        <w:t>Bidders</w:t>
      </w: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6BEE6B33" w14:textId="585DA3EF" w:rsidR="008019C5" w:rsidRPr="008918DF" w:rsidRDefault="00721BC8" w:rsidP="008019C5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8019C5" w:rsidRPr="008918DF">
        <w:rPr>
          <w:rFonts w:ascii="Arial" w:hAnsi="Arial" w:cs="Arial"/>
          <w:sz w:val="20"/>
        </w:rPr>
        <w:t xml:space="preserve">Bid Solicitation # </w:t>
      </w:r>
      <w:r w:rsidR="00AC49BB">
        <w:rPr>
          <w:rFonts w:ascii="Arial" w:hAnsi="Arial" w:cs="Arial"/>
          <w:sz w:val="20"/>
        </w:rPr>
        <w:t>24DPP0094</w:t>
      </w:r>
      <w:r w:rsidR="008C6EBA" w:rsidRPr="008C6EBA">
        <w:rPr>
          <w:rFonts w:ascii="Arial" w:hAnsi="Arial" w:cs="Arial"/>
          <w:sz w:val="20"/>
        </w:rPr>
        <w:t>3</w:t>
      </w:r>
    </w:p>
    <w:p w14:paraId="6EF17CBC" w14:textId="49EF209B" w:rsidR="003069D9" w:rsidRDefault="00AC49BB" w:rsidP="001C7A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T0046 Protective Clothing, Apparel and Footwear</w:t>
      </w:r>
      <w:r w:rsidR="001C7ADF">
        <w:rPr>
          <w:rFonts w:ascii="Arial" w:hAnsi="Arial" w:cs="Arial"/>
          <w:b/>
        </w:rPr>
        <w:t xml:space="preserve"> – Statewide</w:t>
      </w:r>
    </w:p>
    <w:p w14:paraId="75C2A4B6" w14:textId="4735C21E" w:rsidR="00AC49BB" w:rsidRDefault="00AC49BB" w:rsidP="001C7ADF">
      <w:pPr>
        <w:ind w:firstLine="720"/>
        <w:rPr>
          <w:rFonts w:ascii="Arial" w:hAnsi="Arial" w:cs="Arial"/>
          <w:b/>
        </w:rPr>
      </w:pPr>
    </w:p>
    <w:p w14:paraId="7464D73B" w14:textId="05826665" w:rsidR="00AC49BB" w:rsidRDefault="00AC49BB" w:rsidP="001C7A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Quote Submission Due Date: October 9, 2024</w:t>
      </w:r>
      <w:r w:rsidR="00A42AF2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(2:00 p.m. Eastern Time)</w:t>
      </w:r>
    </w:p>
    <w:p w14:paraId="49FFEBFE" w14:textId="77777777" w:rsidR="001C7ADF" w:rsidRPr="008918DF" w:rsidRDefault="001C7ADF" w:rsidP="001C7ADF">
      <w:pPr>
        <w:ind w:firstLine="720"/>
        <w:rPr>
          <w:rFonts w:ascii="Arial" w:hAnsi="Arial" w:cs="Arial"/>
          <w:b/>
        </w:rPr>
      </w:pPr>
    </w:p>
    <w:p w14:paraId="3185F5E9" w14:textId="769EE0F1" w:rsidR="00532EF2" w:rsidRPr="008918DF" w:rsidRDefault="008918DF" w:rsidP="00A42AF2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</w:p>
    <w:p w14:paraId="03C6B419" w14:textId="51C443B8" w:rsidR="007D1D98" w:rsidRPr="008918DF" w:rsidRDefault="007D1D98" w:rsidP="004A3501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019C5">
        <w:rPr>
          <w:rFonts w:ascii="Arial" w:hAnsi="Arial" w:cs="Arial"/>
          <w:i w:val="0"/>
          <w:sz w:val="20"/>
        </w:rPr>
        <w:t>Bid Amendment #</w:t>
      </w:r>
      <w:r w:rsidR="008C6EBA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606E5E40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The following constitutes Bid Amendment </w:t>
      </w:r>
      <w:r w:rsidRPr="008019C5">
        <w:rPr>
          <w:rFonts w:ascii="Arial" w:hAnsi="Arial" w:cs="Arial"/>
        </w:rPr>
        <w:t>#</w:t>
      </w:r>
      <w:r w:rsidR="008C6EBA">
        <w:rPr>
          <w:rFonts w:ascii="Arial" w:hAnsi="Arial" w:cs="Arial"/>
        </w:rPr>
        <w:t>1</w:t>
      </w:r>
      <w:r w:rsidRPr="008019C5">
        <w:rPr>
          <w:rFonts w:ascii="Arial" w:hAnsi="Arial" w:cs="Arial"/>
        </w:rPr>
        <w:t xml:space="preserve"> to</w:t>
      </w:r>
      <w:r w:rsidRPr="008918DF">
        <w:rPr>
          <w:rFonts w:ascii="Arial" w:hAnsi="Arial" w:cs="Arial"/>
        </w:rPr>
        <w:t xml:space="preserve">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E" w14:textId="6AABA15C" w:rsidR="00A233DA" w:rsidRPr="003408B3" w:rsidRDefault="007D1D98" w:rsidP="003408B3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6AECEC73" w14:textId="6A672474" w:rsidR="00A42AF2" w:rsidRDefault="00EC3F76" w:rsidP="00C137AB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Pr="00EC3F76">
        <w:rPr>
          <w:rFonts w:ascii="Arial" w:hAnsi="Arial" w:cs="Arial"/>
        </w:rPr>
        <w:t>he</w:t>
      </w:r>
      <w:r w:rsidR="00A42AF2">
        <w:rPr>
          <w:rFonts w:ascii="Arial" w:hAnsi="Arial" w:cs="Arial"/>
        </w:rPr>
        <w:t xml:space="preserve"> advertisement for this procurement, as published in the Star Ledger, contained errors to the Quote Submission Due Date and incorrectly stated that th</w:t>
      </w:r>
      <w:r w:rsidR="00E212CD">
        <w:rPr>
          <w:rFonts w:ascii="Arial" w:hAnsi="Arial" w:cs="Arial"/>
        </w:rPr>
        <w:t xml:space="preserve">e subject </w:t>
      </w:r>
      <w:r w:rsidR="00A42AF2">
        <w:rPr>
          <w:rFonts w:ascii="Arial" w:hAnsi="Arial" w:cs="Arial"/>
        </w:rPr>
        <w:t xml:space="preserve">Bid Solicitation contained </w:t>
      </w:r>
      <w:r w:rsidR="00E212CD">
        <w:rPr>
          <w:rFonts w:ascii="Arial" w:hAnsi="Arial" w:cs="Arial"/>
        </w:rPr>
        <w:t>small business set-</w:t>
      </w:r>
      <w:r w:rsidR="00A42AF2">
        <w:rPr>
          <w:rFonts w:ascii="Arial" w:hAnsi="Arial" w:cs="Arial"/>
        </w:rPr>
        <w:t xml:space="preserve">aside subcontracting.  </w:t>
      </w:r>
    </w:p>
    <w:p w14:paraId="62B2DB34" w14:textId="79B68153" w:rsidR="00A42AF2" w:rsidRDefault="00A42AF2" w:rsidP="00A42AF2">
      <w:pPr>
        <w:tabs>
          <w:tab w:val="left" w:pos="0"/>
        </w:tabs>
        <w:jc w:val="both"/>
        <w:rPr>
          <w:rFonts w:ascii="Arial" w:hAnsi="Arial" w:cs="Arial"/>
        </w:rPr>
      </w:pPr>
    </w:p>
    <w:p w14:paraId="00281FE9" w14:textId="1D5A52AE" w:rsidR="00A42AF2" w:rsidRPr="00A42AF2" w:rsidRDefault="00A42AF2" w:rsidP="00A42AF2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This Bid Amendment makes the following corrections to the advertisement</w:t>
      </w:r>
      <w:r w:rsidR="00B13C7B">
        <w:rPr>
          <w:rFonts w:ascii="Arial" w:hAnsi="Arial" w:cs="Arial"/>
        </w:rPr>
        <w:t xml:space="preserve"> that appears in the Star Ledger</w:t>
      </w:r>
      <w:r>
        <w:rPr>
          <w:rFonts w:ascii="Arial" w:hAnsi="Arial" w:cs="Arial"/>
        </w:rPr>
        <w:t>:</w:t>
      </w:r>
    </w:p>
    <w:p w14:paraId="0507C4C9" w14:textId="75CF98C0" w:rsidR="00E212CD" w:rsidRPr="00E212CD" w:rsidRDefault="00E212CD" w:rsidP="00E212CD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Corrects the Quote Submission Due Date from October 9, </w:t>
      </w:r>
      <w:r w:rsidRPr="00E212CD">
        <w:rPr>
          <w:rFonts w:ascii="Arial" w:hAnsi="Arial" w:cs="Arial"/>
          <w:b/>
        </w:rPr>
        <w:t>2023</w:t>
      </w:r>
      <w:r>
        <w:rPr>
          <w:rFonts w:ascii="Arial" w:hAnsi="Arial" w:cs="Arial"/>
        </w:rPr>
        <w:t xml:space="preserve"> </w:t>
      </w:r>
      <w:r w:rsidRPr="00E212CD">
        <w:rPr>
          <w:rFonts w:ascii="Arial" w:hAnsi="Arial" w:cs="Arial"/>
        </w:rPr>
        <w:t xml:space="preserve">to October 9, </w:t>
      </w:r>
      <w:r w:rsidRPr="00E212CD">
        <w:rPr>
          <w:rFonts w:ascii="Arial" w:hAnsi="Arial" w:cs="Arial"/>
          <w:b/>
        </w:rPr>
        <w:t>2024</w:t>
      </w:r>
      <w:r>
        <w:rPr>
          <w:rFonts w:ascii="Arial" w:hAnsi="Arial" w:cs="Arial"/>
        </w:rPr>
        <w:t>; and</w:t>
      </w:r>
    </w:p>
    <w:p w14:paraId="5A0F73EE" w14:textId="75DE3833" w:rsidR="00E212CD" w:rsidRDefault="00E212CD" w:rsidP="00E212CD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Removes any references to the Bid Solicitation containing small business set-aside subcontracting.  </w:t>
      </w:r>
    </w:p>
    <w:p w14:paraId="03C6B421" w14:textId="42C4DD41" w:rsidR="007D1D98" w:rsidRDefault="00C137AB" w:rsidP="00E212CD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1A3F0F03" w14:textId="002FB871" w:rsidR="00C137AB" w:rsidRDefault="00C137AB" w:rsidP="00C137AB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41C36C11" w14:textId="33716BEF" w:rsidR="00C137AB" w:rsidRPr="00E212CD" w:rsidRDefault="00A42AF2" w:rsidP="00E212CD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b w:val="0"/>
          <w:sz w:val="20"/>
        </w:rPr>
      </w:pPr>
      <w:r w:rsidRPr="00E212CD">
        <w:rPr>
          <w:rFonts w:ascii="Arial" w:hAnsi="Arial" w:cs="Arial"/>
          <w:b w:val="0"/>
          <w:sz w:val="20"/>
        </w:rPr>
        <w:t xml:space="preserve">The Bid Solicitation published in </w:t>
      </w:r>
      <w:r w:rsidR="00E212CD" w:rsidRPr="00E212CD">
        <w:rPr>
          <w:rStyle w:val="IntenseEmphasis"/>
          <w:rFonts w:ascii="Arial" w:eastAsia="MS Mincho" w:hAnsi="Arial" w:cs="Arial"/>
          <w:b/>
          <w:color w:val="00B050"/>
          <w:sz w:val="20"/>
        </w:rPr>
        <w:t>NJ</w:t>
      </w:r>
      <w:r w:rsidR="00E212CD" w:rsidRPr="00E212CD">
        <w:rPr>
          <w:rStyle w:val="IntenseEmphasis"/>
          <w:rFonts w:ascii="Arial" w:eastAsia="MS Mincho" w:hAnsi="Arial" w:cs="Arial"/>
          <w:b/>
          <w:color w:val="0070C0"/>
          <w:sz w:val="20"/>
        </w:rPr>
        <w:t>START</w:t>
      </w:r>
      <w:r w:rsidRPr="00E212CD">
        <w:rPr>
          <w:rFonts w:ascii="Arial" w:hAnsi="Arial" w:cs="Arial"/>
          <w:b w:val="0"/>
          <w:sz w:val="20"/>
        </w:rPr>
        <w:t xml:space="preserve"> (</w:t>
      </w:r>
      <w:hyperlink r:id="rId13" w:history="1">
        <w:r w:rsidRPr="00E212CD">
          <w:rPr>
            <w:rStyle w:val="Hyperlink"/>
            <w:rFonts w:ascii="Arial" w:hAnsi="Arial" w:cs="Arial"/>
            <w:b w:val="0"/>
            <w:sz w:val="20"/>
          </w:rPr>
          <w:t>www.njstart.gov</w:t>
        </w:r>
      </w:hyperlink>
      <w:r w:rsidRPr="00E212CD">
        <w:rPr>
          <w:rFonts w:ascii="Arial" w:hAnsi="Arial" w:cs="Arial"/>
          <w:b w:val="0"/>
          <w:sz w:val="20"/>
        </w:rPr>
        <w:t xml:space="preserve">) </w:t>
      </w:r>
      <w:r w:rsidR="00E212CD" w:rsidRPr="00E212CD">
        <w:rPr>
          <w:rFonts w:ascii="Arial" w:hAnsi="Arial" w:cs="Arial"/>
          <w:b w:val="0"/>
          <w:sz w:val="20"/>
        </w:rPr>
        <w:t>under Bid Solicitation # 24DPP00943</w:t>
      </w:r>
      <w:r w:rsidR="00E212CD">
        <w:rPr>
          <w:rFonts w:ascii="Arial" w:hAnsi="Arial" w:cs="Arial"/>
          <w:b w:val="0"/>
          <w:sz w:val="20"/>
        </w:rPr>
        <w:t xml:space="preserve"> </w:t>
      </w:r>
      <w:r w:rsidRPr="00E212CD">
        <w:rPr>
          <w:rFonts w:ascii="Arial" w:hAnsi="Arial" w:cs="Arial"/>
          <w:b w:val="0"/>
          <w:sz w:val="20"/>
        </w:rPr>
        <w:t xml:space="preserve">contains the correct Quote Submission </w:t>
      </w:r>
      <w:r w:rsidR="00E212CD">
        <w:rPr>
          <w:rFonts w:ascii="Arial" w:hAnsi="Arial" w:cs="Arial"/>
          <w:b w:val="0"/>
          <w:sz w:val="20"/>
        </w:rPr>
        <w:t>Due D</w:t>
      </w:r>
      <w:r w:rsidRPr="00E212CD">
        <w:rPr>
          <w:rFonts w:ascii="Arial" w:hAnsi="Arial" w:cs="Arial"/>
          <w:b w:val="0"/>
          <w:sz w:val="20"/>
        </w:rPr>
        <w:t xml:space="preserve">ate and deems the small </w:t>
      </w:r>
      <w:r w:rsidR="00B13C7B">
        <w:rPr>
          <w:rFonts w:ascii="Arial" w:hAnsi="Arial" w:cs="Arial"/>
          <w:b w:val="0"/>
          <w:sz w:val="20"/>
        </w:rPr>
        <w:t>business set-</w:t>
      </w:r>
      <w:r w:rsidRPr="00E212CD">
        <w:rPr>
          <w:rFonts w:ascii="Arial" w:hAnsi="Arial" w:cs="Arial"/>
          <w:b w:val="0"/>
          <w:sz w:val="20"/>
        </w:rPr>
        <w:t>aside subcontracting as not applicable to the procurement.</w:t>
      </w:r>
    </w:p>
    <w:p w14:paraId="6AED3962" w14:textId="77777777" w:rsidR="00A42AF2" w:rsidRPr="00A42AF2" w:rsidRDefault="00A42AF2" w:rsidP="00A42AF2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AF7CC00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AB" w14:textId="77777777"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5B6811" w14:textId="77777777" w:rsidR="006636AF" w:rsidRDefault="006636AF">
      <w:r>
        <w:separator/>
      </w:r>
    </w:p>
  </w:endnote>
  <w:endnote w:type="continuationSeparator" w:id="0">
    <w:p w14:paraId="41844A91" w14:textId="77777777" w:rsidR="006636AF" w:rsidRDefault="006636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EA27AA" w14:textId="77777777" w:rsidR="00DA1AA7" w:rsidRDefault="00DA1AA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362AD03F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2426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B552C1" w14:textId="77777777" w:rsidR="006636AF" w:rsidRDefault="006636AF">
      <w:r>
        <w:separator/>
      </w:r>
    </w:p>
  </w:footnote>
  <w:footnote w:type="continuationSeparator" w:id="0">
    <w:p w14:paraId="63AC1608" w14:textId="77777777" w:rsidR="006636AF" w:rsidRDefault="006636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005F5E" w14:textId="77777777" w:rsidR="00DA1AA7" w:rsidRDefault="00DA1AA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200565" w14:textId="77777777" w:rsidR="00DA1AA7" w:rsidRDefault="00DA1AA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5671E9BD" w14:textId="77777777" w:rsidR="00DA1AA7" w:rsidRDefault="00DA1AA7" w:rsidP="00DA1AA7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</w:t>
          </w:r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S2hjlSee0qbL9dGm8ehGhflKW2W0qvPxIwrzL3/1B6qZHt3genG1gHZbBmeHVFG1ZkPGfzmeQu1QN89sVpV/og==" w:salt="a6rVlj7YdZspwLH70CzsAQ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23F9D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A6CBA"/>
    <w:rsid w:val="001C7ADF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B507C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08B3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E2B9E"/>
    <w:rsid w:val="003F2A90"/>
    <w:rsid w:val="003F7837"/>
    <w:rsid w:val="00417A2E"/>
    <w:rsid w:val="004232D9"/>
    <w:rsid w:val="00424262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3501"/>
    <w:rsid w:val="004A7DA7"/>
    <w:rsid w:val="004C13A5"/>
    <w:rsid w:val="004C417C"/>
    <w:rsid w:val="004D39D7"/>
    <w:rsid w:val="004E0ADF"/>
    <w:rsid w:val="004E32C5"/>
    <w:rsid w:val="004E725B"/>
    <w:rsid w:val="004F3C89"/>
    <w:rsid w:val="004F542C"/>
    <w:rsid w:val="00502120"/>
    <w:rsid w:val="005175DC"/>
    <w:rsid w:val="005271D3"/>
    <w:rsid w:val="00532EF2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636AF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677A8"/>
    <w:rsid w:val="007727C6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D60DD"/>
    <w:rsid w:val="007E2D30"/>
    <w:rsid w:val="007E56C8"/>
    <w:rsid w:val="008019C5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C6EBA"/>
    <w:rsid w:val="008D3A86"/>
    <w:rsid w:val="008E50C7"/>
    <w:rsid w:val="008E75D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75BAF"/>
    <w:rsid w:val="00980AC4"/>
    <w:rsid w:val="00990CED"/>
    <w:rsid w:val="00993884"/>
    <w:rsid w:val="009B63E6"/>
    <w:rsid w:val="009B7357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05EA4"/>
    <w:rsid w:val="00A233DA"/>
    <w:rsid w:val="00A255CB"/>
    <w:rsid w:val="00A30216"/>
    <w:rsid w:val="00A40774"/>
    <w:rsid w:val="00A42AF2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49BB"/>
    <w:rsid w:val="00AC609F"/>
    <w:rsid w:val="00AC6115"/>
    <w:rsid w:val="00AD3D3C"/>
    <w:rsid w:val="00B1392F"/>
    <w:rsid w:val="00B13C7B"/>
    <w:rsid w:val="00B2669F"/>
    <w:rsid w:val="00B3763D"/>
    <w:rsid w:val="00B432C3"/>
    <w:rsid w:val="00B536BA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37AB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91AC4"/>
    <w:rsid w:val="00CA7DBC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A1AA7"/>
    <w:rsid w:val="00DC20AB"/>
    <w:rsid w:val="00DC72EC"/>
    <w:rsid w:val="00DD6116"/>
    <w:rsid w:val="00DF4E98"/>
    <w:rsid w:val="00E001C4"/>
    <w:rsid w:val="00E02D77"/>
    <w:rsid w:val="00E1253F"/>
    <w:rsid w:val="00E14372"/>
    <w:rsid w:val="00E14B7B"/>
    <w:rsid w:val="00E212CD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2B1D"/>
    <w:rsid w:val="00E945C1"/>
    <w:rsid w:val="00E97321"/>
    <w:rsid w:val="00EA330C"/>
    <w:rsid w:val="00EA379A"/>
    <w:rsid w:val="00EA4B87"/>
    <w:rsid w:val="00EB3E79"/>
    <w:rsid w:val="00EB557F"/>
    <w:rsid w:val="00EC3F76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  <w:rsid w:val="00FE1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paragraph" w:customStyle="1" w:styleId="Default">
    <w:name w:val="Default"/>
    <w:rsid w:val="009B735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nhideWhenUsed/>
    <w:rsid w:val="00A42AF2"/>
    <w:rPr>
      <w:color w:val="0000FF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E212CD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://www.njstart.gov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webSettings" Target="webSetting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UHEEMK3J3FEE-1573984473-634</_dlc_DocId>
    <_dlc_DocIdUrl xmlns="d4e5d782-6a70-4577-82ee-b2c87f6aa0d2">
      <Url>http://treassp19/sites/purchase/NJSTART Document Templates/_layouts/15/DocIdRedir.aspx?ID=UHEEMK3J3FEE-1573984473-634</Url>
      <Description>UHEEMK3J3FEE-1573984473-634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sharepoint/v3"/>
    <ds:schemaRef ds:uri="d4e5d782-6a70-4577-82ee-b2c87f6aa0d2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4a2393ed-911e-4c9b-9d18-84f1fe0b670e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2E273952-4FD2-4BC2-8D88-D2E2DF911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1</Pages>
  <Words>196</Words>
  <Characters>1206</Characters>
  <Application>Microsoft Office Word</Application>
  <DocSecurity>12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Brown, Jalila [TREAS]</cp:lastModifiedBy>
  <cp:revision>2</cp:revision>
  <cp:lastPrinted>2016-08-03T15:29:00Z</cp:lastPrinted>
  <dcterms:created xsi:type="dcterms:W3CDTF">2024-08-27T15:14:00Z</dcterms:created>
  <dcterms:modified xsi:type="dcterms:W3CDTF">2024-08-27T15:14:00Z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722f8966-ec1f-48af-ad23-f11d20f32f9e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