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2DE9" w14:textId="20356ECE" w:rsidR="4D194ABC" w:rsidRPr="00A12F20" w:rsidRDefault="00103956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 w:val="20"/>
        </w:rPr>
        <w:t>April 24</w:t>
      </w:r>
      <w:r w:rsidR="00126DFE">
        <w:rPr>
          <w:rFonts w:ascii="Arial" w:hAnsi="Arial" w:cs="Arial"/>
          <w:b/>
          <w:bCs/>
          <w:sz w:val="20"/>
        </w:rPr>
        <w:t>, 202</w:t>
      </w:r>
      <w:r w:rsidR="003E2A2F">
        <w:rPr>
          <w:rFonts w:ascii="Arial" w:hAnsi="Arial" w:cs="Arial"/>
          <w:b/>
          <w:bCs/>
          <w:sz w:val="20"/>
        </w:rPr>
        <w:t>4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4A4A0A72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Bidders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3ECBFFD1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 xml:space="preserve">Bid Solicitation # </w:t>
      </w:r>
      <w:r w:rsidR="00A0498E" w:rsidRPr="00A0498E">
        <w:rPr>
          <w:rFonts w:ascii="Arial" w:hAnsi="Arial" w:cs="Arial"/>
          <w:sz w:val="22"/>
          <w:szCs w:val="22"/>
        </w:rPr>
        <w:t>24DPP00928</w:t>
      </w:r>
    </w:p>
    <w:p w14:paraId="6B7AC3D8" w14:textId="2DC1C104" w:rsidR="00026D24" w:rsidRDefault="007926F1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 w:rsidR="00A0498E" w:rsidRPr="00A0498E">
        <w:rPr>
          <w:rFonts w:ascii="Arial" w:hAnsi="Arial" w:cs="Arial"/>
          <w:b/>
          <w:bCs/>
          <w:sz w:val="22"/>
          <w:szCs w:val="22"/>
        </w:rPr>
        <w:t>T2549 Subsurface Remedial Action Services, NJDEP</w:t>
      </w:r>
    </w:p>
    <w:p w14:paraId="690D3FF5" w14:textId="77777777" w:rsidR="007926F1" w:rsidRDefault="007926F1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</w:p>
    <w:p w14:paraId="742C8108" w14:textId="26F872F3" w:rsidR="002E3A4F" w:rsidRDefault="0023739E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Original </w:t>
      </w:r>
      <w:r w:rsidR="002420F8" w:rsidRPr="0008340E">
        <w:rPr>
          <w:rFonts w:ascii="Arial" w:hAnsi="Arial" w:cs="Arial"/>
          <w:b/>
          <w:bCs/>
          <w:sz w:val="22"/>
          <w:szCs w:val="22"/>
        </w:rPr>
        <w:t xml:space="preserve">Quote </w:t>
      </w:r>
      <w:r w:rsidR="007D1D98" w:rsidRPr="0008340E">
        <w:rPr>
          <w:rFonts w:ascii="Arial" w:hAnsi="Arial" w:cs="Arial"/>
          <w:b/>
          <w:bCs/>
          <w:sz w:val="22"/>
          <w:szCs w:val="22"/>
        </w:rPr>
        <w:t xml:space="preserve">Submission Due Date: </w:t>
      </w:r>
      <w:r w:rsidR="007926F1">
        <w:rPr>
          <w:rFonts w:ascii="Arial" w:hAnsi="Arial" w:cs="Arial"/>
          <w:b/>
          <w:bCs/>
          <w:sz w:val="22"/>
          <w:szCs w:val="22"/>
        </w:rPr>
        <w:t xml:space="preserve"> </w:t>
      </w:r>
      <w:r w:rsidR="00A0498E">
        <w:rPr>
          <w:rFonts w:ascii="Arial" w:hAnsi="Arial" w:cs="Arial"/>
          <w:b/>
          <w:bCs/>
          <w:sz w:val="22"/>
          <w:szCs w:val="22"/>
        </w:rPr>
        <w:t>June 12</w:t>
      </w:r>
      <w:r w:rsidR="00DE58C0">
        <w:rPr>
          <w:rFonts w:ascii="Arial" w:hAnsi="Arial" w:cs="Arial"/>
          <w:b/>
          <w:bCs/>
          <w:sz w:val="22"/>
          <w:szCs w:val="22"/>
        </w:rPr>
        <w:t>, 2024</w:t>
      </w:r>
      <w:r w:rsidR="00F61A5C" w:rsidRPr="00F61A5C">
        <w:rPr>
          <w:rFonts w:ascii="Arial" w:hAnsi="Arial" w:cs="Arial"/>
          <w:b/>
          <w:bCs/>
          <w:sz w:val="22"/>
          <w:szCs w:val="22"/>
        </w:rPr>
        <w:t xml:space="preserve"> </w:t>
      </w:r>
      <w:r w:rsidR="0053372D" w:rsidRPr="0008340E">
        <w:rPr>
          <w:rFonts w:ascii="Arial" w:hAnsi="Arial" w:cs="Arial"/>
          <w:b/>
          <w:bCs/>
          <w:sz w:val="22"/>
          <w:szCs w:val="22"/>
        </w:rPr>
        <w:t>(2:00 p.m. E</w:t>
      </w:r>
      <w:r w:rsidR="003069D9" w:rsidRPr="0008340E">
        <w:rPr>
          <w:rFonts w:ascii="Arial" w:hAnsi="Arial" w:cs="Arial"/>
          <w:b/>
          <w:bCs/>
          <w:sz w:val="22"/>
          <w:szCs w:val="22"/>
        </w:rPr>
        <w:t xml:space="preserve">astern </w:t>
      </w:r>
      <w:r w:rsidR="007D1D98" w:rsidRPr="0008340E">
        <w:rPr>
          <w:rFonts w:ascii="Arial" w:hAnsi="Arial" w:cs="Arial"/>
          <w:b/>
          <w:bCs/>
          <w:sz w:val="22"/>
          <w:szCs w:val="22"/>
        </w:rPr>
        <w:t>T</w:t>
      </w:r>
      <w:r w:rsidR="003069D9" w:rsidRPr="0008340E">
        <w:rPr>
          <w:rFonts w:ascii="Arial" w:hAnsi="Arial" w:cs="Arial"/>
          <w:b/>
          <w:bCs/>
          <w:sz w:val="22"/>
          <w:szCs w:val="22"/>
        </w:rPr>
        <w:t>ime</w:t>
      </w:r>
      <w:r w:rsidR="007D1D98" w:rsidRPr="0008340E">
        <w:rPr>
          <w:rFonts w:ascii="Arial" w:hAnsi="Arial" w:cs="Arial"/>
          <w:b/>
          <w:bCs/>
          <w:sz w:val="22"/>
          <w:szCs w:val="22"/>
        </w:rPr>
        <w:t>)</w:t>
      </w:r>
    </w:p>
    <w:p w14:paraId="224E1B7C" w14:textId="0939A181" w:rsidR="0023739E" w:rsidRPr="0023739E" w:rsidRDefault="0023739E" w:rsidP="7247BBF7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  <w:sz w:val="22"/>
          <w:szCs w:val="22"/>
        </w:rPr>
      </w:pPr>
      <w:r w:rsidRPr="0023739E">
        <w:rPr>
          <w:rFonts w:ascii="Arial" w:hAnsi="Arial" w:cs="Arial"/>
          <w:b/>
          <w:bCs/>
          <w:color w:val="FF0000"/>
          <w:sz w:val="22"/>
          <w:szCs w:val="22"/>
        </w:rPr>
        <w:t xml:space="preserve">Revised Quote Submission Due Date: </w:t>
      </w:r>
      <w:r>
        <w:rPr>
          <w:rFonts w:ascii="Arial" w:hAnsi="Arial" w:cs="Arial"/>
          <w:b/>
          <w:bCs/>
          <w:color w:val="FF0000"/>
          <w:sz w:val="22"/>
          <w:szCs w:val="22"/>
        </w:rPr>
        <w:t xml:space="preserve">June 25, 2024 </w:t>
      </w:r>
      <w:r w:rsidRPr="0023739E">
        <w:rPr>
          <w:rFonts w:ascii="Arial" w:hAnsi="Arial" w:cs="Arial"/>
          <w:b/>
          <w:bCs/>
          <w:color w:val="FF0000"/>
          <w:sz w:val="22"/>
          <w:szCs w:val="22"/>
        </w:rPr>
        <w:t>(2:00 p.m. Eastern Time)</w:t>
      </w:r>
    </w:p>
    <w:p w14:paraId="6966AB05" w14:textId="77777777" w:rsidR="00E057B7" w:rsidRPr="0008340E" w:rsidRDefault="00E057B7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</w:p>
    <w:p w14:paraId="73DE1226" w14:textId="77777777" w:rsidR="003069D9" w:rsidRPr="008918DF" w:rsidRDefault="003069D9" w:rsidP="002420F8"/>
    <w:p w14:paraId="10297EA7" w14:textId="1BC4793A" w:rsidR="00364A22" w:rsidRPr="003E2A2F" w:rsidRDefault="007D1D98" w:rsidP="0008340E">
      <w:pPr>
        <w:pStyle w:val="Heading1"/>
        <w:keepNext w:val="0"/>
        <w:tabs>
          <w:tab w:val="left" w:pos="0"/>
        </w:tabs>
        <w:rPr>
          <w:rFonts w:ascii="Arial" w:hAnsi="Arial" w:cs="Arial"/>
        </w:rPr>
      </w:pPr>
      <w:r w:rsidRPr="0008340E">
        <w:rPr>
          <w:rFonts w:ascii="Arial" w:hAnsi="Arial" w:cs="Arial"/>
          <w:i w:val="0"/>
          <w:sz w:val="20"/>
        </w:rPr>
        <w:t>Bid Amendment #</w:t>
      </w:r>
      <w:r w:rsidR="00A0498E">
        <w:rPr>
          <w:rFonts w:ascii="Arial" w:hAnsi="Arial" w:cs="Arial"/>
          <w:i w:val="0"/>
          <w:sz w:val="20"/>
        </w:rPr>
        <w:t>1</w:t>
      </w: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C43E9E6" w14:textId="40EAD6DB" w:rsidR="001B0C7E" w:rsidRPr="008918DF" w:rsidRDefault="001B0C7E" w:rsidP="001B0C7E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 xml:space="preserve">The following constitutes </w:t>
      </w:r>
      <w:r w:rsidRPr="00DE58C0">
        <w:rPr>
          <w:rFonts w:ascii="Arial" w:hAnsi="Arial" w:cs="Arial"/>
        </w:rPr>
        <w:t xml:space="preserve">Bid </w:t>
      </w:r>
      <w:r w:rsidRPr="003E2A2F">
        <w:rPr>
          <w:rFonts w:ascii="Arial" w:hAnsi="Arial" w:cs="Arial"/>
        </w:rPr>
        <w:t>Amendment #</w:t>
      </w:r>
      <w:r w:rsidR="00A0498E">
        <w:rPr>
          <w:rFonts w:ascii="Arial" w:hAnsi="Arial" w:cs="Arial"/>
        </w:rPr>
        <w:t>1</w:t>
      </w:r>
      <w:r w:rsidR="00DE58C0">
        <w:rPr>
          <w:rFonts w:ascii="Arial" w:hAnsi="Arial" w:cs="Arial"/>
        </w:rPr>
        <w:t xml:space="preserve"> </w:t>
      </w:r>
      <w:r w:rsidRPr="0D60B590">
        <w:rPr>
          <w:rFonts w:ascii="Arial" w:hAnsi="Arial" w:cs="Arial"/>
        </w:rPr>
        <w:t>to the above referenced Bid Solicitation:</w:t>
      </w:r>
    </w:p>
    <w:p w14:paraId="4470F4E5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3C6FD4F3" w14:textId="59194CD7" w:rsidR="001B0C7E" w:rsidRDefault="001B0C7E" w:rsidP="001B0C7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AE186C">
        <w:rPr>
          <w:rFonts w:ascii="Arial" w:hAnsi="Arial" w:cs="Arial"/>
        </w:rPr>
        <w:t>This Bid Amendment includes</w:t>
      </w:r>
      <w:r>
        <w:rPr>
          <w:rFonts w:ascii="Arial" w:hAnsi="Arial" w:cs="Arial"/>
        </w:rPr>
        <w:t>:</w:t>
      </w:r>
    </w:p>
    <w:p w14:paraId="29D79535" w14:textId="64442F60" w:rsidR="00A170CB" w:rsidRDefault="00A170CB" w:rsidP="003C10B0">
      <w:pPr>
        <w:pStyle w:val="ListParagraph"/>
        <w:numPr>
          <w:ilvl w:val="1"/>
          <w:numId w:val="1"/>
        </w:numPr>
        <w:tabs>
          <w:tab w:val="left" w:pos="0"/>
        </w:tabs>
        <w:ind w:left="1170"/>
        <w:jc w:val="both"/>
        <w:rPr>
          <w:rFonts w:ascii="Arial" w:hAnsi="Arial" w:cs="Arial"/>
        </w:rPr>
      </w:pPr>
      <w:r>
        <w:rPr>
          <w:rFonts w:ascii="Arial" w:hAnsi="Arial" w:cs="Arial"/>
        </w:rPr>
        <w:t>The postponement of the Optional Pre-Quote Conference</w:t>
      </w:r>
      <w:r w:rsidR="00E026C1">
        <w:rPr>
          <w:rFonts w:ascii="Arial" w:hAnsi="Arial" w:cs="Arial"/>
        </w:rPr>
        <w:t xml:space="preserve"> from April 24, 2024</w:t>
      </w:r>
      <w:r>
        <w:rPr>
          <w:rFonts w:ascii="Arial" w:hAnsi="Arial" w:cs="Arial"/>
        </w:rPr>
        <w:t xml:space="preserve"> to </w:t>
      </w:r>
      <w:r w:rsidR="00FA6B75">
        <w:rPr>
          <w:rFonts w:ascii="Arial" w:hAnsi="Arial" w:cs="Arial"/>
          <w:b/>
        </w:rPr>
        <w:t>May 6</w:t>
      </w:r>
      <w:r w:rsidRPr="00E026C1">
        <w:rPr>
          <w:rFonts w:ascii="Arial" w:hAnsi="Arial" w:cs="Arial"/>
          <w:b/>
        </w:rPr>
        <w:t>, 2024 (10:00 a.m. Eastern Time)</w:t>
      </w:r>
      <w:r>
        <w:rPr>
          <w:rFonts w:ascii="Arial" w:hAnsi="Arial" w:cs="Arial"/>
        </w:rPr>
        <w:t>;</w:t>
      </w:r>
    </w:p>
    <w:p w14:paraId="4C98B436" w14:textId="77777777" w:rsidR="00E026C1" w:rsidRPr="00250D5C" w:rsidRDefault="00E026C1" w:rsidP="003C10B0">
      <w:pPr>
        <w:pStyle w:val="ListParagraph"/>
        <w:tabs>
          <w:tab w:val="left" w:pos="0"/>
        </w:tabs>
        <w:ind w:left="1170"/>
        <w:jc w:val="both"/>
        <w:rPr>
          <w:rFonts w:ascii="Arial" w:hAnsi="Arial" w:cs="Arial"/>
        </w:rPr>
      </w:pPr>
    </w:p>
    <w:p w14:paraId="3C790E4D" w14:textId="3E79DC71" w:rsidR="00A170CB" w:rsidRDefault="00250D5C" w:rsidP="003C10B0">
      <w:pPr>
        <w:pStyle w:val="ListParagraph"/>
        <w:numPr>
          <w:ilvl w:val="1"/>
          <w:numId w:val="1"/>
        </w:numPr>
        <w:tabs>
          <w:tab w:val="left" w:pos="0"/>
        </w:tabs>
        <w:ind w:left="1170"/>
        <w:jc w:val="both"/>
        <w:rPr>
          <w:rFonts w:ascii="Arial" w:hAnsi="Arial" w:cs="Arial"/>
        </w:rPr>
      </w:pPr>
      <w:r w:rsidRPr="00A170CB">
        <w:rPr>
          <w:rFonts w:ascii="Arial" w:hAnsi="Arial" w:cs="Arial"/>
        </w:rPr>
        <w:t xml:space="preserve">The extension of the Due Date for Electronic Questions from May 8, 2024 to </w:t>
      </w:r>
      <w:r w:rsidRPr="00E026C1">
        <w:rPr>
          <w:rFonts w:ascii="Arial" w:hAnsi="Arial" w:cs="Arial"/>
          <w:b/>
        </w:rPr>
        <w:t>May 16, 2024 (2:00 p.m. Eastern Time)</w:t>
      </w:r>
      <w:r w:rsidRPr="00A170CB">
        <w:rPr>
          <w:rFonts w:ascii="Arial" w:hAnsi="Arial" w:cs="Arial"/>
        </w:rPr>
        <w:t xml:space="preserve">; </w:t>
      </w:r>
    </w:p>
    <w:p w14:paraId="640AA77A" w14:textId="30E9FF0E" w:rsidR="00E026C1" w:rsidRPr="00E026C1" w:rsidRDefault="00E026C1" w:rsidP="003C10B0">
      <w:pPr>
        <w:tabs>
          <w:tab w:val="left" w:pos="0"/>
        </w:tabs>
        <w:ind w:left="1170"/>
        <w:jc w:val="both"/>
        <w:rPr>
          <w:rFonts w:ascii="Arial" w:hAnsi="Arial" w:cs="Arial"/>
        </w:rPr>
      </w:pPr>
    </w:p>
    <w:p w14:paraId="3961B0A0" w14:textId="7E3AD1E4" w:rsidR="00250D5C" w:rsidRDefault="00A170CB" w:rsidP="003C10B0">
      <w:pPr>
        <w:pStyle w:val="ListParagraph"/>
        <w:numPr>
          <w:ilvl w:val="1"/>
          <w:numId w:val="1"/>
        </w:numPr>
        <w:tabs>
          <w:tab w:val="left" w:pos="0"/>
        </w:tabs>
        <w:ind w:left="1170"/>
        <w:jc w:val="both"/>
        <w:rPr>
          <w:rFonts w:ascii="Arial" w:hAnsi="Arial" w:cs="Arial"/>
        </w:rPr>
      </w:pPr>
      <w:r w:rsidRPr="00C37822">
        <w:rPr>
          <w:rFonts w:ascii="Arial" w:hAnsi="Arial" w:cs="Arial"/>
        </w:rPr>
        <w:t>The extension of the Quote S</w:t>
      </w:r>
      <w:r>
        <w:rPr>
          <w:rFonts w:ascii="Arial" w:hAnsi="Arial" w:cs="Arial"/>
        </w:rPr>
        <w:t xml:space="preserve">ubmission Due Date from June 12, 2024 to </w:t>
      </w:r>
      <w:r w:rsidRPr="00E026C1">
        <w:rPr>
          <w:rFonts w:ascii="Arial" w:hAnsi="Arial" w:cs="Arial"/>
          <w:b/>
        </w:rPr>
        <w:t>June 25, 2024 (2:00 p.m. Eastern Time)</w:t>
      </w:r>
      <w:r>
        <w:rPr>
          <w:rFonts w:ascii="Arial" w:hAnsi="Arial" w:cs="Arial"/>
        </w:rPr>
        <w:t xml:space="preserve">; </w:t>
      </w:r>
      <w:r w:rsidR="00250D5C" w:rsidRPr="00A170CB">
        <w:rPr>
          <w:rFonts w:ascii="Arial" w:hAnsi="Arial" w:cs="Arial"/>
        </w:rPr>
        <w:t>and</w:t>
      </w:r>
    </w:p>
    <w:p w14:paraId="319316E8" w14:textId="4E09A65C" w:rsidR="00E026C1" w:rsidRPr="00E026C1" w:rsidRDefault="00E026C1" w:rsidP="003C10B0">
      <w:pPr>
        <w:tabs>
          <w:tab w:val="left" w:pos="0"/>
        </w:tabs>
        <w:ind w:left="1170"/>
        <w:jc w:val="both"/>
        <w:rPr>
          <w:rFonts w:ascii="Arial" w:hAnsi="Arial" w:cs="Arial"/>
        </w:rPr>
      </w:pPr>
    </w:p>
    <w:p w14:paraId="22105C7F" w14:textId="75A18A2E" w:rsidR="001B0C7E" w:rsidRDefault="00006F0A" w:rsidP="003C10B0">
      <w:pPr>
        <w:pStyle w:val="ListParagraph"/>
        <w:numPr>
          <w:ilvl w:val="0"/>
          <w:numId w:val="10"/>
        </w:numPr>
        <w:tabs>
          <w:tab w:val="left" w:pos="0"/>
        </w:tabs>
        <w:ind w:left="1170"/>
        <w:jc w:val="both"/>
        <w:rPr>
          <w:rFonts w:ascii="Arial" w:hAnsi="Arial" w:cs="Arial"/>
        </w:rPr>
      </w:pPr>
      <w:r w:rsidRPr="00A0498E">
        <w:rPr>
          <w:rFonts w:ascii="Arial" w:hAnsi="Arial" w:cs="Arial"/>
        </w:rPr>
        <w:t xml:space="preserve">A </w:t>
      </w:r>
      <w:r w:rsidR="00A0498E" w:rsidRPr="00006F0A">
        <w:rPr>
          <w:rFonts w:ascii="Arial" w:hAnsi="Arial" w:cs="Arial"/>
        </w:rPr>
        <w:t xml:space="preserve">Revised Bid </w:t>
      </w:r>
      <w:r w:rsidR="00A0498E" w:rsidRPr="00103956">
        <w:rPr>
          <w:rFonts w:ascii="Arial" w:hAnsi="Arial" w:cs="Arial"/>
        </w:rPr>
        <w:t>Solicitation</w:t>
      </w:r>
      <w:r w:rsidR="00657037">
        <w:rPr>
          <w:rFonts w:ascii="Arial" w:hAnsi="Arial" w:cs="Arial"/>
        </w:rPr>
        <w:t xml:space="preserve"> </w:t>
      </w:r>
      <w:r w:rsidR="00A0498E">
        <w:rPr>
          <w:rFonts w:ascii="Arial" w:hAnsi="Arial" w:cs="Arial"/>
        </w:rPr>
        <w:t xml:space="preserve">- </w:t>
      </w:r>
      <w:r w:rsidR="001B0C7E" w:rsidRPr="00A0498E">
        <w:rPr>
          <w:rFonts w:ascii="Arial" w:hAnsi="Arial" w:cs="Arial"/>
        </w:rPr>
        <w:t>Please note that for all additions, deletions, clarifications and modifications to the Bid Solicitation, please refer to the Revis</w:t>
      </w:r>
      <w:r w:rsidRPr="00A0498E">
        <w:rPr>
          <w:rFonts w:ascii="Arial" w:hAnsi="Arial" w:cs="Arial"/>
        </w:rPr>
        <w:t>ed Bid Solicitation titled “</w:t>
      </w:r>
      <w:r w:rsidR="00A0498E">
        <w:rPr>
          <w:rFonts w:ascii="Arial" w:hAnsi="Arial" w:cs="Arial"/>
        </w:rPr>
        <w:t>T2549</w:t>
      </w:r>
      <w:r w:rsidR="001B0C7E" w:rsidRPr="00A0498E">
        <w:rPr>
          <w:rFonts w:ascii="Arial" w:hAnsi="Arial" w:cs="Arial"/>
        </w:rPr>
        <w:t xml:space="preserve"> Revised Bid Solicitation </w:t>
      </w:r>
      <w:r w:rsidR="001D41F2" w:rsidRPr="00A0498E">
        <w:rPr>
          <w:rFonts w:ascii="Arial" w:hAnsi="Arial" w:cs="Arial"/>
        </w:rPr>
        <w:t>4.24</w:t>
      </w:r>
      <w:r w:rsidR="00103956" w:rsidRPr="00A0498E">
        <w:rPr>
          <w:rFonts w:ascii="Arial" w:hAnsi="Arial" w:cs="Arial"/>
        </w:rPr>
        <w:t>.</w:t>
      </w:r>
      <w:r w:rsidR="00100E03" w:rsidRPr="00A0498E">
        <w:rPr>
          <w:rFonts w:ascii="Arial" w:hAnsi="Arial" w:cs="Arial"/>
        </w:rPr>
        <w:t>24</w:t>
      </w:r>
      <w:r w:rsidR="001B0C7E" w:rsidRPr="00A0498E">
        <w:rPr>
          <w:rFonts w:ascii="Arial" w:hAnsi="Arial" w:cs="Arial"/>
        </w:rPr>
        <w:t>”, and hereafter referred to in this document as the “Revised Bid Solicitation”. The additions, deletions, and/or revisions to the following Revised Bid Solicitation Sections are as followed:</w:t>
      </w:r>
    </w:p>
    <w:p w14:paraId="513F0B8F" w14:textId="77777777" w:rsidR="00E026C1" w:rsidRPr="008D01D8" w:rsidRDefault="00E026C1" w:rsidP="00E026C1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620E7D33" w14:textId="09338992" w:rsidR="00305126" w:rsidRDefault="00E97086" w:rsidP="003C10B0">
      <w:pPr>
        <w:pStyle w:val="ListParagraph"/>
        <w:numPr>
          <w:ilvl w:val="0"/>
          <w:numId w:val="13"/>
        </w:numPr>
        <w:tabs>
          <w:tab w:val="left" w:pos="0"/>
        </w:tabs>
        <w:ind w:left="1710"/>
        <w:jc w:val="both"/>
        <w:rPr>
          <w:rFonts w:ascii="Arial" w:hAnsi="Arial" w:cs="Arial"/>
        </w:rPr>
      </w:pPr>
      <w:r>
        <w:rPr>
          <w:rFonts w:ascii="Arial" w:hAnsi="Arial" w:cs="Arial"/>
        </w:rPr>
        <w:t>Section 2.5,</w:t>
      </w:r>
      <w:r w:rsidR="0023739E">
        <w:rPr>
          <w:rFonts w:ascii="Arial" w:hAnsi="Arial" w:cs="Arial"/>
        </w:rPr>
        <w:t xml:space="preserve"> </w:t>
      </w:r>
      <w:r w:rsidR="0023739E" w:rsidRPr="00E97086">
        <w:rPr>
          <w:rFonts w:ascii="Arial" w:hAnsi="Arial" w:cs="Arial"/>
          <w:i/>
        </w:rPr>
        <w:t>Optional Pre-Quote Conference</w:t>
      </w:r>
      <w:r w:rsidR="0023739E">
        <w:rPr>
          <w:rFonts w:ascii="Arial" w:hAnsi="Arial" w:cs="Arial"/>
        </w:rPr>
        <w:t xml:space="preserve">: </w:t>
      </w:r>
      <w:r w:rsidR="00CA3729">
        <w:rPr>
          <w:rFonts w:ascii="Arial" w:hAnsi="Arial" w:cs="Arial"/>
        </w:rPr>
        <w:t xml:space="preserve">Microsoft Teams </w:t>
      </w:r>
      <w:r w:rsidR="00DD1812">
        <w:rPr>
          <w:rFonts w:ascii="Arial" w:hAnsi="Arial" w:cs="Arial"/>
        </w:rPr>
        <w:t>c</w:t>
      </w:r>
      <w:r w:rsidR="009F5A86">
        <w:rPr>
          <w:rFonts w:ascii="Arial" w:hAnsi="Arial" w:cs="Arial"/>
        </w:rPr>
        <w:t>all-</w:t>
      </w:r>
      <w:r w:rsidR="0023739E">
        <w:rPr>
          <w:rFonts w:ascii="Arial" w:hAnsi="Arial" w:cs="Arial"/>
        </w:rPr>
        <w:t>in and mee</w:t>
      </w:r>
      <w:r w:rsidR="003C10B0">
        <w:rPr>
          <w:rFonts w:ascii="Arial" w:hAnsi="Arial" w:cs="Arial"/>
        </w:rPr>
        <w:t>ting details have been included, as detailed below:</w:t>
      </w:r>
    </w:p>
    <w:p w14:paraId="0551443B" w14:textId="77777777" w:rsidR="003C10B0" w:rsidRPr="003C10B0" w:rsidRDefault="003C10B0" w:rsidP="003C10B0">
      <w:pPr>
        <w:pStyle w:val="ListParagraph"/>
        <w:keepNext/>
        <w:ind w:left="1710"/>
        <w:rPr>
          <w:rFonts w:ascii="Arial" w:hAnsi="Arial" w:cs="Arial"/>
          <w:color w:val="000000"/>
        </w:rPr>
      </w:pPr>
      <w:r w:rsidRPr="003C10B0">
        <w:rPr>
          <w:rFonts w:ascii="Arial" w:hAnsi="Arial" w:cs="Arial"/>
          <w:color w:val="000000"/>
          <w:bdr w:val="none" w:sz="0" w:space="0" w:color="auto" w:frame="1"/>
        </w:rPr>
        <w:t>Phone Number:  +1 856-338-7074,</w:t>
      </w:r>
      <w:proofErr w:type="gramStart"/>
      <w:r w:rsidRPr="003C10B0">
        <w:rPr>
          <w:rFonts w:ascii="Arial" w:hAnsi="Arial" w:cs="Arial"/>
          <w:color w:val="000000"/>
          <w:bdr w:val="none" w:sz="0" w:space="0" w:color="auto" w:frame="1"/>
        </w:rPr>
        <w:t>,677896004</w:t>
      </w:r>
      <w:proofErr w:type="gramEnd"/>
      <w:r w:rsidRPr="003C10B0">
        <w:rPr>
          <w:rFonts w:ascii="Arial" w:hAnsi="Arial" w:cs="Arial"/>
          <w:color w:val="000000"/>
          <w:bdr w:val="none" w:sz="0" w:space="0" w:color="auto" w:frame="1"/>
        </w:rPr>
        <w:t>#</w:t>
      </w:r>
    </w:p>
    <w:p w14:paraId="19B33ED6" w14:textId="77777777" w:rsidR="003C10B0" w:rsidRPr="003C10B0" w:rsidRDefault="003C10B0" w:rsidP="003C10B0">
      <w:pPr>
        <w:pStyle w:val="ListParagraph"/>
        <w:keepNext/>
        <w:ind w:left="1710"/>
        <w:rPr>
          <w:rFonts w:ascii="Arial" w:hAnsi="Arial" w:cs="Arial"/>
          <w:color w:val="000000"/>
        </w:rPr>
      </w:pPr>
      <w:r w:rsidRPr="003C10B0">
        <w:rPr>
          <w:rFonts w:ascii="Arial" w:hAnsi="Arial" w:cs="Arial"/>
          <w:color w:val="000000"/>
          <w:bdr w:val="none" w:sz="0" w:space="0" w:color="auto" w:frame="1"/>
        </w:rPr>
        <w:t>Phone Conference ID: 677 896 004#</w:t>
      </w:r>
    </w:p>
    <w:p w14:paraId="47757E93" w14:textId="2063581C" w:rsidR="003C10B0" w:rsidRDefault="003C10B0" w:rsidP="003C10B0">
      <w:pPr>
        <w:pStyle w:val="ListParagraph"/>
        <w:tabs>
          <w:tab w:val="left" w:pos="0"/>
        </w:tabs>
        <w:ind w:left="1710"/>
        <w:jc w:val="both"/>
        <w:rPr>
          <w:rFonts w:ascii="Arial" w:hAnsi="Arial" w:cs="Arial"/>
        </w:rPr>
      </w:pPr>
    </w:p>
    <w:p w14:paraId="1E37E6CB" w14:textId="619DAB32" w:rsidR="003C10B0" w:rsidRDefault="003C10B0" w:rsidP="003C10B0">
      <w:pPr>
        <w:pStyle w:val="ListParagraph"/>
        <w:tabs>
          <w:tab w:val="left" w:pos="0"/>
        </w:tabs>
        <w:ind w:left="1710"/>
        <w:jc w:val="both"/>
        <w:rPr>
          <w:rFonts w:ascii="Arial" w:hAnsi="Arial" w:cs="Arial"/>
        </w:rPr>
      </w:pPr>
    </w:p>
    <w:p w14:paraId="78BD98DE" w14:textId="2B6FB203" w:rsidR="003C10B0" w:rsidRDefault="003C10B0" w:rsidP="003C10B0">
      <w:pPr>
        <w:pStyle w:val="ListParagraph"/>
        <w:tabs>
          <w:tab w:val="left" w:pos="0"/>
        </w:tabs>
        <w:ind w:left="1710"/>
        <w:jc w:val="both"/>
        <w:rPr>
          <w:rFonts w:ascii="Arial" w:hAnsi="Arial" w:cs="Arial"/>
        </w:rPr>
      </w:pPr>
    </w:p>
    <w:p w14:paraId="770CF414" w14:textId="77777777" w:rsidR="003C10B0" w:rsidRDefault="003C10B0" w:rsidP="003C10B0">
      <w:pPr>
        <w:pStyle w:val="ListParagraph"/>
        <w:tabs>
          <w:tab w:val="left" w:pos="0"/>
        </w:tabs>
        <w:ind w:left="1710"/>
        <w:jc w:val="both"/>
        <w:rPr>
          <w:rFonts w:ascii="Arial" w:hAnsi="Arial" w:cs="Arial"/>
        </w:rPr>
      </w:pPr>
    </w:p>
    <w:p w14:paraId="01E20681" w14:textId="71D3C5D9" w:rsidR="003C10B0" w:rsidRPr="003C10B0" w:rsidRDefault="00972B89" w:rsidP="003C10B0">
      <w:pPr>
        <w:pStyle w:val="ListParagraph"/>
        <w:keepNext/>
        <w:ind w:left="1710"/>
        <w:rPr>
          <w:rFonts w:ascii="Arial" w:hAnsi="Arial" w:cs="Arial"/>
          <w:color w:val="000000"/>
          <w:bdr w:val="none" w:sz="0" w:space="0" w:color="auto" w:frame="1"/>
        </w:rPr>
      </w:pPr>
      <w:r>
        <w:rPr>
          <w:rFonts w:ascii="Arial" w:hAnsi="Arial" w:cs="Arial"/>
          <w:color w:val="000000"/>
          <w:bdr w:val="none" w:sz="0" w:space="0" w:color="auto" w:frame="1"/>
        </w:rPr>
        <w:lastRenderedPageBreak/>
        <w:t>Teams</w:t>
      </w:r>
      <w:r w:rsidR="001B460A">
        <w:rPr>
          <w:rFonts w:ascii="Arial" w:hAnsi="Arial" w:cs="Arial"/>
          <w:color w:val="000000"/>
          <w:bdr w:val="none" w:sz="0" w:space="0" w:color="auto" w:frame="1"/>
        </w:rPr>
        <w:t xml:space="preserve"> Li</w:t>
      </w:r>
      <w:bookmarkStart w:id="0" w:name="_GoBack"/>
      <w:bookmarkEnd w:id="0"/>
      <w:r w:rsidR="003C10B0" w:rsidRPr="003C10B0">
        <w:rPr>
          <w:rFonts w:ascii="Arial" w:hAnsi="Arial" w:cs="Arial"/>
          <w:color w:val="000000"/>
          <w:bdr w:val="none" w:sz="0" w:space="0" w:color="auto" w:frame="1"/>
        </w:rPr>
        <w:t xml:space="preserve">nk: </w:t>
      </w:r>
      <w:hyperlink r:id="rId13" w:history="1">
        <w:r w:rsidR="003C10B0" w:rsidRPr="003C10B0">
          <w:rPr>
            <w:rStyle w:val="Hyperlink"/>
            <w:rFonts w:ascii="Arial" w:hAnsi="Arial" w:cs="Arial"/>
            <w:bdr w:val="none" w:sz="0" w:space="0" w:color="auto" w:frame="1"/>
          </w:rPr>
          <w:t>https://teams.microsoft.com/l/meetup-join/19%3ameeting_MzViNjQ5NTUtNmI2NS00YjgyLWFmNWQtNDgxNzNiOGQyYTZk%40thread.v2/0?context=%7b%22Tid%22%3a%225076c3d1-3802-4b9f-b36a-e0a41bd642a7%22%2c%22Oid%22%3a%2211fbf0d0-97b4-4a21-99ca-8ce604466e6a%22%7d</w:t>
        </w:r>
      </w:hyperlink>
    </w:p>
    <w:p w14:paraId="57203716" w14:textId="77777777" w:rsidR="003C10B0" w:rsidRPr="003C10B0" w:rsidRDefault="003C10B0" w:rsidP="003C10B0">
      <w:pPr>
        <w:pStyle w:val="ListParagraph"/>
        <w:keepNext/>
        <w:ind w:left="1710"/>
        <w:rPr>
          <w:rFonts w:ascii="Arial" w:hAnsi="Arial" w:cs="Arial"/>
          <w:color w:val="000000"/>
        </w:rPr>
      </w:pPr>
      <w:r w:rsidRPr="003C10B0">
        <w:rPr>
          <w:rFonts w:ascii="Arial" w:hAnsi="Arial" w:cs="Arial"/>
          <w:color w:val="000000"/>
        </w:rPr>
        <w:t xml:space="preserve">Meeting ID: 294 196 555 003 </w:t>
      </w:r>
    </w:p>
    <w:p w14:paraId="09EE37FD" w14:textId="77777777" w:rsidR="003C10B0" w:rsidRPr="003C10B0" w:rsidRDefault="003C10B0" w:rsidP="003C10B0">
      <w:pPr>
        <w:pStyle w:val="ListParagraph"/>
        <w:keepNext/>
        <w:ind w:left="1710"/>
        <w:rPr>
          <w:rFonts w:ascii="Arial" w:hAnsi="Arial" w:cs="Arial"/>
          <w:color w:val="000000"/>
        </w:rPr>
      </w:pPr>
      <w:r w:rsidRPr="003C10B0">
        <w:rPr>
          <w:rFonts w:ascii="Arial" w:hAnsi="Arial" w:cs="Arial"/>
          <w:color w:val="000000"/>
        </w:rPr>
        <w:t xml:space="preserve">Passcode: </w:t>
      </w:r>
      <w:proofErr w:type="spellStart"/>
      <w:r w:rsidRPr="003C10B0">
        <w:rPr>
          <w:rFonts w:ascii="Arial" w:hAnsi="Arial" w:cs="Arial"/>
          <w:color w:val="000000"/>
        </w:rPr>
        <w:t>RcCrmA</w:t>
      </w:r>
      <w:proofErr w:type="spellEnd"/>
    </w:p>
    <w:p w14:paraId="2A99EDDE" w14:textId="186BFD1E" w:rsidR="00145D78" w:rsidRDefault="00145D78" w:rsidP="00145D78">
      <w:pPr>
        <w:tabs>
          <w:tab w:val="left" w:pos="0"/>
        </w:tabs>
        <w:jc w:val="both"/>
        <w:rPr>
          <w:rFonts w:ascii="Arial" w:hAnsi="Arial" w:cs="Arial"/>
        </w:rPr>
      </w:pPr>
    </w:p>
    <w:p w14:paraId="3C9E8E4A" w14:textId="77777777" w:rsidR="00145D78" w:rsidRPr="00145D78" w:rsidRDefault="00145D78" w:rsidP="00145D78">
      <w:pPr>
        <w:tabs>
          <w:tab w:val="left" w:pos="0"/>
        </w:tabs>
        <w:jc w:val="both"/>
        <w:rPr>
          <w:rFonts w:ascii="Arial" w:hAnsi="Arial" w:cs="Arial"/>
        </w:rPr>
      </w:pPr>
    </w:p>
    <w:p w14:paraId="6888D014" w14:textId="1EDB6716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Bidder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7491998B" w14:textId="77777777" w:rsidR="00FB2224" w:rsidRDefault="00FB2224" w:rsidP="00FB222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3565D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7FE73A31" w14:textId="6BBABAEA" w:rsidR="00FB2224" w:rsidRPr="00E026C1" w:rsidRDefault="007D1D98" w:rsidP="00E026C1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FB2224" w:rsidRPr="00E026C1" w:rsidSect="00364A22">
      <w:footerReference w:type="default" r:id="rId14"/>
      <w:headerReference w:type="first" r:id="rId15"/>
      <w:footerReference w:type="first" r:id="rId16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1B1F3E4" w16cex:dateUtc="2021-03-11T15:59:09.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CBE3217" w16cid:durableId="01B1F3E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C55766" w14:textId="77777777" w:rsidR="007C2D08" w:rsidRDefault="007C2D08">
      <w:r>
        <w:separator/>
      </w:r>
    </w:p>
  </w:endnote>
  <w:endnote w:type="continuationSeparator" w:id="0">
    <w:p w14:paraId="3DEAF686" w14:textId="77777777" w:rsidR="007C2D08" w:rsidRDefault="007C2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0D30E17F" w:rsidR="001474E5" w:rsidRDefault="001474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B460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514163" w14:textId="77777777" w:rsidR="001474E5" w:rsidRDefault="001474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1474E5" w:rsidRDefault="001474E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1474E5" w:rsidRPr="003048CF" w:rsidRDefault="001474E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D67457D" w14:textId="77777777" w:rsidR="001474E5" w:rsidRPr="003048CF" w:rsidRDefault="001474E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0D03FE" w14:textId="77777777" w:rsidR="007C2D08" w:rsidRDefault="007C2D08">
      <w:r>
        <w:separator/>
      </w:r>
    </w:p>
  </w:footnote>
  <w:footnote w:type="continuationSeparator" w:id="0">
    <w:p w14:paraId="6449E9B8" w14:textId="77777777" w:rsidR="007C2D08" w:rsidRDefault="007C2D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1474E5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1474E5" w:rsidRDefault="001474E5" w:rsidP="00E242AB"/>
      </w:tc>
      <w:tc>
        <w:tcPr>
          <w:tcW w:w="5760" w:type="dxa"/>
          <w:vAlign w:val="center"/>
        </w:tcPr>
        <w:p w14:paraId="3CEFF31F" w14:textId="77777777" w:rsidR="001474E5" w:rsidRDefault="001474E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1474E5" w:rsidRDefault="001474E5" w:rsidP="00E242AB"/>
      </w:tc>
    </w:tr>
    <w:tr w:rsidR="001474E5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1474E5" w:rsidRPr="00DE79FE" w:rsidRDefault="001474E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1474E5" w:rsidRPr="006359DD" w:rsidRDefault="001474E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1474E5" w:rsidRPr="00952B78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1474E5" w:rsidRPr="006359DD" w:rsidRDefault="001474E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7A065865" w14:textId="623FADAD" w:rsidR="001474E5" w:rsidRPr="006359DD" w:rsidRDefault="001474E5" w:rsidP="00D9418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1474E5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11073D58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smallCaps/>
              <w:color w:val="000080"/>
            </w:rPr>
            <w:t xml:space="preserve"> L. Way</w:t>
          </w:r>
        </w:p>
        <w:p w14:paraId="7F24B482" w14:textId="77777777" w:rsidR="001474E5" w:rsidRPr="006359DD" w:rsidRDefault="001474E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3905E47C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0BD7B0A7" w14:textId="5773B19B" w:rsidR="001474E5" w:rsidRPr="006359DD" w:rsidRDefault="001474E5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Director</w:t>
          </w:r>
        </w:p>
      </w:tc>
    </w:tr>
    <w:tr w:rsidR="001474E5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1474E5" w:rsidRPr="006359DD" w:rsidRDefault="001474E5" w:rsidP="00E242AB"/>
      </w:tc>
      <w:tc>
        <w:tcPr>
          <w:tcW w:w="5760" w:type="dxa"/>
        </w:tcPr>
        <w:p w14:paraId="49DA0EEA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1474E5" w:rsidRPr="006359DD" w:rsidRDefault="001474E5" w:rsidP="00E242AB"/>
      </w:tc>
    </w:tr>
  </w:tbl>
  <w:p w14:paraId="099F1A89" w14:textId="77777777" w:rsidR="001474E5" w:rsidRDefault="001474E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51597"/>
    <w:multiLevelType w:val="hybridMultilevel"/>
    <w:tmpl w:val="3EF0DFB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505265"/>
    <w:multiLevelType w:val="hybridMultilevel"/>
    <w:tmpl w:val="5A2015E2"/>
    <w:lvl w:ilvl="0" w:tplc="0409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6" w:hanging="360"/>
      </w:pPr>
      <w:rPr>
        <w:rFonts w:ascii="Wingdings" w:hAnsi="Wingdings" w:hint="default"/>
      </w:rPr>
    </w:lvl>
  </w:abstractNum>
  <w:abstractNum w:abstractNumId="2" w15:restartNumberingAfterBreak="0">
    <w:nsid w:val="0B7B1A3D"/>
    <w:multiLevelType w:val="hybridMultilevel"/>
    <w:tmpl w:val="3D5ED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D018DE"/>
    <w:multiLevelType w:val="hybridMultilevel"/>
    <w:tmpl w:val="3E6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37C15"/>
    <w:multiLevelType w:val="hybridMultilevel"/>
    <w:tmpl w:val="1D8AB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E1514"/>
    <w:multiLevelType w:val="multilevel"/>
    <w:tmpl w:val="A000CF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85059D4"/>
    <w:multiLevelType w:val="hybridMultilevel"/>
    <w:tmpl w:val="D004C4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1283F81"/>
    <w:multiLevelType w:val="hybridMultilevel"/>
    <w:tmpl w:val="13088568"/>
    <w:lvl w:ilvl="0" w:tplc="8410C0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22861C2"/>
    <w:multiLevelType w:val="hybridMultilevel"/>
    <w:tmpl w:val="8C340B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7869CC"/>
    <w:multiLevelType w:val="hybridMultilevel"/>
    <w:tmpl w:val="0930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5"/>
  </w:num>
  <w:num w:numId="4">
    <w:abstractNumId w:val="9"/>
  </w:num>
  <w:num w:numId="5">
    <w:abstractNumId w:val="6"/>
  </w:num>
  <w:num w:numId="6">
    <w:abstractNumId w:val="11"/>
  </w:num>
  <w:num w:numId="7">
    <w:abstractNumId w:val="10"/>
  </w:num>
  <w:num w:numId="8">
    <w:abstractNumId w:val="4"/>
  </w:num>
  <w:num w:numId="9">
    <w:abstractNumId w:val="3"/>
  </w:num>
  <w:num w:numId="10">
    <w:abstractNumId w:val="8"/>
  </w:num>
  <w:num w:numId="11">
    <w:abstractNumId w:val="2"/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6F0A"/>
    <w:rsid w:val="00016B0A"/>
    <w:rsid w:val="000178AC"/>
    <w:rsid w:val="00017E0E"/>
    <w:rsid w:val="00025CFB"/>
    <w:rsid w:val="00026D24"/>
    <w:rsid w:val="00026E3E"/>
    <w:rsid w:val="00027569"/>
    <w:rsid w:val="000400A1"/>
    <w:rsid w:val="00042C82"/>
    <w:rsid w:val="0004455E"/>
    <w:rsid w:val="00047D91"/>
    <w:rsid w:val="0005026A"/>
    <w:rsid w:val="00052193"/>
    <w:rsid w:val="00052433"/>
    <w:rsid w:val="000542F7"/>
    <w:rsid w:val="000555F2"/>
    <w:rsid w:val="0006149B"/>
    <w:rsid w:val="00063D5D"/>
    <w:rsid w:val="00080562"/>
    <w:rsid w:val="0008340E"/>
    <w:rsid w:val="00087AC7"/>
    <w:rsid w:val="0009600E"/>
    <w:rsid w:val="000A04CA"/>
    <w:rsid w:val="000A1462"/>
    <w:rsid w:val="000A26CF"/>
    <w:rsid w:val="000A48C6"/>
    <w:rsid w:val="000C1CEE"/>
    <w:rsid w:val="000C3964"/>
    <w:rsid w:val="000C7991"/>
    <w:rsid w:val="000D0811"/>
    <w:rsid w:val="000D6D7A"/>
    <w:rsid w:val="000E066E"/>
    <w:rsid w:val="000E0921"/>
    <w:rsid w:val="000F21AF"/>
    <w:rsid w:val="000F7F4F"/>
    <w:rsid w:val="00100E03"/>
    <w:rsid w:val="00101430"/>
    <w:rsid w:val="001036B6"/>
    <w:rsid w:val="00103956"/>
    <w:rsid w:val="00111950"/>
    <w:rsid w:val="001130EC"/>
    <w:rsid w:val="001145D7"/>
    <w:rsid w:val="00114C7B"/>
    <w:rsid w:val="00121E1D"/>
    <w:rsid w:val="001236A1"/>
    <w:rsid w:val="001265C6"/>
    <w:rsid w:val="00126DFE"/>
    <w:rsid w:val="001368DF"/>
    <w:rsid w:val="00145D78"/>
    <w:rsid w:val="001474E5"/>
    <w:rsid w:val="00160E56"/>
    <w:rsid w:val="00183146"/>
    <w:rsid w:val="00194DDF"/>
    <w:rsid w:val="001A53BC"/>
    <w:rsid w:val="001B0C7E"/>
    <w:rsid w:val="001B460A"/>
    <w:rsid w:val="001B69BF"/>
    <w:rsid w:val="001D1ABC"/>
    <w:rsid w:val="001D41F2"/>
    <w:rsid w:val="001E1E4D"/>
    <w:rsid w:val="001E5D6E"/>
    <w:rsid w:val="001F34F3"/>
    <w:rsid w:val="001F64B3"/>
    <w:rsid w:val="0020175D"/>
    <w:rsid w:val="00202F19"/>
    <w:rsid w:val="00215F1F"/>
    <w:rsid w:val="00233809"/>
    <w:rsid w:val="0023739E"/>
    <w:rsid w:val="002420F8"/>
    <w:rsid w:val="00245F15"/>
    <w:rsid w:val="00250D5C"/>
    <w:rsid w:val="00255677"/>
    <w:rsid w:val="00256452"/>
    <w:rsid w:val="00257D6E"/>
    <w:rsid w:val="00260851"/>
    <w:rsid w:val="002637CC"/>
    <w:rsid w:val="002642FF"/>
    <w:rsid w:val="00264F45"/>
    <w:rsid w:val="00271544"/>
    <w:rsid w:val="002745C5"/>
    <w:rsid w:val="00285BF3"/>
    <w:rsid w:val="00293189"/>
    <w:rsid w:val="002C1484"/>
    <w:rsid w:val="002C54B7"/>
    <w:rsid w:val="002E3A4F"/>
    <w:rsid w:val="002F1449"/>
    <w:rsid w:val="002F3990"/>
    <w:rsid w:val="00301111"/>
    <w:rsid w:val="0030437F"/>
    <w:rsid w:val="00304644"/>
    <w:rsid w:val="003048CF"/>
    <w:rsid w:val="00304918"/>
    <w:rsid w:val="00305126"/>
    <w:rsid w:val="00305B6D"/>
    <w:rsid w:val="003069D9"/>
    <w:rsid w:val="00307EB2"/>
    <w:rsid w:val="00312D7D"/>
    <w:rsid w:val="00322697"/>
    <w:rsid w:val="00326DC4"/>
    <w:rsid w:val="0032707C"/>
    <w:rsid w:val="00332161"/>
    <w:rsid w:val="0034222F"/>
    <w:rsid w:val="003425A2"/>
    <w:rsid w:val="0034443B"/>
    <w:rsid w:val="00364A22"/>
    <w:rsid w:val="0037137F"/>
    <w:rsid w:val="00371827"/>
    <w:rsid w:val="00372C16"/>
    <w:rsid w:val="00375F8A"/>
    <w:rsid w:val="0037646A"/>
    <w:rsid w:val="0037721D"/>
    <w:rsid w:val="0038501E"/>
    <w:rsid w:val="00391DE8"/>
    <w:rsid w:val="00394869"/>
    <w:rsid w:val="0039648D"/>
    <w:rsid w:val="003A60BA"/>
    <w:rsid w:val="003A76EC"/>
    <w:rsid w:val="003B1D63"/>
    <w:rsid w:val="003C10B0"/>
    <w:rsid w:val="003D02FC"/>
    <w:rsid w:val="003D747D"/>
    <w:rsid w:val="003E2A2F"/>
    <w:rsid w:val="003E5270"/>
    <w:rsid w:val="003F2A90"/>
    <w:rsid w:val="003F7837"/>
    <w:rsid w:val="00401D5B"/>
    <w:rsid w:val="00403708"/>
    <w:rsid w:val="004109DC"/>
    <w:rsid w:val="00410FE7"/>
    <w:rsid w:val="004160BB"/>
    <w:rsid w:val="00417A2E"/>
    <w:rsid w:val="0042445E"/>
    <w:rsid w:val="004315E8"/>
    <w:rsid w:val="004355EF"/>
    <w:rsid w:val="0043667E"/>
    <w:rsid w:val="00436D34"/>
    <w:rsid w:val="00437030"/>
    <w:rsid w:val="00446F52"/>
    <w:rsid w:val="00456024"/>
    <w:rsid w:val="00461537"/>
    <w:rsid w:val="00462604"/>
    <w:rsid w:val="00476106"/>
    <w:rsid w:val="00485EAC"/>
    <w:rsid w:val="00487840"/>
    <w:rsid w:val="00490B0F"/>
    <w:rsid w:val="00496934"/>
    <w:rsid w:val="004A0576"/>
    <w:rsid w:val="004A121D"/>
    <w:rsid w:val="004A65E0"/>
    <w:rsid w:val="004A7DA7"/>
    <w:rsid w:val="004C13A5"/>
    <w:rsid w:val="004C417C"/>
    <w:rsid w:val="004D39D7"/>
    <w:rsid w:val="004E32C5"/>
    <w:rsid w:val="004E6E77"/>
    <w:rsid w:val="004E725B"/>
    <w:rsid w:val="004F3C89"/>
    <w:rsid w:val="004F43C1"/>
    <w:rsid w:val="004F542C"/>
    <w:rsid w:val="00502120"/>
    <w:rsid w:val="00503665"/>
    <w:rsid w:val="00504E8E"/>
    <w:rsid w:val="005175DC"/>
    <w:rsid w:val="005271D3"/>
    <w:rsid w:val="0053372D"/>
    <w:rsid w:val="00534ACA"/>
    <w:rsid w:val="0054794A"/>
    <w:rsid w:val="00553CED"/>
    <w:rsid w:val="005554E1"/>
    <w:rsid w:val="005554F6"/>
    <w:rsid w:val="00556551"/>
    <w:rsid w:val="00560578"/>
    <w:rsid w:val="0056289C"/>
    <w:rsid w:val="005654E0"/>
    <w:rsid w:val="00565880"/>
    <w:rsid w:val="005663AD"/>
    <w:rsid w:val="00567F16"/>
    <w:rsid w:val="005725B3"/>
    <w:rsid w:val="00572F24"/>
    <w:rsid w:val="00574867"/>
    <w:rsid w:val="005748C4"/>
    <w:rsid w:val="0058187A"/>
    <w:rsid w:val="005840EA"/>
    <w:rsid w:val="0058635F"/>
    <w:rsid w:val="005A0FCA"/>
    <w:rsid w:val="005B211E"/>
    <w:rsid w:val="005B7B28"/>
    <w:rsid w:val="005C270A"/>
    <w:rsid w:val="005D1FD3"/>
    <w:rsid w:val="005D5F8B"/>
    <w:rsid w:val="005D6176"/>
    <w:rsid w:val="005E3AEA"/>
    <w:rsid w:val="005E7D9D"/>
    <w:rsid w:val="005F3A74"/>
    <w:rsid w:val="005F496F"/>
    <w:rsid w:val="00607FC9"/>
    <w:rsid w:val="00610AAA"/>
    <w:rsid w:val="00610ADE"/>
    <w:rsid w:val="006266A3"/>
    <w:rsid w:val="00635F85"/>
    <w:rsid w:val="00645F8C"/>
    <w:rsid w:val="00646784"/>
    <w:rsid w:val="00651768"/>
    <w:rsid w:val="00657037"/>
    <w:rsid w:val="00670FCB"/>
    <w:rsid w:val="006745C2"/>
    <w:rsid w:val="0068208E"/>
    <w:rsid w:val="006848B7"/>
    <w:rsid w:val="00693DAF"/>
    <w:rsid w:val="006A1B92"/>
    <w:rsid w:val="006A1F9E"/>
    <w:rsid w:val="006A2BF0"/>
    <w:rsid w:val="006A3DE5"/>
    <w:rsid w:val="006B236B"/>
    <w:rsid w:val="006B3833"/>
    <w:rsid w:val="006B3FD9"/>
    <w:rsid w:val="006C0DD8"/>
    <w:rsid w:val="006C37AB"/>
    <w:rsid w:val="006C5427"/>
    <w:rsid w:val="006D01CB"/>
    <w:rsid w:val="006D2967"/>
    <w:rsid w:val="006D6EE7"/>
    <w:rsid w:val="006E1FBD"/>
    <w:rsid w:val="006E66A0"/>
    <w:rsid w:val="006E6FF8"/>
    <w:rsid w:val="00701FFF"/>
    <w:rsid w:val="0070253D"/>
    <w:rsid w:val="0071384F"/>
    <w:rsid w:val="00717CDE"/>
    <w:rsid w:val="00721BC8"/>
    <w:rsid w:val="00725039"/>
    <w:rsid w:val="0073278B"/>
    <w:rsid w:val="00735833"/>
    <w:rsid w:val="007633E5"/>
    <w:rsid w:val="00763A0A"/>
    <w:rsid w:val="00764306"/>
    <w:rsid w:val="007677A8"/>
    <w:rsid w:val="00776521"/>
    <w:rsid w:val="00776D84"/>
    <w:rsid w:val="007805AE"/>
    <w:rsid w:val="00780679"/>
    <w:rsid w:val="007826CD"/>
    <w:rsid w:val="00785AFC"/>
    <w:rsid w:val="007876DC"/>
    <w:rsid w:val="00790071"/>
    <w:rsid w:val="007926F1"/>
    <w:rsid w:val="00795B44"/>
    <w:rsid w:val="007A173B"/>
    <w:rsid w:val="007A5014"/>
    <w:rsid w:val="007A5F35"/>
    <w:rsid w:val="007B0104"/>
    <w:rsid w:val="007C06FF"/>
    <w:rsid w:val="007C140F"/>
    <w:rsid w:val="007C2585"/>
    <w:rsid w:val="007C2D08"/>
    <w:rsid w:val="007C31B3"/>
    <w:rsid w:val="007C3B8D"/>
    <w:rsid w:val="007C56C0"/>
    <w:rsid w:val="007D1D98"/>
    <w:rsid w:val="007D29E3"/>
    <w:rsid w:val="007D6FB9"/>
    <w:rsid w:val="007E1780"/>
    <w:rsid w:val="007E2D30"/>
    <w:rsid w:val="007E4B25"/>
    <w:rsid w:val="007E56C8"/>
    <w:rsid w:val="007E720C"/>
    <w:rsid w:val="007F4C74"/>
    <w:rsid w:val="007F4D99"/>
    <w:rsid w:val="00801EDD"/>
    <w:rsid w:val="00802DD6"/>
    <w:rsid w:val="008049AC"/>
    <w:rsid w:val="00804A53"/>
    <w:rsid w:val="008062EE"/>
    <w:rsid w:val="00810974"/>
    <w:rsid w:val="00812E71"/>
    <w:rsid w:val="008137DB"/>
    <w:rsid w:val="00815E39"/>
    <w:rsid w:val="00816EA4"/>
    <w:rsid w:val="0082019A"/>
    <w:rsid w:val="008242E3"/>
    <w:rsid w:val="0083357A"/>
    <w:rsid w:val="008606F5"/>
    <w:rsid w:val="00870512"/>
    <w:rsid w:val="008777B5"/>
    <w:rsid w:val="00882136"/>
    <w:rsid w:val="008833D4"/>
    <w:rsid w:val="00883737"/>
    <w:rsid w:val="00884C9E"/>
    <w:rsid w:val="008918DF"/>
    <w:rsid w:val="008A192E"/>
    <w:rsid w:val="008B4609"/>
    <w:rsid w:val="008C1677"/>
    <w:rsid w:val="008D01D8"/>
    <w:rsid w:val="008D3A86"/>
    <w:rsid w:val="008E0BC2"/>
    <w:rsid w:val="008E1629"/>
    <w:rsid w:val="008E50C7"/>
    <w:rsid w:val="008F75E9"/>
    <w:rsid w:val="00904665"/>
    <w:rsid w:val="009100E2"/>
    <w:rsid w:val="0091022A"/>
    <w:rsid w:val="0091092B"/>
    <w:rsid w:val="00912FDA"/>
    <w:rsid w:val="00917A01"/>
    <w:rsid w:val="009225CB"/>
    <w:rsid w:val="00922819"/>
    <w:rsid w:val="00923970"/>
    <w:rsid w:val="009244DB"/>
    <w:rsid w:val="00934725"/>
    <w:rsid w:val="0093641F"/>
    <w:rsid w:val="00954320"/>
    <w:rsid w:val="00954529"/>
    <w:rsid w:val="00954E16"/>
    <w:rsid w:val="0096245A"/>
    <w:rsid w:val="00963B9C"/>
    <w:rsid w:val="00972B89"/>
    <w:rsid w:val="00980A8B"/>
    <w:rsid w:val="00980AC4"/>
    <w:rsid w:val="00990CED"/>
    <w:rsid w:val="00993884"/>
    <w:rsid w:val="009B61D9"/>
    <w:rsid w:val="009B63E6"/>
    <w:rsid w:val="009C0858"/>
    <w:rsid w:val="009C4E02"/>
    <w:rsid w:val="009C76AA"/>
    <w:rsid w:val="009D198D"/>
    <w:rsid w:val="009D2175"/>
    <w:rsid w:val="009D676C"/>
    <w:rsid w:val="009F1316"/>
    <w:rsid w:val="009F3628"/>
    <w:rsid w:val="009F527D"/>
    <w:rsid w:val="009F5A86"/>
    <w:rsid w:val="00A0222F"/>
    <w:rsid w:val="00A02297"/>
    <w:rsid w:val="00A0498E"/>
    <w:rsid w:val="00A12F20"/>
    <w:rsid w:val="00A170CB"/>
    <w:rsid w:val="00A233DA"/>
    <w:rsid w:val="00A30216"/>
    <w:rsid w:val="00A347D4"/>
    <w:rsid w:val="00A40774"/>
    <w:rsid w:val="00A45912"/>
    <w:rsid w:val="00A46DCA"/>
    <w:rsid w:val="00A47679"/>
    <w:rsid w:val="00A51E71"/>
    <w:rsid w:val="00A527F9"/>
    <w:rsid w:val="00A57C77"/>
    <w:rsid w:val="00A6038C"/>
    <w:rsid w:val="00A6113F"/>
    <w:rsid w:val="00A6559F"/>
    <w:rsid w:val="00A8091E"/>
    <w:rsid w:val="00A8186D"/>
    <w:rsid w:val="00A84B37"/>
    <w:rsid w:val="00A8549A"/>
    <w:rsid w:val="00A86366"/>
    <w:rsid w:val="00A922BA"/>
    <w:rsid w:val="00AA2C37"/>
    <w:rsid w:val="00AA3920"/>
    <w:rsid w:val="00AA3EC0"/>
    <w:rsid w:val="00AB1DB8"/>
    <w:rsid w:val="00AB72B8"/>
    <w:rsid w:val="00AC0CA9"/>
    <w:rsid w:val="00AC296F"/>
    <w:rsid w:val="00AC37FB"/>
    <w:rsid w:val="00AC4581"/>
    <w:rsid w:val="00AD2497"/>
    <w:rsid w:val="00AD3D3C"/>
    <w:rsid w:val="00AE186C"/>
    <w:rsid w:val="00AF09D9"/>
    <w:rsid w:val="00B01A82"/>
    <w:rsid w:val="00B1392F"/>
    <w:rsid w:val="00B15E2E"/>
    <w:rsid w:val="00B2669F"/>
    <w:rsid w:val="00B34E3B"/>
    <w:rsid w:val="00B3763D"/>
    <w:rsid w:val="00B37AC2"/>
    <w:rsid w:val="00B432C3"/>
    <w:rsid w:val="00B43FA4"/>
    <w:rsid w:val="00B54579"/>
    <w:rsid w:val="00B555FD"/>
    <w:rsid w:val="00B55897"/>
    <w:rsid w:val="00B6251F"/>
    <w:rsid w:val="00B657E1"/>
    <w:rsid w:val="00B664C5"/>
    <w:rsid w:val="00B7192C"/>
    <w:rsid w:val="00B73840"/>
    <w:rsid w:val="00B842BD"/>
    <w:rsid w:val="00B92AC8"/>
    <w:rsid w:val="00B9391C"/>
    <w:rsid w:val="00B94666"/>
    <w:rsid w:val="00B9716F"/>
    <w:rsid w:val="00BA1AF8"/>
    <w:rsid w:val="00BA554D"/>
    <w:rsid w:val="00BC0EF0"/>
    <w:rsid w:val="00BC21C1"/>
    <w:rsid w:val="00BC4F10"/>
    <w:rsid w:val="00BC7C61"/>
    <w:rsid w:val="00BD378C"/>
    <w:rsid w:val="00BD693F"/>
    <w:rsid w:val="00BF5170"/>
    <w:rsid w:val="00C021F8"/>
    <w:rsid w:val="00C02D69"/>
    <w:rsid w:val="00C06423"/>
    <w:rsid w:val="00C12A48"/>
    <w:rsid w:val="00C16006"/>
    <w:rsid w:val="00C162F6"/>
    <w:rsid w:val="00C174ED"/>
    <w:rsid w:val="00C34732"/>
    <w:rsid w:val="00C364B1"/>
    <w:rsid w:val="00C41CB6"/>
    <w:rsid w:val="00C44706"/>
    <w:rsid w:val="00C45AB4"/>
    <w:rsid w:val="00C50BAA"/>
    <w:rsid w:val="00C56198"/>
    <w:rsid w:val="00C564E7"/>
    <w:rsid w:val="00C60DC5"/>
    <w:rsid w:val="00C6273A"/>
    <w:rsid w:val="00C76BF9"/>
    <w:rsid w:val="00C83977"/>
    <w:rsid w:val="00C86DDE"/>
    <w:rsid w:val="00CA3729"/>
    <w:rsid w:val="00CB5DE4"/>
    <w:rsid w:val="00CC2CBB"/>
    <w:rsid w:val="00CD1A24"/>
    <w:rsid w:val="00CE1914"/>
    <w:rsid w:val="00CE2E1F"/>
    <w:rsid w:val="00CE45FF"/>
    <w:rsid w:val="00CE6AB5"/>
    <w:rsid w:val="00CF1BBE"/>
    <w:rsid w:val="00CF3D21"/>
    <w:rsid w:val="00D02605"/>
    <w:rsid w:val="00D03EA5"/>
    <w:rsid w:val="00D057E9"/>
    <w:rsid w:val="00D2037F"/>
    <w:rsid w:val="00D228EC"/>
    <w:rsid w:val="00D229C2"/>
    <w:rsid w:val="00D33B5E"/>
    <w:rsid w:val="00D34B5E"/>
    <w:rsid w:val="00D37A8D"/>
    <w:rsid w:val="00D51989"/>
    <w:rsid w:val="00D538F4"/>
    <w:rsid w:val="00D55DDC"/>
    <w:rsid w:val="00D705AB"/>
    <w:rsid w:val="00D73387"/>
    <w:rsid w:val="00D75306"/>
    <w:rsid w:val="00D775AF"/>
    <w:rsid w:val="00D91263"/>
    <w:rsid w:val="00D91B32"/>
    <w:rsid w:val="00D9418F"/>
    <w:rsid w:val="00DB0219"/>
    <w:rsid w:val="00DB0D05"/>
    <w:rsid w:val="00DB67F0"/>
    <w:rsid w:val="00DC72EC"/>
    <w:rsid w:val="00DD1812"/>
    <w:rsid w:val="00DD4E06"/>
    <w:rsid w:val="00DD6116"/>
    <w:rsid w:val="00DE2F20"/>
    <w:rsid w:val="00DE58C0"/>
    <w:rsid w:val="00DF4E98"/>
    <w:rsid w:val="00E001C4"/>
    <w:rsid w:val="00E026C1"/>
    <w:rsid w:val="00E02D77"/>
    <w:rsid w:val="00E057B7"/>
    <w:rsid w:val="00E06F84"/>
    <w:rsid w:val="00E12247"/>
    <w:rsid w:val="00E1253F"/>
    <w:rsid w:val="00E14372"/>
    <w:rsid w:val="00E14B7B"/>
    <w:rsid w:val="00E242AB"/>
    <w:rsid w:val="00E30C07"/>
    <w:rsid w:val="00E35E58"/>
    <w:rsid w:val="00E44C90"/>
    <w:rsid w:val="00E4652C"/>
    <w:rsid w:val="00E51A8F"/>
    <w:rsid w:val="00E5527D"/>
    <w:rsid w:val="00E61D3A"/>
    <w:rsid w:val="00E64C53"/>
    <w:rsid w:val="00E67791"/>
    <w:rsid w:val="00E73E19"/>
    <w:rsid w:val="00E76F39"/>
    <w:rsid w:val="00E807AD"/>
    <w:rsid w:val="00E90D91"/>
    <w:rsid w:val="00E92ADD"/>
    <w:rsid w:val="00E945C1"/>
    <w:rsid w:val="00E97086"/>
    <w:rsid w:val="00E97321"/>
    <w:rsid w:val="00EA330C"/>
    <w:rsid w:val="00EB0088"/>
    <w:rsid w:val="00EB3E79"/>
    <w:rsid w:val="00EB48EB"/>
    <w:rsid w:val="00EB535A"/>
    <w:rsid w:val="00EB557F"/>
    <w:rsid w:val="00EC2AEF"/>
    <w:rsid w:val="00EC5F73"/>
    <w:rsid w:val="00ED16A2"/>
    <w:rsid w:val="00ED3B68"/>
    <w:rsid w:val="00ED3D96"/>
    <w:rsid w:val="00ED4B8E"/>
    <w:rsid w:val="00EE31B0"/>
    <w:rsid w:val="00EE3E3A"/>
    <w:rsid w:val="00EF32E0"/>
    <w:rsid w:val="00EF508D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56368"/>
    <w:rsid w:val="00F61A5C"/>
    <w:rsid w:val="00F75EFF"/>
    <w:rsid w:val="00F809C5"/>
    <w:rsid w:val="00F858CF"/>
    <w:rsid w:val="00F85C76"/>
    <w:rsid w:val="00F91CA6"/>
    <w:rsid w:val="00FA0A5A"/>
    <w:rsid w:val="00FA1383"/>
    <w:rsid w:val="00FA2702"/>
    <w:rsid w:val="00FA59AD"/>
    <w:rsid w:val="00FA6B75"/>
    <w:rsid w:val="00FA7242"/>
    <w:rsid w:val="00FB0A01"/>
    <w:rsid w:val="00FB2224"/>
    <w:rsid w:val="00FB2462"/>
    <w:rsid w:val="00FB34CF"/>
    <w:rsid w:val="00FB6B05"/>
    <w:rsid w:val="00FC529C"/>
    <w:rsid w:val="00FD04D4"/>
    <w:rsid w:val="00FD1A9A"/>
    <w:rsid w:val="00FE01F5"/>
    <w:rsid w:val="00FE1A76"/>
    <w:rsid w:val="00FE567C"/>
    <w:rsid w:val="00FF03E1"/>
    <w:rsid w:val="00FF51A7"/>
    <w:rsid w:val="00FF52B2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7926F1"/>
    <w:rPr>
      <w:color w:val="800080" w:themeColor="followedHyperlink"/>
      <w:u w:val="single"/>
    </w:rPr>
  </w:style>
  <w:style w:type="paragraph" w:styleId="Subtitle">
    <w:name w:val="Subtitle"/>
    <w:basedOn w:val="Normal"/>
    <w:link w:val="SubtitleChar"/>
    <w:uiPriority w:val="11"/>
    <w:qFormat/>
    <w:rsid w:val="00100E03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</w:rPr>
  </w:style>
  <w:style w:type="character" w:customStyle="1" w:styleId="SubtitleChar">
    <w:name w:val="Subtitle Char"/>
    <w:basedOn w:val="DefaultParagraphFont"/>
    <w:link w:val="Subtitle"/>
    <w:uiPriority w:val="11"/>
    <w:rsid w:val="00100E03"/>
    <w:rPr>
      <w:rFonts w:ascii="Arial" w:hAnsi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3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teams.microsoft.com/l/meetup-join/19%3ameeting_MzViNjQ5NTUtNmI2NS00YjgyLWFmNWQtNDgxNzNiOGQyYTZk%40thread.v2/0?context=%7b%22Tid%22%3a%225076c3d1-3802-4b9f-b36a-e0a41bd642a7%22%2c%22Oid%22%3a%2211fbf0d0-97b4-4a21-99ca-8ce604466e6a%22%7d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3ddbbfd0c8964922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7035cb51bf864d2d" Type="http://schemas.microsoft.com/office/2016/09/relationships/commentsIds" Target="commentsIds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C20D7EE5-6C0F-460D-8181-854099021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4</TotalTime>
  <Pages>2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Tran, Brenda [TREAS]</cp:lastModifiedBy>
  <cp:revision>8</cp:revision>
  <cp:lastPrinted>2016-08-03T15:29:00Z</cp:lastPrinted>
  <dcterms:created xsi:type="dcterms:W3CDTF">2024-04-24T16:08:00Z</dcterms:created>
  <dcterms:modified xsi:type="dcterms:W3CDTF">2024-04-24T16:59:00Z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