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ACD963F" w:rsidR="4D194ABC" w:rsidRPr="00A12F20" w:rsidRDefault="00EC012E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November 3,</w:t>
      </w:r>
      <w:r w:rsidR="00126DFE">
        <w:rPr>
          <w:rFonts w:ascii="Arial" w:hAnsi="Arial" w:cs="Arial"/>
          <w:b/>
          <w:bCs/>
          <w:sz w:val="20"/>
        </w:rPr>
        <w:t xml:space="preserve"> 2023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6EB6141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126DFE" w:rsidRPr="00126DFE">
        <w:rPr>
          <w:rFonts w:ascii="Arial" w:hAnsi="Arial" w:cs="Arial"/>
          <w:sz w:val="22"/>
          <w:szCs w:val="22"/>
        </w:rPr>
        <w:t>23DPP00916</w:t>
      </w:r>
    </w:p>
    <w:p w14:paraId="0E70DF36" w14:textId="6F5C3EFB" w:rsidR="003069D9" w:rsidRPr="008918DF" w:rsidRDefault="00126DFE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126DFE">
        <w:rPr>
          <w:rFonts w:ascii="Arial" w:hAnsi="Arial" w:cs="Arial"/>
          <w:b/>
          <w:bCs/>
          <w:sz w:val="22"/>
          <w:szCs w:val="22"/>
        </w:rPr>
        <w:t>T3135 Water Quality Analysis; DEP</w:t>
      </w:r>
    </w:p>
    <w:p w14:paraId="242FCC82" w14:textId="77777777" w:rsidR="00932EE3" w:rsidRDefault="00932EE3" w:rsidP="7247BBF7">
      <w:pPr>
        <w:tabs>
          <w:tab w:val="left" w:pos="0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742C8108" w14:textId="79B9EBD9" w:rsidR="002E3A4F" w:rsidRDefault="00932EE3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 w:rsidR="00AC492E">
        <w:rPr>
          <w:rFonts w:ascii="Arial" w:hAnsi="Arial" w:cs="Arial"/>
          <w:bCs/>
          <w:sz w:val="22"/>
          <w:szCs w:val="22"/>
        </w:rPr>
        <w:t xml:space="preserve">Previous </w:t>
      </w:r>
      <w:r w:rsidR="002420F8" w:rsidRPr="00AC492E">
        <w:rPr>
          <w:rFonts w:ascii="Arial" w:hAnsi="Arial" w:cs="Arial"/>
          <w:bCs/>
          <w:sz w:val="22"/>
          <w:szCs w:val="22"/>
        </w:rPr>
        <w:t xml:space="preserve">Quote </w:t>
      </w:r>
      <w:r w:rsidR="007D1D98" w:rsidRPr="00AC492E">
        <w:rPr>
          <w:rFonts w:ascii="Arial" w:hAnsi="Arial" w:cs="Arial"/>
          <w:bCs/>
          <w:sz w:val="22"/>
          <w:szCs w:val="22"/>
        </w:rPr>
        <w:t xml:space="preserve">Submission Due Date: </w:t>
      </w:r>
      <w:r w:rsidR="00EC012E">
        <w:rPr>
          <w:rFonts w:ascii="Arial" w:hAnsi="Arial" w:cs="Arial"/>
          <w:bCs/>
          <w:sz w:val="22"/>
          <w:szCs w:val="22"/>
        </w:rPr>
        <w:t>November 14</w:t>
      </w:r>
      <w:r w:rsidR="00126DFE" w:rsidRPr="00DC0FF8">
        <w:rPr>
          <w:rFonts w:ascii="Arial" w:hAnsi="Arial" w:cs="Arial"/>
          <w:bCs/>
          <w:sz w:val="22"/>
          <w:szCs w:val="22"/>
        </w:rPr>
        <w:t>, 2023</w:t>
      </w:r>
      <w:r w:rsidR="00DC0FF8" w:rsidRPr="00DC0FF8">
        <w:rPr>
          <w:rFonts w:ascii="Arial" w:hAnsi="Arial" w:cs="Arial"/>
          <w:bCs/>
          <w:sz w:val="22"/>
          <w:szCs w:val="22"/>
        </w:rPr>
        <w:t xml:space="preserve"> </w:t>
      </w:r>
      <w:r w:rsidR="0053372D" w:rsidRPr="00AC492E">
        <w:rPr>
          <w:rFonts w:ascii="Arial" w:hAnsi="Arial" w:cs="Arial"/>
          <w:bCs/>
          <w:sz w:val="22"/>
          <w:szCs w:val="22"/>
        </w:rPr>
        <w:t>(2:00 p.m. E</w:t>
      </w:r>
      <w:r w:rsidR="003069D9" w:rsidRPr="00AC492E">
        <w:rPr>
          <w:rFonts w:ascii="Arial" w:hAnsi="Arial" w:cs="Arial"/>
          <w:bCs/>
          <w:sz w:val="22"/>
          <w:szCs w:val="22"/>
        </w:rPr>
        <w:t xml:space="preserve">astern </w:t>
      </w:r>
      <w:r w:rsidR="007D1D98" w:rsidRPr="00AC492E">
        <w:rPr>
          <w:rFonts w:ascii="Arial" w:hAnsi="Arial" w:cs="Arial"/>
          <w:bCs/>
          <w:sz w:val="22"/>
          <w:szCs w:val="22"/>
        </w:rPr>
        <w:t>T</w:t>
      </w:r>
      <w:r w:rsidR="003069D9" w:rsidRPr="00AC492E">
        <w:rPr>
          <w:rFonts w:ascii="Arial" w:hAnsi="Arial" w:cs="Arial"/>
          <w:bCs/>
          <w:sz w:val="22"/>
          <w:szCs w:val="22"/>
        </w:rPr>
        <w:t>ime</w:t>
      </w:r>
      <w:r w:rsidR="007D1D98" w:rsidRPr="00AC492E">
        <w:rPr>
          <w:rFonts w:ascii="Arial" w:hAnsi="Arial" w:cs="Arial"/>
          <w:bCs/>
          <w:sz w:val="22"/>
          <w:szCs w:val="22"/>
        </w:rPr>
        <w:t>)</w:t>
      </w:r>
    </w:p>
    <w:p w14:paraId="2C7B7362" w14:textId="33D8D952" w:rsidR="00AC492E" w:rsidRPr="00DC0FF8" w:rsidRDefault="00AC492E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 w:rsidRPr="00DC0FF8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EC012E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November 29</w:t>
      </w:r>
      <w:r w:rsidRPr="00DC0FF8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, 2023 </w:t>
      </w:r>
      <w:r w:rsidRPr="00DC0FF8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7B3770A8" w:rsidR="00364A22" w:rsidRPr="008918DF" w:rsidRDefault="007D1D98" w:rsidP="00DC0FF8">
      <w:pPr>
        <w:pStyle w:val="Heading1"/>
        <w:keepNext w:val="0"/>
        <w:tabs>
          <w:tab w:val="left" w:pos="0"/>
        </w:tabs>
      </w:pPr>
      <w:r w:rsidRPr="00AE186C">
        <w:rPr>
          <w:rFonts w:ascii="Arial" w:hAnsi="Arial" w:cs="Arial"/>
          <w:i w:val="0"/>
          <w:sz w:val="20"/>
        </w:rPr>
        <w:t>Bid Amendment #</w:t>
      </w:r>
      <w:r w:rsidR="00EC012E">
        <w:rPr>
          <w:rFonts w:ascii="Arial" w:hAnsi="Arial" w:cs="Arial"/>
          <w:i w:val="0"/>
          <w:sz w:val="20"/>
        </w:rPr>
        <w:t>2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7200D637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CF2D9F">
        <w:rPr>
          <w:rFonts w:ascii="Arial" w:hAnsi="Arial" w:cs="Arial"/>
        </w:rPr>
        <w:t>2</w:t>
      </w:r>
      <w:bookmarkStart w:id="0" w:name="_GoBack"/>
      <w:bookmarkEnd w:id="0"/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7A5D524" w14:textId="06353296" w:rsidR="00574CCF" w:rsidRPr="00830A40" w:rsidRDefault="00574CCF" w:rsidP="00574C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 xml:space="preserve">This Bid Amendment extends the Quote Submission due date from </w:t>
      </w:r>
      <w:r w:rsidR="00EC012E">
        <w:rPr>
          <w:rFonts w:ascii="Arial" w:hAnsi="Arial" w:cs="Arial"/>
          <w:b/>
        </w:rPr>
        <w:t>November 14</w:t>
      </w:r>
      <w:r>
        <w:rPr>
          <w:rFonts w:ascii="Arial" w:hAnsi="Arial" w:cs="Arial"/>
          <w:b/>
        </w:rPr>
        <w:t>, 2023</w:t>
      </w:r>
      <w:r w:rsidRPr="00830A40">
        <w:rPr>
          <w:rFonts w:ascii="Arial" w:hAnsi="Arial" w:cs="Arial"/>
          <w:b/>
        </w:rPr>
        <w:t xml:space="preserve"> to </w:t>
      </w:r>
      <w:r w:rsidR="00EC012E">
        <w:rPr>
          <w:rFonts w:ascii="Arial" w:hAnsi="Arial" w:cs="Arial"/>
          <w:b/>
          <w:u w:val="single"/>
        </w:rPr>
        <w:t>November 29</w:t>
      </w:r>
      <w:r w:rsidRPr="00DC0FF8">
        <w:rPr>
          <w:rFonts w:ascii="Arial" w:hAnsi="Arial" w:cs="Arial"/>
          <w:b/>
          <w:u w:val="single"/>
        </w:rPr>
        <w:t>, 2023</w:t>
      </w:r>
      <w:r>
        <w:rPr>
          <w:rFonts w:ascii="Arial" w:hAnsi="Arial" w:cs="Arial"/>
          <w:b/>
        </w:rPr>
        <w:t xml:space="preserve"> </w:t>
      </w:r>
      <w:r w:rsidRPr="00DC0FF8">
        <w:rPr>
          <w:rFonts w:ascii="Arial" w:hAnsi="Arial" w:cs="Arial"/>
          <w:b/>
          <w:bCs/>
        </w:rPr>
        <w:t>(2:00 p.m. Eastern Time)</w:t>
      </w:r>
      <w:r w:rsidR="00A80264">
        <w:rPr>
          <w:rFonts w:ascii="Arial" w:hAnsi="Arial" w:cs="Arial"/>
          <w:b/>
        </w:rPr>
        <w:t>;</w:t>
      </w:r>
      <w:r w:rsidR="00EC012E">
        <w:rPr>
          <w:rFonts w:ascii="Arial" w:hAnsi="Arial" w:cs="Arial"/>
          <w:b/>
        </w:rPr>
        <w:t xml:space="preserve"> and</w:t>
      </w:r>
      <w:r w:rsidRPr="00830A40">
        <w:rPr>
          <w:rFonts w:ascii="Arial" w:hAnsi="Arial" w:cs="Arial"/>
          <w:b/>
        </w:rPr>
        <w:t xml:space="preserve"> </w:t>
      </w:r>
    </w:p>
    <w:p w14:paraId="0DEF7484" w14:textId="77777777" w:rsidR="00574CCF" w:rsidRDefault="00574CCF" w:rsidP="00DC0FF8">
      <w:pPr>
        <w:rPr>
          <w:rFonts w:ascii="Arial" w:hAnsi="Arial" w:cs="Arial"/>
        </w:rPr>
      </w:pPr>
    </w:p>
    <w:p w14:paraId="3655A1C1" w14:textId="41E24D2E" w:rsidR="00574CCF" w:rsidRPr="003A5163" w:rsidRDefault="00574CCF" w:rsidP="00574C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</w:t>
      </w:r>
      <w:r w:rsidR="00A80264">
        <w:rPr>
          <w:rFonts w:ascii="Arial" w:hAnsi="Arial" w:cs="Arial"/>
        </w:rPr>
        <w:t xml:space="preserve"> will be posted at a later date</w:t>
      </w:r>
      <w:r w:rsidR="00EC012E">
        <w:rPr>
          <w:rFonts w:ascii="Arial" w:hAnsi="Arial" w:cs="Arial"/>
        </w:rPr>
        <w:t>.</w:t>
      </w:r>
    </w:p>
    <w:p w14:paraId="46826620" w14:textId="77777777" w:rsidR="002339CD" w:rsidRDefault="002339CD" w:rsidP="00DC0FF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9EDE1BD" w14:textId="77777777" w:rsidR="00ED1A31" w:rsidRPr="00DC0FF8" w:rsidRDefault="00ED1A31" w:rsidP="00DC0FF8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55932D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283A28A" w14:textId="77777777" w:rsidR="001F230A" w:rsidRPr="008918DF" w:rsidRDefault="001F230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AAC956C" w14:textId="4F32DF25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23C362C" w14:textId="77777777" w:rsidR="007248DF" w:rsidRDefault="007248DF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B9B2E7" w14:textId="77777777" w:rsidR="00A47679" w:rsidRPr="00553CED" w:rsidRDefault="00A47679" w:rsidP="00DC0FF8">
      <w:pPr>
        <w:widowControl w:val="0"/>
        <w:tabs>
          <w:tab w:val="left" w:pos="0"/>
        </w:tabs>
        <w:jc w:val="center"/>
        <w:outlineLvl w:val="1"/>
        <w:rPr>
          <w:rFonts w:ascii="Arial" w:hAnsi="Arial" w:cs="Arial"/>
        </w:rPr>
      </w:pPr>
    </w:p>
    <w:sectPr w:rsidR="00A47679" w:rsidRPr="00553CED" w:rsidSect="00364A22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BA4547" w:rsidRDefault="00BA4547">
      <w:r>
        <w:separator/>
      </w:r>
    </w:p>
  </w:endnote>
  <w:endnote w:type="continuationSeparator" w:id="0">
    <w:p w14:paraId="1B133F83" w14:textId="77777777" w:rsidR="00BA4547" w:rsidRDefault="00BA4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4EE81553" w:rsidR="00BA4547" w:rsidRDefault="00BA45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0FF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B514163" w14:textId="77777777" w:rsidR="00BA4547" w:rsidRDefault="00BA45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BA4547" w:rsidRDefault="00BA45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BA4547" w:rsidRPr="003048CF" w:rsidRDefault="00BA4547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BA4547" w:rsidRPr="003048CF" w:rsidRDefault="00BA4547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BA4547" w:rsidRDefault="00BA4547">
      <w:r>
        <w:separator/>
      </w:r>
    </w:p>
  </w:footnote>
  <w:footnote w:type="continuationSeparator" w:id="0">
    <w:p w14:paraId="5C1981D9" w14:textId="77777777" w:rsidR="00BA4547" w:rsidRDefault="00BA4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A058A" w14:textId="0A928449" w:rsidR="00BA4547" w:rsidRPr="00126DFE" w:rsidRDefault="00BA4547" w:rsidP="00126DFE">
    <w:pPr>
      <w:pStyle w:val="Header"/>
    </w:pPr>
    <w:r w:rsidRPr="00126DFE">
      <w:t>23DPP00916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BA4547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BA4547" w:rsidRDefault="00BA4547" w:rsidP="00E242AB"/>
      </w:tc>
      <w:tc>
        <w:tcPr>
          <w:tcW w:w="5760" w:type="dxa"/>
          <w:vAlign w:val="center"/>
        </w:tcPr>
        <w:p w14:paraId="3CEFF31F" w14:textId="77777777" w:rsidR="00BA4547" w:rsidRDefault="00BA4547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BA4547" w:rsidRDefault="00BA4547" w:rsidP="00E242AB"/>
      </w:tc>
    </w:tr>
    <w:tr w:rsidR="00BA4547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BA4547" w:rsidRPr="00DE79FE" w:rsidRDefault="00BA4547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BA4547" w:rsidRPr="006359DD" w:rsidRDefault="00BA4547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BA4547" w:rsidRPr="00952B78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BA4547" w:rsidRPr="00CD2155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BA4547" w:rsidRPr="00CD2155" w:rsidRDefault="00BA4547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BA4547" w:rsidRPr="00CD2155" w:rsidRDefault="00BA454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BA4547" w:rsidRPr="00CD2155" w:rsidRDefault="00BA454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BA4547" w:rsidRPr="00CD2155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BA4547" w:rsidRPr="006359DD" w:rsidRDefault="00BA4547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623FADAD" w:rsidR="00BA4547" w:rsidRPr="006359DD" w:rsidRDefault="00BA4547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BA4547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BA4547" w:rsidRPr="006359DD" w:rsidRDefault="00BA4547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BA4547" w:rsidRPr="006359DD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BA4547" w:rsidRPr="006359DD" w:rsidRDefault="00BA454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18F443C8" w:rsidR="00BA4547" w:rsidRPr="006359DD" w:rsidRDefault="00BA4547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BA4547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BA4547" w:rsidRPr="006359DD" w:rsidRDefault="00BA4547" w:rsidP="00E242AB"/>
      </w:tc>
      <w:tc>
        <w:tcPr>
          <w:tcW w:w="5760" w:type="dxa"/>
        </w:tcPr>
        <w:p w14:paraId="49DA0EEA" w14:textId="77777777" w:rsidR="00BA4547" w:rsidRPr="00CD2155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BA4547" w:rsidRPr="006359DD" w:rsidRDefault="00BA454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BA4547" w:rsidRPr="006359DD" w:rsidRDefault="00BA4547" w:rsidP="00E242AB"/>
      </w:tc>
    </w:tr>
  </w:tbl>
  <w:p w14:paraId="099F1A89" w14:textId="77777777" w:rsidR="00BA4547" w:rsidRDefault="00BA4547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0D18CA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65CD5"/>
    <w:multiLevelType w:val="hybridMultilevel"/>
    <w:tmpl w:val="7A3A8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F6D7B"/>
    <w:multiLevelType w:val="hybridMultilevel"/>
    <w:tmpl w:val="F38E59A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A6E6E"/>
    <w:multiLevelType w:val="hybridMultilevel"/>
    <w:tmpl w:val="6EE00CD2"/>
    <w:lvl w:ilvl="0" w:tplc="4A2CCD5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3"/>
  </w:num>
  <w:num w:numId="9">
    <w:abstractNumId w:val="2"/>
  </w:num>
  <w:num w:numId="10">
    <w:abstractNumId w:val="12"/>
  </w:num>
  <w:num w:numId="11">
    <w:abstractNumId w:val="8"/>
  </w:num>
  <w:num w:numId="12">
    <w:abstractNumId w:val="5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0D88"/>
    <w:rsid w:val="00052193"/>
    <w:rsid w:val="00052433"/>
    <w:rsid w:val="000542F7"/>
    <w:rsid w:val="000555F2"/>
    <w:rsid w:val="00057ABF"/>
    <w:rsid w:val="0006149B"/>
    <w:rsid w:val="00077CD7"/>
    <w:rsid w:val="00080562"/>
    <w:rsid w:val="00087AC7"/>
    <w:rsid w:val="000A1462"/>
    <w:rsid w:val="000A3994"/>
    <w:rsid w:val="000A48C6"/>
    <w:rsid w:val="000B0BA7"/>
    <w:rsid w:val="000C3964"/>
    <w:rsid w:val="000C7991"/>
    <w:rsid w:val="000D0811"/>
    <w:rsid w:val="000D4AA2"/>
    <w:rsid w:val="000E066E"/>
    <w:rsid w:val="000F21AF"/>
    <w:rsid w:val="000F7F4F"/>
    <w:rsid w:val="00101430"/>
    <w:rsid w:val="001036B6"/>
    <w:rsid w:val="00106820"/>
    <w:rsid w:val="00111450"/>
    <w:rsid w:val="00111950"/>
    <w:rsid w:val="001130EC"/>
    <w:rsid w:val="00121E1D"/>
    <w:rsid w:val="001236A1"/>
    <w:rsid w:val="001265C6"/>
    <w:rsid w:val="00126DFE"/>
    <w:rsid w:val="00160E56"/>
    <w:rsid w:val="00194DDF"/>
    <w:rsid w:val="001B69BF"/>
    <w:rsid w:val="001C5AD2"/>
    <w:rsid w:val="001D1ABC"/>
    <w:rsid w:val="001E1E4D"/>
    <w:rsid w:val="001E5D6E"/>
    <w:rsid w:val="001F230A"/>
    <w:rsid w:val="001F34F3"/>
    <w:rsid w:val="001F4411"/>
    <w:rsid w:val="001F64B3"/>
    <w:rsid w:val="0020175D"/>
    <w:rsid w:val="002023FC"/>
    <w:rsid w:val="00202F19"/>
    <w:rsid w:val="00230DC4"/>
    <w:rsid w:val="002339CD"/>
    <w:rsid w:val="002420F8"/>
    <w:rsid w:val="00245A6F"/>
    <w:rsid w:val="002550B5"/>
    <w:rsid w:val="00255677"/>
    <w:rsid w:val="00257D6E"/>
    <w:rsid w:val="00260851"/>
    <w:rsid w:val="00264F45"/>
    <w:rsid w:val="00271544"/>
    <w:rsid w:val="002745C5"/>
    <w:rsid w:val="002854B5"/>
    <w:rsid w:val="00285BF3"/>
    <w:rsid w:val="002B1961"/>
    <w:rsid w:val="002C1484"/>
    <w:rsid w:val="002C15FE"/>
    <w:rsid w:val="002C54B7"/>
    <w:rsid w:val="002E3A4F"/>
    <w:rsid w:val="002E5B5A"/>
    <w:rsid w:val="002F1449"/>
    <w:rsid w:val="002F3990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5F8A"/>
    <w:rsid w:val="0037646A"/>
    <w:rsid w:val="0037721D"/>
    <w:rsid w:val="0038501E"/>
    <w:rsid w:val="00385592"/>
    <w:rsid w:val="00386990"/>
    <w:rsid w:val="00391DE8"/>
    <w:rsid w:val="003938B8"/>
    <w:rsid w:val="0039648D"/>
    <w:rsid w:val="003A60BA"/>
    <w:rsid w:val="003A76EC"/>
    <w:rsid w:val="003B1D63"/>
    <w:rsid w:val="003D02FC"/>
    <w:rsid w:val="003D747D"/>
    <w:rsid w:val="003E78E7"/>
    <w:rsid w:val="003F2A90"/>
    <w:rsid w:val="003F7837"/>
    <w:rsid w:val="00401D5B"/>
    <w:rsid w:val="00404258"/>
    <w:rsid w:val="004157F0"/>
    <w:rsid w:val="00417A2E"/>
    <w:rsid w:val="004315E8"/>
    <w:rsid w:val="00432550"/>
    <w:rsid w:val="004355EF"/>
    <w:rsid w:val="0043667E"/>
    <w:rsid w:val="00436D34"/>
    <w:rsid w:val="00437030"/>
    <w:rsid w:val="004417E0"/>
    <w:rsid w:val="00444452"/>
    <w:rsid w:val="00446F52"/>
    <w:rsid w:val="0045674A"/>
    <w:rsid w:val="00476106"/>
    <w:rsid w:val="00481184"/>
    <w:rsid w:val="00490B0F"/>
    <w:rsid w:val="004A0576"/>
    <w:rsid w:val="004A121D"/>
    <w:rsid w:val="004A65E0"/>
    <w:rsid w:val="004A7DA7"/>
    <w:rsid w:val="004C13A5"/>
    <w:rsid w:val="004C417C"/>
    <w:rsid w:val="004C58A1"/>
    <w:rsid w:val="004D39D7"/>
    <w:rsid w:val="004D6820"/>
    <w:rsid w:val="004E32C5"/>
    <w:rsid w:val="004E725B"/>
    <w:rsid w:val="004F3C89"/>
    <w:rsid w:val="004F542C"/>
    <w:rsid w:val="00502120"/>
    <w:rsid w:val="00503665"/>
    <w:rsid w:val="005175DC"/>
    <w:rsid w:val="005271D3"/>
    <w:rsid w:val="0053372D"/>
    <w:rsid w:val="005453A1"/>
    <w:rsid w:val="0054794A"/>
    <w:rsid w:val="00550C94"/>
    <w:rsid w:val="00553CED"/>
    <w:rsid w:val="005554E1"/>
    <w:rsid w:val="00556551"/>
    <w:rsid w:val="00560578"/>
    <w:rsid w:val="005654E0"/>
    <w:rsid w:val="005663AD"/>
    <w:rsid w:val="00567F16"/>
    <w:rsid w:val="005725B3"/>
    <w:rsid w:val="00572F24"/>
    <w:rsid w:val="005748C4"/>
    <w:rsid w:val="00574CCF"/>
    <w:rsid w:val="0058187A"/>
    <w:rsid w:val="00582E44"/>
    <w:rsid w:val="005840EA"/>
    <w:rsid w:val="0058635F"/>
    <w:rsid w:val="005A0FCA"/>
    <w:rsid w:val="005B7B28"/>
    <w:rsid w:val="005C48AB"/>
    <w:rsid w:val="005C7187"/>
    <w:rsid w:val="005D1FD3"/>
    <w:rsid w:val="005D5F8B"/>
    <w:rsid w:val="005E3AEA"/>
    <w:rsid w:val="005E7D9D"/>
    <w:rsid w:val="005F3A74"/>
    <w:rsid w:val="005F41B4"/>
    <w:rsid w:val="00610AAA"/>
    <w:rsid w:val="00610ADE"/>
    <w:rsid w:val="00646784"/>
    <w:rsid w:val="00670FCB"/>
    <w:rsid w:val="006812CE"/>
    <w:rsid w:val="006848B7"/>
    <w:rsid w:val="006A1B92"/>
    <w:rsid w:val="006A3DE5"/>
    <w:rsid w:val="006B3833"/>
    <w:rsid w:val="006C37AB"/>
    <w:rsid w:val="006C5427"/>
    <w:rsid w:val="006C6A97"/>
    <w:rsid w:val="006D2967"/>
    <w:rsid w:val="006D3CE0"/>
    <w:rsid w:val="006D6EE7"/>
    <w:rsid w:val="006E6FF8"/>
    <w:rsid w:val="0070253D"/>
    <w:rsid w:val="007051EF"/>
    <w:rsid w:val="0071384F"/>
    <w:rsid w:val="00717CDE"/>
    <w:rsid w:val="00721BC8"/>
    <w:rsid w:val="007248DF"/>
    <w:rsid w:val="00735833"/>
    <w:rsid w:val="0075533C"/>
    <w:rsid w:val="007677A8"/>
    <w:rsid w:val="00776521"/>
    <w:rsid w:val="00776D84"/>
    <w:rsid w:val="007805AE"/>
    <w:rsid w:val="00780679"/>
    <w:rsid w:val="007807E2"/>
    <w:rsid w:val="00782627"/>
    <w:rsid w:val="007826CD"/>
    <w:rsid w:val="00785AFC"/>
    <w:rsid w:val="007876D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56C8"/>
    <w:rsid w:val="008049AC"/>
    <w:rsid w:val="00804A53"/>
    <w:rsid w:val="008062EE"/>
    <w:rsid w:val="00810974"/>
    <w:rsid w:val="008137DB"/>
    <w:rsid w:val="00815E39"/>
    <w:rsid w:val="00816EA4"/>
    <w:rsid w:val="0082019A"/>
    <w:rsid w:val="00870512"/>
    <w:rsid w:val="00870E65"/>
    <w:rsid w:val="008777B5"/>
    <w:rsid w:val="008833D4"/>
    <w:rsid w:val="00883737"/>
    <w:rsid w:val="00884C9E"/>
    <w:rsid w:val="00886DDF"/>
    <w:rsid w:val="008918DF"/>
    <w:rsid w:val="008D3A86"/>
    <w:rsid w:val="008E0BC2"/>
    <w:rsid w:val="008E50C7"/>
    <w:rsid w:val="008E54BC"/>
    <w:rsid w:val="008F331C"/>
    <w:rsid w:val="008F75E9"/>
    <w:rsid w:val="0091022A"/>
    <w:rsid w:val="0091092B"/>
    <w:rsid w:val="00911501"/>
    <w:rsid w:val="00917A01"/>
    <w:rsid w:val="009225CB"/>
    <w:rsid w:val="00922819"/>
    <w:rsid w:val="00923970"/>
    <w:rsid w:val="009244DB"/>
    <w:rsid w:val="00932EE3"/>
    <w:rsid w:val="00934725"/>
    <w:rsid w:val="00954320"/>
    <w:rsid w:val="00954529"/>
    <w:rsid w:val="00954E16"/>
    <w:rsid w:val="0096245A"/>
    <w:rsid w:val="00963B9C"/>
    <w:rsid w:val="00980A8B"/>
    <w:rsid w:val="00980AC4"/>
    <w:rsid w:val="00984905"/>
    <w:rsid w:val="00990CED"/>
    <w:rsid w:val="00993884"/>
    <w:rsid w:val="00996346"/>
    <w:rsid w:val="00996DB2"/>
    <w:rsid w:val="009B63E6"/>
    <w:rsid w:val="009C0858"/>
    <w:rsid w:val="009C4E02"/>
    <w:rsid w:val="009C76AA"/>
    <w:rsid w:val="009D198D"/>
    <w:rsid w:val="009D2175"/>
    <w:rsid w:val="009D26DD"/>
    <w:rsid w:val="009D676C"/>
    <w:rsid w:val="009F1316"/>
    <w:rsid w:val="009F527D"/>
    <w:rsid w:val="00A00500"/>
    <w:rsid w:val="00A0222F"/>
    <w:rsid w:val="00A02297"/>
    <w:rsid w:val="00A12F20"/>
    <w:rsid w:val="00A233DA"/>
    <w:rsid w:val="00A30216"/>
    <w:rsid w:val="00A40774"/>
    <w:rsid w:val="00A46DCA"/>
    <w:rsid w:val="00A47679"/>
    <w:rsid w:val="00A51A58"/>
    <w:rsid w:val="00A51E71"/>
    <w:rsid w:val="00A527F9"/>
    <w:rsid w:val="00A569E7"/>
    <w:rsid w:val="00A6038C"/>
    <w:rsid w:val="00A6113F"/>
    <w:rsid w:val="00A6559F"/>
    <w:rsid w:val="00A77F72"/>
    <w:rsid w:val="00A80264"/>
    <w:rsid w:val="00A8091E"/>
    <w:rsid w:val="00A84B37"/>
    <w:rsid w:val="00A8549A"/>
    <w:rsid w:val="00A93035"/>
    <w:rsid w:val="00A966FC"/>
    <w:rsid w:val="00AA2C37"/>
    <w:rsid w:val="00AA3920"/>
    <w:rsid w:val="00AA3EC0"/>
    <w:rsid w:val="00AB1DB8"/>
    <w:rsid w:val="00AB72B8"/>
    <w:rsid w:val="00AC4581"/>
    <w:rsid w:val="00AC492E"/>
    <w:rsid w:val="00AD2497"/>
    <w:rsid w:val="00AD3D3C"/>
    <w:rsid w:val="00AE186C"/>
    <w:rsid w:val="00B01A82"/>
    <w:rsid w:val="00B1392F"/>
    <w:rsid w:val="00B15E2E"/>
    <w:rsid w:val="00B178CF"/>
    <w:rsid w:val="00B2669F"/>
    <w:rsid w:val="00B34E3B"/>
    <w:rsid w:val="00B3763D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950D4"/>
    <w:rsid w:val="00B95202"/>
    <w:rsid w:val="00BA0DA2"/>
    <w:rsid w:val="00BA4547"/>
    <w:rsid w:val="00BC0EF0"/>
    <w:rsid w:val="00BC21C1"/>
    <w:rsid w:val="00BC4F10"/>
    <w:rsid w:val="00BC7C61"/>
    <w:rsid w:val="00BD378C"/>
    <w:rsid w:val="00BD3D5F"/>
    <w:rsid w:val="00BD693F"/>
    <w:rsid w:val="00BF5170"/>
    <w:rsid w:val="00C00DD2"/>
    <w:rsid w:val="00C021F8"/>
    <w:rsid w:val="00C02D69"/>
    <w:rsid w:val="00C06423"/>
    <w:rsid w:val="00C12A48"/>
    <w:rsid w:val="00C16006"/>
    <w:rsid w:val="00C162F6"/>
    <w:rsid w:val="00C34732"/>
    <w:rsid w:val="00C41CB6"/>
    <w:rsid w:val="00C44706"/>
    <w:rsid w:val="00C45AB4"/>
    <w:rsid w:val="00C50BAA"/>
    <w:rsid w:val="00C54807"/>
    <w:rsid w:val="00C56198"/>
    <w:rsid w:val="00C564E7"/>
    <w:rsid w:val="00C60DC5"/>
    <w:rsid w:val="00C61C83"/>
    <w:rsid w:val="00C6273A"/>
    <w:rsid w:val="00C66B6A"/>
    <w:rsid w:val="00C73098"/>
    <w:rsid w:val="00C76BF9"/>
    <w:rsid w:val="00C81573"/>
    <w:rsid w:val="00C83977"/>
    <w:rsid w:val="00C86DDE"/>
    <w:rsid w:val="00C927BC"/>
    <w:rsid w:val="00CC2CBB"/>
    <w:rsid w:val="00CC44DB"/>
    <w:rsid w:val="00CD26E8"/>
    <w:rsid w:val="00CE1914"/>
    <w:rsid w:val="00CE2E1F"/>
    <w:rsid w:val="00CF1BBE"/>
    <w:rsid w:val="00CF2D9F"/>
    <w:rsid w:val="00CF3D21"/>
    <w:rsid w:val="00D01444"/>
    <w:rsid w:val="00D02605"/>
    <w:rsid w:val="00D02C4D"/>
    <w:rsid w:val="00D0502C"/>
    <w:rsid w:val="00D057E9"/>
    <w:rsid w:val="00D2037F"/>
    <w:rsid w:val="00D33B5E"/>
    <w:rsid w:val="00D51989"/>
    <w:rsid w:val="00D538F4"/>
    <w:rsid w:val="00D55DDC"/>
    <w:rsid w:val="00D705AB"/>
    <w:rsid w:val="00D75306"/>
    <w:rsid w:val="00D82C11"/>
    <w:rsid w:val="00D91263"/>
    <w:rsid w:val="00D91B32"/>
    <w:rsid w:val="00D9418F"/>
    <w:rsid w:val="00D94CED"/>
    <w:rsid w:val="00DA0347"/>
    <w:rsid w:val="00DB59A6"/>
    <w:rsid w:val="00DC0FF8"/>
    <w:rsid w:val="00DC298F"/>
    <w:rsid w:val="00DC30BC"/>
    <w:rsid w:val="00DC6AA9"/>
    <w:rsid w:val="00DC72EC"/>
    <w:rsid w:val="00DD4E06"/>
    <w:rsid w:val="00DD6116"/>
    <w:rsid w:val="00DE2F20"/>
    <w:rsid w:val="00DE33A4"/>
    <w:rsid w:val="00DF4E98"/>
    <w:rsid w:val="00E001C4"/>
    <w:rsid w:val="00E02D77"/>
    <w:rsid w:val="00E06F84"/>
    <w:rsid w:val="00E1253F"/>
    <w:rsid w:val="00E14372"/>
    <w:rsid w:val="00E14B7B"/>
    <w:rsid w:val="00E242AB"/>
    <w:rsid w:val="00E25735"/>
    <w:rsid w:val="00E26265"/>
    <w:rsid w:val="00E35E58"/>
    <w:rsid w:val="00E44C90"/>
    <w:rsid w:val="00E4652C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321"/>
    <w:rsid w:val="00EA330C"/>
    <w:rsid w:val="00EB0088"/>
    <w:rsid w:val="00EB3E79"/>
    <w:rsid w:val="00EB535A"/>
    <w:rsid w:val="00EB557F"/>
    <w:rsid w:val="00EC012E"/>
    <w:rsid w:val="00EC2AEF"/>
    <w:rsid w:val="00EC5F73"/>
    <w:rsid w:val="00ED16A2"/>
    <w:rsid w:val="00ED1A31"/>
    <w:rsid w:val="00ED3897"/>
    <w:rsid w:val="00ED3B68"/>
    <w:rsid w:val="00ED3D96"/>
    <w:rsid w:val="00ED4B8E"/>
    <w:rsid w:val="00EE31B0"/>
    <w:rsid w:val="00EE3E3A"/>
    <w:rsid w:val="00EF1601"/>
    <w:rsid w:val="00EF7D4E"/>
    <w:rsid w:val="00F000CA"/>
    <w:rsid w:val="00F043D3"/>
    <w:rsid w:val="00F05D01"/>
    <w:rsid w:val="00F17F09"/>
    <w:rsid w:val="00F23F3F"/>
    <w:rsid w:val="00F3434F"/>
    <w:rsid w:val="00F34973"/>
    <w:rsid w:val="00F401B4"/>
    <w:rsid w:val="00F40A08"/>
    <w:rsid w:val="00F47276"/>
    <w:rsid w:val="00F50214"/>
    <w:rsid w:val="00F52E4E"/>
    <w:rsid w:val="00F56317"/>
    <w:rsid w:val="00F75EFF"/>
    <w:rsid w:val="00F80167"/>
    <w:rsid w:val="00F85C76"/>
    <w:rsid w:val="00F8675E"/>
    <w:rsid w:val="00FA0A5A"/>
    <w:rsid w:val="00FA0BF3"/>
    <w:rsid w:val="00FA1383"/>
    <w:rsid w:val="00FA59AD"/>
    <w:rsid w:val="00FA7242"/>
    <w:rsid w:val="00FB2224"/>
    <w:rsid w:val="00FB2462"/>
    <w:rsid w:val="00FB34CF"/>
    <w:rsid w:val="00FB6B05"/>
    <w:rsid w:val="00FC529C"/>
    <w:rsid w:val="00FD4765"/>
    <w:rsid w:val="00FD76FC"/>
    <w:rsid w:val="00FE1A76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AC49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8C0C0E6-E749-4F3F-A696-17580A8E7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153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Santos, Amanda [TREAS]</cp:lastModifiedBy>
  <cp:revision>3</cp:revision>
  <cp:lastPrinted>2016-08-03T15:29:00Z</cp:lastPrinted>
  <dcterms:created xsi:type="dcterms:W3CDTF">2023-11-02T15:20:00Z</dcterms:created>
  <dcterms:modified xsi:type="dcterms:W3CDTF">2023-11-02T15:52:00Z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