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A33D1DF" w:rsidR="00364A22" w:rsidRPr="009A4BC4" w:rsidRDefault="007E57E1" w:rsidP="007E57E1">
      <w:pPr>
        <w:pStyle w:val="Heading3"/>
        <w:keepNext w:val="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February 26</w:t>
      </w:r>
      <w:r w:rsidR="009A4BC4" w:rsidRPr="009A4BC4">
        <w:rPr>
          <w:rFonts w:asciiTheme="minorHAnsi" w:hAnsiTheme="minorHAnsi" w:cstheme="minorHAnsi"/>
          <w:b/>
          <w:sz w:val="22"/>
          <w:szCs w:val="22"/>
        </w:rPr>
        <w:t>, 2024</w:t>
      </w:r>
    </w:p>
    <w:p w14:paraId="03C6B40F" w14:textId="77777777" w:rsidR="00364A22" w:rsidRPr="005912E3" w:rsidRDefault="00364A22" w:rsidP="00364A22">
      <w:pPr>
        <w:rPr>
          <w:rFonts w:asciiTheme="minorHAnsi" w:hAnsiTheme="minorHAnsi" w:cstheme="minorHAnsi"/>
          <w:sz w:val="22"/>
          <w:szCs w:val="22"/>
        </w:rPr>
      </w:pPr>
    </w:p>
    <w:p w14:paraId="03C6B410" w14:textId="22AAD5DB" w:rsidR="007D1D98" w:rsidRPr="005912E3" w:rsidRDefault="007D1D98" w:rsidP="007D1D98">
      <w:pPr>
        <w:tabs>
          <w:tab w:val="left" w:pos="0"/>
        </w:tabs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5912E3">
        <w:rPr>
          <w:rFonts w:asciiTheme="minorHAnsi" w:hAnsiTheme="minorHAnsi" w:cstheme="minorHAnsi"/>
          <w:b/>
          <w:sz w:val="22"/>
          <w:szCs w:val="22"/>
        </w:rPr>
        <w:t>To:</w:t>
      </w:r>
      <w:r w:rsidR="008918DF" w:rsidRPr="005912E3">
        <w:rPr>
          <w:rFonts w:asciiTheme="minorHAnsi" w:hAnsiTheme="minorHAnsi" w:cstheme="minorHAnsi"/>
          <w:b/>
          <w:sz w:val="22"/>
          <w:szCs w:val="22"/>
        </w:rPr>
        <w:tab/>
      </w:r>
      <w:r w:rsidRPr="005912E3">
        <w:rPr>
          <w:rFonts w:asciiTheme="minorHAnsi" w:hAnsiTheme="minorHAnsi" w:cstheme="minorHAnsi"/>
          <w:b/>
          <w:sz w:val="22"/>
          <w:szCs w:val="22"/>
        </w:rPr>
        <w:t xml:space="preserve">All Interested </w:t>
      </w:r>
      <w:r w:rsidR="008461E1">
        <w:rPr>
          <w:rFonts w:asciiTheme="minorHAnsi" w:hAnsiTheme="minorHAnsi" w:cstheme="minorHAnsi"/>
          <w:b/>
          <w:sz w:val="22"/>
          <w:szCs w:val="22"/>
        </w:rPr>
        <w:t>Bidders</w:t>
      </w:r>
    </w:p>
    <w:p w14:paraId="03C6B411" w14:textId="77777777" w:rsidR="007D1D98" w:rsidRPr="005912E3" w:rsidRDefault="007D1D98" w:rsidP="007D1D98">
      <w:pPr>
        <w:rPr>
          <w:rFonts w:asciiTheme="minorHAnsi" w:hAnsiTheme="minorHAnsi" w:cstheme="minorHAnsi"/>
          <w:sz w:val="22"/>
          <w:szCs w:val="22"/>
        </w:rPr>
      </w:pPr>
    </w:p>
    <w:p w14:paraId="11170C61" w14:textId="31A57C2E" w:rsidR="00F95293" w:rsidRPr="005912E3" w:rsidRDefault="00721BC8" w:rsidP="00F95293">
      <w:pPr>
        <w:pStyle w:val="Heading2"/>
        <w:keepNext w:val="0"/>
        <w:widowControl w:val="0"/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5912E3">
        <w:rPr>
          <w:rFonts w:asciiTheme="minorHAnsi" w:hAnsiTheme="minorHAnsi" w:cstheme="minorHAnsi"/>
          <w:sz w:val="22"/>
          <w:szCs w:val="22"/>
        </w:rPr>
        <w:t>Re:</w:t>
      </w:r>
      <w:r w:rsidR="008918DF" w:rsidRPr="005912E3">
        <w:rPr>
          <w:rFonts w:asciiTheme="minorHAnsi" w:hAnsiTheme="minorHAnsi" w:cstheme="minorHAnsi"/>
          <w:sz w:val="22"/>
          <w:szCs w:val="22"/>
        </w:rPr>
        <w:tab/>
      </w:r>
      <w:r w:rsidRPr="005912E3">
        <w:rPr>
          <w:rFonts w:asciiTheme="minorHAnsi" w:hAnsiTheme="minorHAnsi" w:cstheme="minorHAnsi"/>
          <w:sz w:val="22"/>
          <w:szCs w:val="22"/>
        </w:rPr>
        <w:t xml:space="preserve">Bid Solicitation # </w:t>
      </w:r>
      <w:r w:rsidR="00DB4D78" w:rsidRPr="005912E3">
        <w:rPr>
          <w:rFonts w:asciiTheme="minorHAnsi" w:hAnsiTheme="minorHAnsi" w:cstheme="minorHAnsi"/>
          <w:sz w:val="22"/>
          <w:szCs w:val="22"/>
        </w:rPr>
        <w:t>24DPP</w:t>
      </w:r>
      <w:r w:rsidR="00ED6F6E" w:rsidRPr="005912E3">
        <w:rPr>
          <w:rFonts w:asciiTheme="minorHAnsi" w:hAnsiTheme="minorHAnsi" w:cstheme="minorHAnsi"/>
          <w:sz w:val="22"/>
          <w:szCs w:val="22"/>
        </w:rPr>
        <w:t>00912</w:t>
      </w:r>
    </w:p>
    <w:p w14:paraId="03C6B415" w14:textId="0F5AC5BF" w:rsidR="007D1D98" w:rsidRPr="005912E3" w:rsidRDefault="00DB4D78" w:rsidP="008918DF">
      <w:pPr>
        <w:ind w:firstLine="720"/>
        <w:rPr>
          <w:rFonts w:asciiTheme="minorHAnsi" w:hAnsiTheme="minorHAnsi" w:cstheme="minorHAnsi"/>
          <w:b/>
          <w:sz w:val="22"/>
          <w:szCs w:val="22"/>
        </w:rPr>
      </w:pPr>
      <w:r w:rsidRPr="005912E3">
        <w:rPr>
          <w:rFonts w:asciiTheme="minorHAnsi" w:hAnsiTheme="minorHAnsi" w:cstheme="minorHAnsi"/>
          <w:b/>
          <w:sz w:val="22"/>
          <w:szCs w:val="22"/>
        </w:rPr>
        <w:t>T1054 Cigarette Tax Decals/Stamps for the Division of Revenue</w:t>
      </w:r>
    </w:p>
    <w:p w14:paraId="2860DEFE" w14:textId="5C45BBC7" w:rsidR="00F95293" w:rsidRDefault="00F95293" w:rsidP="008918DF">
      <w:pPr>
        <w:ind w:firstLine="720"/>
        <w:rPr>
          <w:rFonts w:asciiTheme="minorHAnsi" w:hAnsiTheme="minorHAnsi" w:cstheme="minorHAnsi"/>
          <w:b/>
          <w:sz w:val="22"/>
          <w:szCs w:val="22"/>
        </w:rPr>
      </w:pPr>
    </w:p>
    <w:p w14:paraId="7A419788" w14:textId="77777777" w:rsidR="00CB14D5" w:rsidRPr="005912E3" w:rsidRDefault="00CB14D5" w:rsidP="008918DF">
      <w:pPr>
        <w:ind w:firstLine="720"/>
        <w:rPr>
          <w:rFonts w:asciiTheme="minorHAnsi" w:hAnsiTheme="minorHAnsi" w:cstheme="minorHAnsi"/>
          <w:b/>
          <w:sz w:val="22"/>
          <w:szCs w:val="22"/>
        </w:rPr>
      </w:pPr>
    </w:p>
    <w:p w14:paraId="5A0B00D4" w14:textId="77777777" w:rsidR="00CC0A10" w:rsidRPr="009B7357" w:rsidRDefault="00F95293" w:rsidP="00CC0A10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5912E3">
        <w:rPr>
          <w:rFonts w:asciiTheme="minorHAnsi" w:hAnsiTheme="minorHAnsi" w:cstheme="minorHAnsi"/>
          <w:b/>
          <w:sz w:val="22"/>
          <w:szCs w:val="22"/>
        </w:rPr>
        <w:tab/>
      </w:r>
      <w:r w:rsidR="00CC0A10" w:rsidRPr="009B7357">
        <w:rPr>
          <w:rFonts w:ascii="Arial" w:hAnsi="Arial" w:cs="Arial"/>
          <w:b/>
          <w:strike/>
        </w:rPr>
        <w:t xml:space="preserve">Quote Submission Due Date: </w:t>
      </w:r>
      <w:r w:rsidR="00CC0A10" w:rsidRPr="009B7357">
        <w:rPr>
          <w:rFonts w:ascii="Arial" w:hAnsi="Arial" w:cs="Arial"/>
          <w:b/>
          <w:strike/>
          <w:u w:val="single"/>
        </w:rPr>
        <w:t>November 21, 2023</w:t>
      </w:r>
      <w:r w:rsidR="00CC0A10" w:rsidRPr="009B7357">
        <w:rPr>
          <w:rFonts w:ascii="Arial" w:hAnsi="Arial" w:cs="Arial"/>
          <w:b/>
          <w:strike/>
        </w:rPr>
        <w:t>(2:00 p.m. Eastern Time</w:t>
      </w:r>
    </w:p>
    <w:p w14:paraId="732BA658" w14:textId="77777777" w:rsidR="00CC0A10" w:rsidRPr="00532EF2" w:rsidRDefault="00CC0A10" w:rsidP="00CC0A10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532EF2">
        <w:rPr>
          <w:rFonts w:ascii="Arial" w:hAnsi="Arial" w:cs="Arial"/>
          <w:b/>
          <w:bCs/>
          <w:strike/>
          <w:u w:val="single"/>
        </w:rPr>
        <w:t>REVISED Quote Submission Due Date: December 15, 2023 (2:00 p.m. Eastern Time)</w:t>
      </w:r>
    </w:p>
    <w:p w14:paraId="6C997C4C" w14:textId="77777777" w:rsidR="00CC0A10" w:rsidRPr="00D945F5" w:rsidRDefault="00CC0A10" w:rsidP="00CC0A10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D945F5">
        <w:rPr>
          <w:rFonts w:ascii="Arial" w:hAnsi="Arial" w:cs="Arial"/>
          <w:b/>
          <w:bCs/>
          <w:strike/>
          <w:u w:val="single"/>
        </w:rPr>
        <w:t>REVISED Quote Submission Due Date: January 24, 2024 (2:00 p.m. Eastern Time)</w:t>
      </w:r>
    </w:p>
    <w:p w14:paraId="507BD559" w14:textId="200E9A36" w:rsidR="00CC0A10" w:rsidRPr="00D945F5" w:rsidRDefault="00CC0A10" w:rsidP="00CC0A10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D945F5">
        <w:rPr>
          <w:rFonts w:ascii="Arial" w:hAnsi="Arial" w:cs="Arial"/>
          <w:b/>
          <w:bCs/>
          <w:strike/>
          <w:u w:val="single"/>
        </w:rPr>
        <w:t>REVI</w:t>
      </w:r>
      <w:r>
        <w:rPr>
          <w:rFonts w:ascii="Arial" w:hAnsi="Arial" w:cs="Arial"/>
          <w:b/>
          <w:bCs/>
          <w:strike/>
          <w:u w:val="single"/>
        </w:rPr>
        <w:t>SED Quote Submission Due Date: February</w:t>
      </w:r>
      <w:r w:rsidRPr="00D945F5">
        <w:rPr>
          <w:rFonts w:ascii="Arial" w:hAnsi="Arial" w:cs="Arial"/>
          <w:b/>
          <w:bCs/>
          <w:strike/>
          <w:u w:val="single"/>
        </w:rPr>
        <w:t xml:space="preserve"> </w:t>
      </w:r>
      <w:r>
        <w:rPr>
          <w:rFonts w:ascii="Arial" w:hAnsi="Arial" w:cs="Arial"/>
          <w:b/>
          <w:bCs/>
          <w:strike/>
          <w:u w:val="single"/>
        </w:rPr>
        <w:t>15</w:t>
      </w:r>
      <w:r w:rsidRPr="00D945F5">
        <w:rPr>
          <w:rFonts w:ascii="Arial" w:hAnsi="Arial" w:cs="Arial"/>
          <w:b/>
          <w:bCs/>
          <w:strike/>
          <w:u w:val="single"/>
        </w:rPr>
        <w:t>, 2024 (2:00 p.m. Eastern Time)</w:t>
      </w:r>
    </w:p>
    <w:p w14:paraId="414B3AF9" w14:textId="0C013904" w:rsidR="003069D9" w:rsidRPr="001C5FB4" w:rsidRDefault="00CC0A10" w:rsidP="00CC0A10">
      <w:pPr>
        <w:tabs>
          <w:tab w:val="left" w:pos="0"/>
        </w:tabs>
        <w:outlineLvl w:val="0"/>
        <w:rPr>
          <w:rFonts w:asciiTheme="minorHAnsi" w:hAnsiTheme="minorHAnsi" w:cstheme="minorHAnsi"/>
          <w:b/>
          <w:color w:val="FF0000"/>
          <w:sz w:val="22"/>
          <w:szCs w:val="22"/>
        </w:rPr>
      </w:pPr>
      <w:bookmarkStart w:id="0" w:name="_GoBack"/>
      <w:bookmarkEnd w:id="0"/>
      <w:r w:rsidRPr="001C5FB4">
        <w:rPr>
          <w:rFonts w:asciiTheme="minorHAnsi" w:hAnsiTheme="minorHAnsi" w:cstheme="minorHAnsi"/>
          <w:b/>
          <w:color w:val="FF0000"/>
          <w:sz w:val="22"/>
          <w:szCs w:val="22"/>
        </w:rPr>
        <w:t>Quote Submission Due Date: March 8, 2024 (2:00 p.m. Eastern Time)</w:t>
      </w:r>
    </w:p>
    <w:p w14:paraId="68CCF204" w14:textId="77777777" w:rsidR="00CC0A10" w:rsidRPr="0037076E" w:rsidRDefault="00CC0A10" w:rsidP="007D1D98">
      <w:pPr>
        <w:pStyle w:val="Heading1"/>
        <w:keepNext w:val="0"/>
        <w:tabs>
          <w:tab w:val="left" w:pos="0"/>
        </w:tabs>
        <w:rPr>
          <w:rFonts w:asciiTheme="minorHAnsi" w:hAnsiTheme="minorHAnsi" w:cstheme="minorHAnsi"/>
          <w:i w:val="0"/>
          <w:color w:val="FF0000"/>
          <w:sz w:val="22"/>
          <w:szCs w:val="22"/>
        </w:rPr>
      </w:pPr>
    </w:p>
    <w:p w14:paraId="03C6B419" w14:textId="7F53707F" w:rsidR="007D1D98" w:rsidRPr="005912E3" w:rsidRDefault="007D1D98" w:rsidP="007D1D98">
      <w:pPr>
        <w:pStyle w:val="Heading1"/>
        <w:keepNext w:val="0"/>
        <w:tabs>
          <w:tab w:val="left" w:pos="0"/>
        </w:tabs>
        <w:rPr>
          <w:rFonts w:asciiTheme="minorHAnsi" w:hAnsiTheme="minorHAnsi" w:cstheme="minorHAnsi"/>
          <w:i w:val="0"/>
          <w:sz w:val="22"/>
          <w:szCs w:val="22"/>
        </w:rPr>
      </w:pPr>
      <w:r w:rsidRPr="005912E3">
        <w:rPr>
          <w:rFonts w:asciiTheme="minorHAnsi" w:hAnsiTheme="minorHAnsi" w:cstheme="minorHAnsi"/>
          <w:i w:val="0"/>
          <w:sz w:val="22"/>
          <w:szCs w:val="22"/>
        </w:rPr>
        <w:t>Bid Amendment #</w:t>
      </w:r>
      <w:r w:rsidR="007E57E1">
        <w:rPr>
          <w:rFonts w:asciiTheme="minorHAnsi" w:hAnsiTheme="minorHAnsi" w:cstheme="minorHAnsi"/>
          <w:i w:val="0"/>
          <w:sz w:val="22"/>
          <w:szCs w:val="22"/>
        </w:rPr>
        <w:t>5</w:t>
      </w:r>
    </w:p>
    <w:p w14:paraId="03C6B41B" w14:textId="77777777" w:rsidR="00364A22" w:rsidRPr="005912E3" w:rsidRDefault="00364A22" w:rsidP="00364A22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</w:p>
    <w:p w14:paraId="03C6B41C" w14:textId="428EB970" w:rsidR="00A233DA" w:rsidRPr="005912E3" w:rsidRDefault="007D1D98" w:rsidP="008918DF">
      <w:p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912E3">
        <w:rPr>
          <w:rFonts w:asciiTheme="minorHAnsi" w:hAnsiTheme="minorHAnsi" w:cstheme="minorHAnsi"/>
          <w:sz w:val="22"/>
          <w:szCs w:val="22"/>
        </w:rPr>
        <w:t>The following constitutes Bid Amendment #</w:t>
      </w:r>
      <w:r w:rsidR="007E57E1">
        <w:rPr>
          <w:rFonts w:asciiTheme="minorHAnsi" w:hAnsiTheme="minorHAnsi" w:cstheme="minorHAnsi"/>
          <w:sz w:val="22"/>
          <w:szCs w:val="22"/>
        </w:rPr>
        <w:t>5</w:t>
      </w:r>
      <w:r w:rsidRPr="005912E3">
        <w:rPr>
          <w:rFonts w:asciiTheme="minorHAnsi" w:hAnsiTheme="minorHAnsi" w:cstheme="minorHAnsi"/>
          <w:sz w:val="22"/>
          <w:szCs w:val="22"/>
        </w:rPr>
        <w:t xml:space="preserve"> to the above referenced </w:t>
      </w:r>
      <w:r w:rsidR="00502120" w:rsidRPr="005912E3">
        <w:rPr>
          <w:rFonts w:asciiTheme="minorHAnsi" w:hAnsiTheme="minorHAnsi" w:cstheme="minorHAnsi"/>
          <w:sz w:val="22"/>
          <w:szCs w:val="22"/>
        </w:rPr>
        <w:t>Bid S</w:t>
      </w:r>
      <w:r w:rsidR="002420F8" w:rsidRPr="005912E3">
        <w:rPr>
          <w:rFonts w:asciiTheme="minorHAnsi" w:hAnsiTheme="minorHAnsi" w:cstheme="minorHAnsi"/>
          <w:sz w:val="22"/>
          <w:szCs w:val="22"/>
        </w:rPr>
        <w:t>olicitation</w:t>
      </w:r>
      <w:r w:rsidR="00260851" w:rsidRPr="005912E3">
        <w:rPr>
          <w:rFonts w:asciiTheme="minorHAnsi" w:hAnsiTheme="minorHAnsi" w:cstheme="minorHAnsi"/>
          <w:sz w:val="22"/>
          <w:szCs w:val="22"/>
        </w:rPr>
        <w:t>:</w:t>
      </w:r>
    </w:p>
    <w:p w14:paraId="03C6B41D" w14:textId="77777777" w:rsidR="00A233DA" w:rsidRPr="005912E3" w:rsidRDefault="007D1D98" w:rsidP="008918DF">
      <w:p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912E3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7F5B6B06" w14:textId="77777777" w:rsidR="009A4BC4" w:rsidRDefault="007D1D98" w:rsidP="00CB14D5">
      <w:pPr>
        <w:pStyle w:val="ListParagraph"/>
        <w:tabs>
          <w:tab w:val="left" w:pos="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5912E3">
        <w:rPr>
          <w:rFonts w:asciiTheme="minorHAnsi" w:hAnsiTheme="minorHAnsi" w:cstheme="minorHAnsi"/>
          <w:sz w:val="22"/>
          <w:szCs w:val="22"/>
        </w:rPr>
        <w:t xml:space="preserve">This </w:t>
      </w:r>
      <w:r w:rsidR="00490B0F" w:rsidRPr="005912E3">
        <w:rPr>
          <w:rFonts w:asciiTheme="minorHAnsi" w:hAnsiTheme="minorHAnsi" w:cstheme="minorHAnsi"/>
          <w:sz w:val="22"/>
          <w:szCs w:val="22"/>
        </w:rPr>
        <w:t>B</w:t>
      </w:r>
      <w:r w:rsidRPr="005912E3">
        <w:rPr>
          <w:rFonts w:asciiTheme="minorHAnsi" w:hAnsiTheme="minorHAnsi" w:cstheme="minorHAnsi"/>
          <w:sz w:val="22"/>
          <w:szCs w:val="22"/>
        </w:rPr>
        <w:t xml:space="preserve">id </w:t>
      </w:r>
      <w:r w:rsidR="00490B0F" w:rsidRPr="005912E3">
        <w:rPr>
          <w:rFonts w:asciiTheme="minorHAnsi" w:hAnsiTheme="minorHAnsi" w:cstheme="minorHAnsi"/>
          <w:sz w:val="22"/>
          <w:szCs w:val="22"/>
        </w:rPr>
        <w:t>A</w:t>
      </w:r>
      <w:r w:rsidRPr="005912E3">
        <w:rPr>
          <w:rFonts w:asciiTheme="minorHAnsi" w:hAnsiTheme="minorHAnsi" w:cstheme="minorHAnsi"/>
          <w:sz w:val="22"/>
          <w:szCs w:val="22"/>
        </w:rPr>
        <w:t>mendment</w:t>
      </w:r>
      <w:r w:rsidR="00A233DA" w:rsidRPr="005912E3">
        <w:rPr>
          <w:rFonts w:asciiTheme="minorHAnsi" w:hAnsiTheme="minorHAnsi" w:cstheme="minorHAnsi"/>
          <w:sz w:val="22"/>
          <w:szCs w:val="22"/>
        </w:rPr>
        <w:t xml:space="preserve"> includes</w:t>
      </w:r>
      <w:r w:rsidR="009A4BC4">
        <w:rPr>
          <w:rFonts w:asciiTheme="minorHAnsi" w:hAnsiTheme="minorHAnsi" w:cstheme="minorHAnsi"/>
          <w:sz w:val="22"/>
          <w:szCs w:val="22"/>
        </w:rPr>
        <w:t>:</w:t>
      </w:r>
    </w:p>
    <w:p w14:paraId="03C6B41F" w14:textId="3796E5BF" w:rsidR="00A233DA" w:rsidRDefault="009A4BC4" w:rsidP="009A4BC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260851" w:rsidRPr="005912E3">
        <w:rPr>
          <w:rFonts w:asciiTheme="minorHAnsi" w:hAnsiTheme="minorHAnsi" w:cstheme="minorHAnsi"/>
          <w:sz w:val="22"/>
          <w:szCs w:val="22"/>
        </w:rPr>
        <w:t>nswers to questions</w:t>
      </w:r>
      <w:r w:rsidR="00CB14D5">
        <w:rPr>
          <w:rFonts w:asciiTheme="minorHAnsi" w:hAnsiTheme="minorHAnsi" w:cstheme="minorHAnsi"/>
          <w:sz w:val="22"/>
          <w:szCs w:val="22"/>
        </w:rPr>
        <w:t xml:space="preserve"> from the Question and Answer period that concluded on </w:t>
      </w:r>
      <w:r w:rsidR="007E57E1">
        <w:rPr>
          <w:rFonts w:asciiTheme="minorHAnsi" w:hAnsiTheme="minorHAnsi"/>
          <w:bCs/>
          <w:color w:val="000000"/>
          <w:sz w:val="22"/>
          <w:szCs w:val="22"/>
        </w:rPr>
        <w:t>February 15</w:t>
      </w:r>
      <w:r w:rsidR="00CB14D5" w:rsidRPr="003438D8">
        <w:rPr>
          <w:rFonts w:asciiTheme="minorHAnsi" w:hAnsiTheme="minorHAnsi"/>
          <w:bCs/>
          <w:color w:val="000000"/>
          <w:sz w:val="22"/>
          <w:szCs w:val="22"/>
        </w:rPr>
        <w:t>, 202</w:t>
      </w:r>
      <w:r w:rsidR="007E57E1">
        <w:rPr>
          <w:rFonts w:asciiTheme="minorHAnsi" w:hAnsiTheme="minorHAnsi"/>
          <w:bCs/>
          <w:color w:val="000000"/>
          <w:sz w:val="22"/>
          <w:szCs w:val="22"/>
        </w:rPr>
        <w:t>4</w:t>
      </w:r>
      <w:r w:rsidR="008A4E79">
        <w:rPr>
          <w:rFonts w:asciiTheme="minorHAnsi" w:hAnsiTheme="minorHAnsi" w:cstheme="minorHAnsi"/>
          <w:sz w:val="22"/>
          <w:szCs w:val="22"/>
        </w:rPr>
        <w:t>;</w:t>
      </w:r>
      <w:r w:rsidR="00ED6F6E" w:rsidRPr="005912E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52F7EF9" w14:textId="3DBEB567" w:rsidR="00CB14D5" w:rsidRPr="00696DE5" w:rsidRDefault="008A4E79" w:rsidP="00696DE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B14D5">
        <w:rPr>
          <w:rFonts w:asciiTheme="minorHAnsi" w:hAnsiTheme="minorHAnsi" w:cstheme="minorHAnsi"/>
          <w:sz w:val="22"/>
          <w:szCs w:val="22"/>
        </w:rPr>
        <w:t>Revis</w:t>
      </w:r>
      <w:r w:rsidR="00CB14D5" w:rsidRPr="00CB14D5">
        <w:rPr>
          <w:rFonts w:asciiTheme="minorHAnsi" w:hAnsiTheme="minorHAnsi" w:cstheme="minorHAnsi"/>
          <w:sz w:val="22"/>
          <w:szCs w:val="22"/>
        </w:rPr>
        <w:t>ed</w:t>
      </w:r>
      <w:r w:rsidR="0037076E">
        <w:rPr>
          <w:rFonts w:asciiTheme="minorHAnsi" w:hAnsiTheme="minorHAnsi" w:cstheme="minorHAnsi"/>
          <w:sz w:val="22"/>
          <w:szCs w:val="22"/>
        </w:rPr>
        <w:t xml:space="preserve"> </w:t>
      </w:r>
      <w:r w:rsidRPr="00CB14D5">
        <w:rPr>
          <w:rFonts w:asciiTheme="minorHAnsi" w:hAnsiTheme="minorHAnsi" w:cstheme="minorHAnsi"/>
          <w:sz w:val="22"/>
          <w:szCs w:val="22"/>
        </w:rPr>
        <w:t>Bid Solicitation</w:t>
      </w:r>
      <w:r w:rsidR="00CB14D5" w:rsidRPr="00CB14D5">
        <w:rPr>
          <w:rFonts w:asciiTheme="minorHAnsi" w:hAnsiTheme="minorHAnsi" w:cstheme="minorHAnsi"/>
          <w:sz w:val="22"/>
          <w:szCs w:val="22"/>
        </w:rPr>
        <w:t xml:space="preserve">.  Please refer to the Revised Bid Solicitation titled “T1054 Revised Bid Solicitation </w:t>
      </w:r>
      <w:r w:rsidR="005A7AFD">
        <w:rPr>
          <w:rFonts w:asciiTheme="minorHAnsi" w:hAnsiTheme="minorHAnsi" w:cstheme="minorHAnsi"/>
          <w:sz w:val="22"/>
          <w:szCs w:val="22"/>
        </w:rPr>
        <w:t>2.26</w:t>
      </w:r>
      <w:r w:rsidR="00CB14D5" w:rsidRPr="00CB14D5">
        <w:rPr>
          <w:rFonts w:asciiTheme="minorHAnsi" w:hAnsiTheme="minorHAnsi" w:cstheme="minorHAnsi"/>
          <w:sz w:val="22"/>
          <w:szCs w:val="22"/>
        </w:rPr>
        <w:t>.2024”</w:t>
      </w:r>
      <w:r w:rsidRPr="00CB14D5">
        <w:rPr>
          <w:rFonts w:asciiTheme="minorHAnsi" w:hAnsiTheme="minorHAnsi" w:cstheme="minorHAnsi"/>
          <w:sz w:val="22"/>
          <w:szCs w:val="22"/>
        </w:rPr>
        <w:t>;</w:t>
      </w:r>
    </w:p>
    <w:p w14:paraId="132B7BB5" w14:textId="7B497852" w:rsidR="008A4E79" w:rsidRDefault="003438D8" w:rsidP="00C346F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Addition of </w:t>
      </w:r>
      <w:r w:rsidR="00CB011B">
        <w:rPr>
          <w:rFonts w:asciiTheme="minorHAnsi" w:hAnsiTheme="minorHAnsi" w:cstheme="minorHAnsi"/>
          <w:sz w:val="22"/>
          <w:szCs w:val="22"/>
        </w:rPr>
        <w:t xml:space="preserve">Attachment </w:t>
      </w:r>
      <w:r w:rsidR="007E57E1">
        <w:rPr>
          <w:rFonts w:asciiTheme="minorHAnsi" w:hAnsiTheme="minorHAnsi" w:cstheme="minorHAnsi"/>
          <w:sz w:val="22"/>
          <w:szCs w:val="22"/>
        </w:rPr>
        <w:t>B</w:t>
      </w:r>
      <w:r w:rsidR="009A4BC4">
        <w:rPr>
          <w:rFonts w:asciiTheme="minorHAnsi" w:hAnsiTheme="minorHAnsi" w:cstheme="minorHAnsi"/>
          <w:sz w:val="22"/>
          <w:szCs w:val="22"/>
        </w:rPr>
        <w:t xml:space="preserve"> – </w:t>
      </w:r>
      <w:r w:rsidR="007F32D8">
        <w:rPr>
          <w:rFonts w:asciiTheme="minorHAnsi" w:hAnsiTheme="minorHAnsi" w:cstheme="minorHAnsi"/>
          <w:sz w:val="22"/>
          <w:szCs w:val="22"/>
        </w:rPr>
        <w:t xml:space="preserve">Bid Tabulation Results from the </w:t>
      </w:r>
      <w:r w:rsidR="0082047C">
        <w:rPr>
          <w:rFonts w:asciiTheme="minorHAnsi" w:hAnsiTheme="minorHAnsi" w:cstheme="minorHAnsi"/>
          <w:sz w:val="22"/>
          <w:szCs w:val="22"/>
        </w:rPr>
        <w:t>Previous</w:t>
      </w:r>
      <w:r w:rsidR="007F32D8">
        <w:rPr>
          <w:rFonts w:asciiTheme="minorHAnsi" w:hAnsiTheme="minorHAnsi" w:cstheme="minorHAnsi"/>
          <w:sz w:val="22"/>
          <w:szCs w:val="22"/>
        </w:rPr>
        <w:t xml:space="preserve"> Bid Cycle</w:t>
      </w:r>
      <w:r>
        <w:rPr>
          <w:rFonts w:asciiTheme="minorHAnsi" w:hAnsiTheme="minorHAnsi" w:cstheme="minorHAnsi"/>
          <w:sz w:val="22"/>
          <w:szCs w:val="22"/>
        </w:rPr>
        <w:t xml:space="preserve"> to the Bid Solicitation’s Attachments Tab in NJSTART</w:t>
      </w:r>
      <w:r w:rsidR="00CB011B">
        <w:rPr>
          <w:rFonts w:asciiTheme="minorHAnsi" w:hAnsiTheme="minorHAnsi" w:cstheme="minorHAnsi"/>
          <w:sz w:val="22"/>
          <w:szCs w:val="22"/>
        </w:rPr>
        <w:t>;</w:t>
      </w:r>
      <w:r w:rsidR="008A4E79">
        <w:rPr>
          <w:rFonts w:asciiTheme="minorHAnsi" w:hAnsiTheme="minorHAnsi" w:cstheme="minorHAnsi"/>
          <w:sz w:val="22"/>
          <w:szCs w:val="22"/>
        </w:rPr>
        <w:t xml:space="preserve"> and</w:t>
      </w:r>
    </w:p>
    <w:p w14:paraId="5E32DF8C" w14:textId="77777777" w:rsidR="004C124A" w:rsidRDefault="004C124A" w:rsidP="00A330D2">
      <w:p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3C6B420" w14:textId="4C99D511" w:rsidR="007D1D98" w:rsidRPr="00A330D2" w:rsidRDefault="00A233DA" w:rsidP="00A330D2">
      <w:p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A330D2">
        <w:rPr>
          <w:rFonts w:asciiTheme="minorHAnsi" w:hAnsiTheme="minorHAnsi" w:cstheme="minorHAnsi"/>
          <w:sz w:val="22"/>
          <w:szCs w:val="22"/>
        </w:rPr>
        <w:t>Please note that f</w:t>
      </w:r>
      <w:r w:rsidR="00EB3E79" w:rsidRPr="00A330D2">
        <w:rPr>
          <w:rFonts w:asciiTheme="minorHAnsi" w:hAnsiTheme="minorHAnsi" w:cstheme="minorHAnsi"/>
          <w:sz w:val="22"/>
          <w:szCs w:val="22"/>
        </w:rPr>
        <w:t>or all a</w:t>
      </w:r>
      <w:r w:rsidR="007D1D98" w:rsidRPr="00A330D2">
        <w:rPr>
          <w:rFonts w:asciiTheme="minorHAnsi" w:hAnsiTheme="minorHAnsi" w:cstheme="minorHAnsi"/>
          <w:sz w:val="22"/>
          <w:szCs w:val="22"/>
        </w:rPr>
        <w:t>dditions, deletions, clarifica</w:t>
      </w:r>
      <w:r w:rsidR="00502120" w:rsidRPr="00A330D2">
        <w:rPr>
          <w:rFonts w:asciiTheme="minorHAnsi" w:hAnsiTheme="minorHAnsi" w:cstheme="minorHAnsi"/>
          <w:sz w:val="22"/>
          <w:szCs w:val="22"/>
        </w:rPr>
        <w:t>tions and modifications to the Bid S</w:t>
      </w:r>
      <w:r w:rsidR="007D1D98" w:rsidRPr="00A330D2">
        <w:rPr>
          <w:rFonts w:asciiTheme="minorHAnsi" w:hAnsiTheme="minorHAnsi" w:cstheme="minorHAnsi"/>
          <w:sz w:val="22"/>
          <w:szCs w:val="22"/>
        </w:rPr>
        <w:t>olicitation</w:t>
      </w:r>
      <w:r w:rsidR="00EB3E79" w:rsidRPr="00A330D2">
        <w:rPr>
          <w:rFonts w:asciiTheme="minorHAnsi" w:hAnsiTheme="minorHAnsi" w:cstheme="minorHAnsi"/>
          <w:sz w:val="22"/>
          <w:szCs w:val="22"/>
        </w:rPr>
        <w:t>,</w:t>
      </w:r>
      <w:r w:rsidR="00D55DDC" w:rsidRPr="00A330D2">
        <w:rPr>
          <w:rFonts w:asciiTheme="minorHAnsi" w:hAnsiTheme="minorHAnsi" w:cstheme="minorHAnsi"/>
          <w:sz w:val="22"/>
          <w:szCs w:val="22"/>
        </w:rPr>
        <w:t xml:space="preserve"> </w:t>
      </w:r>
      <w:r w:rsidR="00EB3E79" w:rsidRPr="00A330D2">
        <w:rPr>
          <w:rFonts w:asciiTheme="minorHAnsi" w:hAnsiTheme="minorHAnsi" w:cstheme="minorHAnsi"/>
          <w:sz w:val="22"/>
          <w:szCs w:val="22"/>
        </w:rPr>
        <w:t>please r</w:t>
      </w:r>
      <w:r w:rsidR="00D55DDC" w:rsidRPr="00A330D2">
        <w:rPr>
          <w:rFonts w:asciiTheme="minorHAnsi" w:hAnsiTheme="minorHAnsi" w:cstheme="minorHAnsi"/>
          <w:sz w:val="22"/>
          <w:szCs w:val="22"/>
        </w:rPr>
        <w:t xml:space="preserve">efer to </w:t>
      </w:r>
      <w:r w:rsidR="00DC72EC" w:rsidRPr="00A330D2">
        <w:rPr>
          <w:rFonts w:asciiTheme="minorHAnsi" w:hAnsiTheme="minorHAnsi" w:cstheme="minorHAnsi"/>
          <w:sz w:val="22"/>
          <w:szCs w:val="22"/>
        </w:rPr>
        <w:t xml:space="preserve">the </w:t>
      </w:r>
      <w:r w:rsidR="00721BC8" w:rsidRPr="00A330D2">
        <w:rPr>
          <w:rFonts w:asciiTheme="minorHAnsi" w:hAnsiTheme="minorHAnsi" w:cstheme="minorHAnsi"/>
          <w:sz w:val="22"/>
          <w:szCs w:val="22"/>
        </w:rPr>
        <w:t xml:space="preserve">Revised </w:t>
      </w:r>
      <w:r w:rsidRPr="00A330D2">
        <w:rPr>
          <w:rFonts w:asciiTheme="minorHAnsi" w:hAnsiTheme="minorHAnsi" w:cstheme="minorHAnsi"/>
          <w:sz w:val="22"/>
          <w:szCs w:val="22"/>
        </w:rPr>
        <w:t xml:space="preserve">Bid Solicitation </w:t>
      </w:r>
      <w:r w:rsidR="00DC72EC" w:rsidRPr="00A330D2">
        <w:rPr>
          <w:rFonts w:asciiTheme="minorHAnsi" w:hAnsiTheme="minorHAnsi" w:cstheme="minorHAnsi"/>
          <w:sz w:val="22"/>
          <w:szCs w:val="22"/>
        </w:rPr>
        <w:t xml:space="preserve">titled </w:t>
      </w:r>
      <w:r w:rsidR="00DC72EC" w:rsidRPr="009A4BC4">
        <w:rPr>
          <w:rFonts w:asciiTheme="minorHAnsi" w:hAnsiTheme="minorHAnsi" w:cstheme="minorHAnsi"/>
          <w:sz w:val="22"/>
          <w:szCs w:val="22"/>
        </w:rPr>
        <w:t>“</w:t>
      </w:r>
      <w:r w:rsidR="00DB4D78" w:rsidRPr="00CC0A10">
        <w:rPr>
          <w:rFonts w:asciiTheme="minorHAnsi" w:hAnsiTheme="minorHAnsi" w:cstheme="minorHAnsi"/>
          <w:sz w:val="22"/>
          <w:szCs w:val="22"/>
        </w:rPr>
        <w:t xml:space="preserve">T1054 Revised Bid Solicitation </w:t>
      </w:r>
      <w:r w:rsidR="005A7AFD">
        <w:rPr>
          <w:rFonts w:asciiTheme="minorHAnsi" w:hAnsiTheme="minorHAnsi" w:cstheme="minorHAnsi"/>
          <w:sz w:val="22"/>
          <w:szCs w:val="22"/>
        </w:rPr>
        <w:t>2.26</w:t>
      </w:r>
      <w:r w:rsidR="009A4BC4" w:rsidRPr="00CC0A10">
        <w:rPr>
          <w:rFonts w:asciiTheme="minorHAnsi" w:hAnsiTheme="minorHAnsi" w:cstheme="minorHAnsi"/>
          <w:sz w:val="22"/>
          <w:szCs w:val="22"/>
        </w:rPr>
        <w:t>.2024</w:t>
      </w:r>
      <w:r w:rsidR="00DC72EC" w:rsidRPr="00CC0A10">
        <w:rPr>
          <w:rFonts w:asciiTheme="minorHAnsi" w:hAnsiTheme="minorHAnsi" w:cstheme="minorHAnsi"/>
          <w:sz w:val="22"/>
          <w:szCs w:val="22"/>
        </w:rPr>
        <w:t>”</w:t>
      </w:r>
      <w:r w:rsidR="00502120" w:rsidRPr="00CC0A10">
        <w:rPr>
          <w:rFonts w:asciiTheme="minorHAnsi" w:hAnsiTheme="minorHAnsi" w:cstheme="minorHAnsi"/>
          <w:sz w:val="22"/>
          <w:szCs w:val="22"/>
        </w:rPr>
        <w:t>.</w:t>
      </w:r>
      <w:r w:rsidR="00502120" w:rsidRPr="00A330D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3C6B421" w14:textId="77777777" w:rsidR="007D1D98" w:rsidRPr="005912E3" w:rsidRDefault="007D1D98" w:rsidP="008918DF">
      <w:p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3C6B424" w14:textId="1375C4FE" w:rsidR="007D1D98" w:rsidRDefault="007D1D98" w:rsidP="008918DF">
      <w:p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912E3">
        <w:rPr>
          <w:rFonts w:asciiTheme="minorHAnsi" w:hAnsiTheme="minorHAnsi" w:cstheme="minorHAnsi"/>
          <w:sz w:val="22"/>
          <w:szCs w:val="22"/>
        </w:rPr>
        <w:t xml:space="preserve">It is the sole responsibility of the </w:t>
      </w:r>
      <w:r w:rsidR="009C76AA" w:rsidRPr="005912E3">
        <w:rPr>
          <w:rFonts w:asciiTheme="minorHAnsi" w:hAnsiTheme="minorHAnsi" w:cstheme="minorHAnsi"/>
          <w:sz w:val="22"/>
          <w:szCs w:val="22"/>
        </w:rPr>
        <w:t>B</w:t>
      </w:r>
      <w:r w:rsidRPr="005912E3">
        <w:rPr>
          <w:rFonts w:asciiTheme="minorHAnsi" w:hAnsiTheme="minorHAnsi" w:cstheme="minorHAnsi"/>
          <w:sz w:val="22"/>
          <w:szCs w:val="22"/>
        </w:rPr>
        <w:t>idder</w:t>
      </w:r>
      <w:r w:rsidR="004C124A">
        <w:rPr>
          <w:rFonts w:asciiTheme="minorHAnsi" w:hAnsiTheme="minorHAnsi" w:cstheme="minorHAnsi"/>
          <w:sz w:val="22"/>
          <w:szCs w:val="22"/>
        </w:rPr>
        <w:t xml:space="preserve"> </w:t>
      </w:r>
      <w:r w:rsidRPr="005912E3">
        <w:rPr>
          <w:rFonts w:asciiTheme="minorHAnsi" w:hAnsiTheme="minorHAnsi" w:cstheme="minorHAnsi"/>
          <w:sz w:val="22"/>
          <w:szCs w:val="22"/>
        </w:rPr>
        <w:t>to be knowledgeable of all of the additions, deletions, clarificat</w:t>
      </w:r>
      <w:r w:rsidR="00502120" w:rsidRPr="005912E3">
        <w:rPr>
          <w:rFonts w:asciiTheme="minorHAnsi" w:hAnsiTheme="minorHAnsi" w:cstheme="minorHAnsi"/>
          <w:sz w:val="22"/>
          <w:szCs w:val="22"/>
        </w:rPr>
        <w:t>ions, and modifications to the Bid S</w:t>
      </w:r>
      <w:r w:rsidRPr="005912E3">
        <w:rPr>
          <w:rFonts w:asciiTheme="minorHAnsi" w:hAnsiTheme="minorHAnsi" w:cstheme="minorHAnsi"/>
          <w:sz w:val="22"/>
          <w:szCs w:val="22"/>
        </w:rPr>
        <w:t>olicitation and/or the New Jersey Standard Terms a</w:t>
      </w:r>
      <w:r w:rsidR="00502120" w:rsidRPr="005912E3">
        <w:rPr>
          <w:rFonts w:asciiTheme="minorHAnsi" w:hAnsiTheme="minorHAnsi" w:cstheme="minorHAnsi"/>
          <w:sz w:val="22"/>
          <w:szCs w:val="22"/>
        </w:rPr>
        <w:t>nd Conditions relative to this</w:t>
      </w:r>
      <w:r w:rsidR="00E5081E">
        <w:rPr>
          <w:rFonts w:asciiTheme="minorHAnsi" w:hAnsiTheme="minorHAnsi" w:cstheme="minorHAnsi"/>
          <w:sz w:val="22"/>
          <w:szCs w:val="22"/>
        </w:rPr>
        <w:t xml:space="preserve"> </w:t>
      </w:r>
      <w:r w:rsidR="00502120" w:rsidRPr="005912E3">
        <w:rPr>
          <w:rFonts w:asciiTheme="minorHAnsi" w:hAnsiTheme="minorHAnsi" w:cstheme="minorHAnsi"/>
          <w:sz w:val="22"/>
          <w:szCs w:val="22"/>
        </w:rPr>
        <w:t>Bid S</w:t>
      </w:r>
      <w:r w:rsidR="002420F8" w:rsidRPr="005912E3">
        <w:rPr>
          <w:rFonts w:asciiTheme="minorHAnsi" w:hAnsiTheme="minorHAnsi" w:cstheme="minorHAnsi"/>
          <w:sz w:val="22"/>
          <w:szCs w:val="22"/>
        </w:rPr>
        <w:t xml:space="preserve">olicitation </w:t>
      </w:r>
      <w:r w:rsidRPr="005912E3">
        <w:rPr>
          <w:rFonts w:asciiTheme="minorHAnsi" w:hAnsiTheme="minorHAnsi" w:cstheme="minorHAnsi"/>
          <w:sz w:val="22"/>
          <w:szCs w:val="22"/>
        </w:rPr>
        <w:t xml:space="preserve">as set forth in all </w:t>
      </w:r>
      <w:r w:rsidR="00490B0F" w:rsidRPr="005912E3">
        <w:rPr>
          <w:rFonts w:asciiTheme="minorHAnsi" w:hAnsiTheme="minorHAnsi" w:cstheme="minorHAnsi"/>
          <w:sz w:val="22"/>
          <w:szCs w:val="22"/>
        </w:rPr>
        <w:t>B</w:t>
      </w:r>
      <w:r w:rsidRPr="005912E3">
        <w:rPr>
          <w:rFonts w:asciiTheme="minorHAnsi" w:hAnsiTheme="minorHAnsi" w:cstheme="minorHAnsi"/>
          <w:sz w:val="22"/>
          <w:szCs w:val="22"/>
        </w:rPr>
        <w:t xml:space="preserve">id </w:t>
      </w:r>
      <w:r w:rsidR="00490B0F" w:rsidRPr="005912E3">
        <w:rPr>
          <w:rFonts w:asciiTheme="minorHAnsi" w:hAnsiTheme="minorHAnsi" w:cstheme="minorHAnsi"/>
          <w:sz w:val="22"/>
          <w:szCs w:val="22"/>
        </w:rPr>
        <w:t>A</w:t>
      </w:r>
      <w:r w:rsidRPr="005912E3">
        <w:rPr>
          <w:rFonts w:asciiTheme="minorHAnsi" w:hAnsiTheme="minorHAnsi" w:cstheme="minorHAnsi"/>
          <w:sz w:val="22"/>
          <w:szCs w:val="22"/>
        </w:rPr>
        <w:t xml:space="preserve">mendments. </w:t>
      </w:r>
      <w:r w:rsidR="00E5081E">
        <w:rPr>
          <w:rFonts w:asciiTheme="minorHAnsi" w:hAnsiTheme="minorHAnsi" w:cstheme="minorHAnsi"/>
          <w:sz w:val="22"/>
          <w:szCs w:val="22"/>
        </w:rPr>
        <w:t xml:space="preserve">  </w:t>
      </w:r>
      <w:r w:rsidRPr="005912E3">
        <w:rPr>
          <w:rFonts w:asciiTheme="minorHAnsi" w:hAnsiTheme="minorHAnsi" w:cstheme="minorHAnsi"/>
          <w:sz w:val="22"/>
          <w:szCs w:val="22"/>
        </w:rPr>
        <w:t>All other instructions</w:t>
      </w:r>
      <w:r w:rsidR="00502120" w:rsidRPr="005912E3">
        <w:rPr>
          <w:rFonts w:asciiTheme="minorHAnsi" w:hAnsiTheme="minorHAnsi" w:cstheme="minorHAnsi"/>
          <w:sz w:val="22"/>
          <w:szCs w:val="22"/>
        </w:rPr>
        <w:t>, terms, and conditions of the Bid S</w:t>
      </w:r>
      <w:r w:rsidR="002420F8" w:rsidRPr="005912E3">
        <w:rPr>
          <w:rFonts w:asciiTheme="minorHAnsi" w:hAnsiTheme="minorHAnsi" w:cstheme="minorHAnsi"/>
          <w:sz w:val="22"/>
          <w:szCs w:val="22"/>
        </w:rPr>
        <w:t xml:space="preserve">olicitation </w:t>
      </w:r>
      <w:r w:rsidRPr="005912E3">
        <w:rPr>
          <w:rFonts w:asciiTheme="minorHAnsi" w:hAnsiTheme="minorHAnsi" w:cstheme="minorHAnsi"/>
          <w:sz w:val="22"/>
          <w:szCs w:val="22"/>
        </w:rPr>
        <w:t>shall remain the same.</w:t>
      </w:r>
    </w:p>
    <w:p w14:paraId="2812EE89" w14:textId="0DAF8990" w:rsidR="00696DE5" w:rsidRDefault="00696DE5" w:rsidP="008918DF">
      <w:p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23D17CE" w14:textId="1CC7000C" w:rsidR="00696DE5" w:rsidRDefault="00696DE5" w:rsidP="008918DF">
      <w:p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9598768" w14:textId="73498F42" w:rsidR="00696DE5" w:rsidRDefault="00696DE5" w:rsidP="008918DF">
      <w:p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809BEAD" w14:textId="5AE9ED31" w:rsidR="00696DE5" w:rsidRDefault="00696DE5" w:rsidP="008918DF">
      <w:p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B3D6397" w14:textId="77777777" w:rsidR="00696DE5" w:rsidRPr="005912E3" w:rsidRDefault="00696DE5" w:rsidP="008918DF">
      <w:p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85D3008" w14:textId="77777777" w:rsidR="007E57E1" w:rsidRDefault="007E57E1" w:rsidP="0003120D">
      <w:pPr>
        <w:tabs>
          <w:tab w:val="left" w:pos="0"/>
        </w:tabs>
        <w:jc w:val="center"/>
        <w:outlineLvl w:val="0"/>
        <w:rPr>
          <w:rFonts w:asciiTheme="minorHAnsi" w:hAnsiTheme="minorHAnsi" w:cstheme="minorHAnsi"/>
          <w:sz w:val="22"/>
          <w:szCs w:val="22"/>
        </w:rPr>
      </w:pPr>
    </w:p>
    <w:p w14:paraId="5839F1AC" w14:textId="51F6E933" w:rsidR="008918DF" w:rsidRPr="007E57E1" w:rsidRDefault="008918DF" w:rsidP="0003120D">
      <w:pPr>
        <w:tabs>
          <w:tab w:val="left" w:pos="0"/>
        </w:tabs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7E57E1">
        <w:rPr>
          <w:rFonts w:asciiTheme="minorHAnsi" w:hAnsiTheme="minorHAnsi" w:cstheme="minorHAnsi"/>
          <w:b/>
          <w:sz w:val="22"/>
          <w:szCs w:val="22"/>
        </w:rPr>
        <w:lastRenderedPageBreak/>
        <w:t>Bid Solicitation #</w:t>
      </w:r>
      <w:r w:rsidR="003F4A27" w:rsidRPr="007E57E1">
        <w:rPr>
          <w:rFonts w:asciiTheme="minorHAnsi" w:hAnsiTheme="minorHAnsi" w:cstheme="minorHAnsi"/>
          <w:b/>
          <w:sz w:val="22"/>
          <w:szCs w:val="22"/>
        </w:rPr>
        <w:t>24DPP00912</w:t>
      </w:r>
    </w:p>
    <w:p w14:paraId="03C6B429" w14:textId="06B03768" w:rsidR="00364A22" w:rsidRPr="005912E3" w:rsidRDefault="00DB4D78" w:rsidP="007D1D98">
      <w:pPr>
        <w:tabs>
          <w:tab w:val="left" w:pos="0"/>
        </w:tabs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5912E3">
        <w:rPr>
          <w:rFonts w:asciiTheme="minorHAnsi" w:hAnsiTheme="minorHAnsi" w:cstheme="minorHAnsi"/>
          <w:b/>
          <w:sz w:val="22"/>
          <w:szCs w:val="22"/>
        </w:rPr>
        <w:t>T1054 Cigarette Tax Decals/Stamps for the Division of Revenue</w:t>
      </w:r>
    </w:p>
    <w:p w14:paraId="314A4E7C" w14:textId="77777777" w:rsidR="00DB4D78" w:rsidRPr="005912E3" w:rsidRDefault="00DB4D78" w:rsidP="007D1D98">
      <w:pPr>
        <w:tabs>
          <w:tab w:val="left" w:pos="0"/>
        </w:tabs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03C6B42A" w14:textId="57311B5E" w:rsidR="00364A22" w:rsidRPr="005912E3" w:rsidRDefault="007C6BDF" w:rsidP="00364A22">
      <w:pPr>
        <w:pStyle w:val="Heading4"/>
        <w:tabs>
          <w:tab w:val="left" w:pos="0"/>
        </w:tabs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Part 1 - </w:t>
      </w:r>
      <w:r w:rsidR="00364A22" w:rsidRPr="005912E3">
        <w:rPr>
          <w:rFonts w:asciiTheme="minorHAnsi" w:hAnsiTheme="minorHAnsi" w:cstheme="minorHAnsi"/>
          <w:b/>
          <w:sz w:val="22"/>
          <w:szCs w:val="22"/>
        </w:rPr>
        <w:t>Answers to Questions</w:t>
      </w:r>
    </w:p>
    <w:p w14:paraId="03C6B42B" w14:textId="77777777" w:rsidR="00364A22" w:rsidRPr="005912E3" w:rsidRDefault="00364A22" w:rsidP="00364A22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</w:p>
    <w:p w14:paraId="50BE403D" w14:textId="03AFD46D" w:rsidR="007E56C8" w:rsidRPr="005912E3" w:rsidRDefault="003069D9" w:rsidP="00ED3B68">
      <w:p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912E3">
        <w:rPr>
          <w:rFonts w:asciiTheme="minorHAnsi" w:hAnsiTheme="minorHAnsi" w:cstheme="minorHAnsi"/>
          <w:sz w:val="22"/>
          <w:szCs w:val="22"/>
        </w:rPr>
        <w:t>Where applicable, e</w:t>
      </w:r>
      <w:r w:rsidR="007E56C8" w:rsidRPr="005912E3">
        <w:rPr>
          <w:rFonts w:asciiTheme="minorHAnsi" w:hAnsiTheme="minorHAnsi" w:cstheme="minorHAnsi"/>
          <w:sz w:val="22"/>
          <w:szCs w:val="22"/>
        </w:rPr>
        <w:t>ach question reference</w:t>
      </w:r>
      <w:r w:rsidRPr="005912E3">
        <w:rPr>
          <w:rFonts w:asciiTheme="minorHAnsi" w:hAnsiTheme="minorHAnsi" w:cstheme="minorHAnsi"/>
          <w:sz w:val="22"/>
          <w:szCs w:val="22"/>
        </w:rPr>
        <w:t>s</w:t>
      </w:r>
      <w:r w:rsidR="007E56C8" w:rsidRPr="005912E3">
        <w:rPr>
          <w:rFonts w:asciiTheme="minorHAnsi" w:hAnsiTheme="minorHAnsi" w:cstheme="minorHAnsi"/>
          <w:sz w:val="22"/>
          <w:szCs w:val="22"/>
        </w:rPr>
        <w:t xml:space="preserve"> the appropriate Bid Solicitation section</w:t>
      </w:r>
      <w:r w:rsidRPr="005912E3">
        <w:rPr>
          <w:rFonts w:asciiTheme="minorHAnsi" w:hAnsiTheme="minorHAnsi" w:cstheme="minorHAnsi"/>
          <w:sz w:val="22"/>
          <w:szCs w:val="22"/>
        </w:rPr>
        <w:t>.</w:t>
      </w:r>
      <w:r w:rsidR="007E56C8" w:rsidRPr="005912E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3C6B42D" w14:textId="24C7AA85" w:rsidR="00721BC8" w:rsidRPr="00446B97" w:rsidRDefault="00446B97" w:rsidP="00721BC8">
      <w:pPr>
        <w:tabs>
          <w:tab w:val="left" w:pos="0"/>
        </w:tabs>
        <w:rPr>
          <w:rFonts w:asciiTheme="minorHAnsi" w:hAnsiTheme="minorHAnsi"/>
          <w:sz w:val="18"/>
          <w:szCs w:val="18"/>
        </w:rPr>
      </w:pPr>
      <w:r w:rsidRPr="00446B97">
        <w:rPr>
          <w:rFonts w:asciiTheme="minorHAnsi" w:hAnsiTheme="minorHAnsi" w:cstheme="minorHAnsi"/>
          <w:sz w:val="18"/>
          <w:szCs w:val="18"/>
        </w:rPr>
        <w:t xml:space="preserve">Note:  All references to ‘DORES’ herein refers to the </w:t>
      </w:r>
      <w:r w:rsidRPr="00446B97">
        <w:rPr>
          <w:rFonts w:asciiTheme="minorHAnsi" w:hAnsiTheme="minorHAnsi"/>
          <w:sz w:val="18"/>
          <w:szCs w:val="18"/>
        </w:rPr>
        <w:t>State of New Jersey, Department of the Treasury, Division of Revenue and Enterpr</w:t>
      </w:r>
      <w:r>
        <w:rPr>
          <w:rFonts w:asciiTheme="minorHAnsi" w:hAnsiTheme="minorHAnsi"/>
          <w:sz w:val="18"/>
          <w:szCs w:val="18"/>
        </w:rPr>
        <w:t xml:space="preserve">ise </w:t>
      </w:r>
      <w:r w:rsidRPr="00446B97">
        <w:rPr>
          <w:rFonts w:asciiTheme="minorHAnsi" w:hAnsiTheme="minorHAnsi"/>
          <w:sz w:val="18"/>
          <w:szCs w:val="18"/>
        </w:rPr>
        <w:t>Services.</w:t>
      </w:r>
    </w:p>
    <w:p w14:paraId="195908D5" w14:textId="3F46CE1C" w:rsidR="00C577AE" w:rsidRPr="00C577AE" w:rsidRDefault="00C577AE" w:rsidP="00721BC8">
      <w:pPr>
        <w:tabs>
          <w:tab w:val="left" w:pos="0"/>
        </w:tabs>
        <w:rPr>
          <w:rFonts w:asciiTheme="minorHAnsi" w:hAnsiTheme="minorHAnsi" w:cstheme="minorHAnsi"/>
          <w:sz w:val="18"/>
          <w:szCs w:val="18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:rsidRPr="005912E3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Pr="005912E3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12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Pr="005912E3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12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Bid Solicitation</w:t>
            </w:r>
          </w:p>
          <w:p w14:paraId="03C6B430" w14:textId="1981CFC3" w:rsidR="008918DF" w:rsidRPr="005912E3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12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Section </w:t>
            </w:r>
            <w:r w:rsidR="002420F8" w:rsidRPr="005912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Pr="005912E3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12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Question (Bolded) and Answer</w:t>
            </w:r>
          </w:p>
        </w:tc>
      </w:tr>
      <w:tr w:rsidR="00AB6BE7" w:rsidRPr="005912E3" w14:paraId="529A5FFF" w14:textId="77777777" w:rsidTr="007F32D8">
        <w:trPr>
          <w:trHeight w:val="185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C932" w14:textId="40980B6C" w:rsidR="00AB6BE7" w:rsidRPr="005912E3" w:rsidRDefault="00AB6BE7" w:rsidP="00AB6BE7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4F11" w14:textId="308C1B5A" w:rsidR="00AB6BE7" w:rsidRPr="005912E3" w:rsidRDefault="00FE539B" w:rsidP="00AB6BE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6D9D" w14:textId="515F8830" w:rsidR="007E57E1" w:rsidRPr="00A606C4" w:rsidRDefault="007E57E1" w:rsidP="007E57E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E57E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Question:</w:t>
            </w:r>
            <w:r w:rsidRPr="007E57E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 w:rsidRPr="00A606C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shd w:val="clear" w:color="auto" w:fill="FFFFFF"/>
              </w:rPr>
              <w:t xml:space="preserve">Do you have an art or dyeline of what these look like? </w:t>
            </w:r>
          </w:p>
          <w:p w14:paraId="6E40F001" w14:textId="0163DCC0" w:rsidR="007E57E1" w:rsidRPr="007E57E1" w:rsidRDefault="007E57E1" w:rsidP="007E57E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C2876AC" w14:textId="77777777" w:rsidR="00811F99" w:rsidRDefault="00FE539B" w:rsidP="007E57E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E57E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Answer</w:t>
            </w:r>
            <w:r w:rsidRPr="00811F99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:</w:t>
            </w:r>
            <w:r w:rsidRPr="00811F99">
              <w:rPr>
                <w:rFonts w:asciiTheme="minorHAnsi" w:hAnsiTheme="minorHAnsi" w:cstheme="minorHAnsi"/>
                <w:sz w:val="22"/>
                <w:szCs w:val="22"/>
              </w:rPr>
              <w:t xml:space="preserve">  No, the State cannot provide a sample of the art or dyeline. </w:t>
            </w:r>
            <w:r w:rsidR="00811F99" w:rsidRPr="00811F9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B2A1F68" w14:textId="77777777" w:rsidR="00811F99" w:rsidRDefault="00811F99" w:rsidP="007E57E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471917" w14:textId="55ADD761" w:rsidR="00FE539B" w:rsidRPr="007E57E1" w:rsidRDefault="00811F99" w:rsidP="007E57E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1F99">
              <w:rPr>
                <w:rFonts w:asciiTheme="minorHAnsi" w:hAnsiTheme="minorHAnsi" w:cstheme="minorHAnsi"/>
                <w:sz w:val="22"/>
                <w:szCs w:val="22"/>
              </w:rPr>
              <w:t>As per Section 4.1.1 of the Bid Solicitation, a new design will be created and approved by DORES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once the cont</w:t>
            </w:r>
            <w:r w:rsidRPr="00811F99">
              <w:rPr>
                <w:rFonts w:asciiTheme="minorHAnsi" w:hAnsiTheme="minorHAnsi" w:cstheme="minorHAnsi"/>
                <w:sz w:val="22"/>
                <w:szCs w:val="22"/>
              </w:rPr>
              <w:t xml:space="preserve">ract is awarded. </w:t>
            </w:r>
          </w:p>
        </w:tc>
      </w:tr>
      <w:tr w:rsidR="00AB6BE7" w:rsidRPr="005912E3" w14:paraId="24816A1C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F523" w14:textId="64517371" w:rsidR="00AB6BE7" w:rsidRPr="005912E3" w:rsidRDefault="00AB6BE7" w:rsidP="00AB6BE7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12E3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09F9" w14:textId="7469FAB1" w:rsidR="00AB6BE7" w:rsidRPr="005912E3" w:rsidRDefault="00FE539B" w:rsidP="00AB6BE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3532" w14:textId="77777777" w:rsidR="007E57E1" w:rsidRPr="007E57E1" w:rsidRDefault="00AB6BE7" w:rsidP="007E57E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E57E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Question:</w:t>
            </w:r>
            <w:r w:rsidRPr="007E57E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 w:rsidR="007E57E1" w:rsidRPr="00A606C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shd w:val="clear" w:color="auto" w:fill="FFFFFF"/>
              </w:rPr>
              <w:t>Do you have a previous bid tabulation?</w:t>
            </w:r>
          </w:p>
          <w:p w14:paraId="3C09070E" w14:textId="36EDAF48" w:rsidR="00AB6BE7" w:rsidRPr="007E57E1" w:rsidRDefault="00AB6BE7" w:rsidP="00AB6BE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11F597" w14:textId="06D0B919" w:rsidR="00A606C4" w:rsidRPr="0003120D" w:rsidRDefault="00AB6BE7" w:rsidP="00A606C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E57E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Answer:</w:t>
            </w:r>
            <w:r w:rsidRPr="007E57E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 w:rsidR="00A606C4" w:rsidRPr="00A606C4">
              <w:rPr>
                <w:rFonts w:asciiTheme="minorHAnsi" w:hAnsiTheme="minorHAnsi" w:cstheme="minorHAnsi"/>
                <w:sz w:val="22"/>
                <w:szCs w:val="22"/>
              </w:rPr>
              <w:t>Yes,</w:t>
            </w:r>
            <w:r w:rsidR="00A606C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F32D8">
              <w:rPr>
                <w:rFonts w:asciiTheme="minorHAnsi" w:hAnsiTheme="minorHAnsi" w:cstheme="minorHAnsi"/>
                <w:sz w:val="22"/>
                <w:szCs w:val="22"/>
              </w:rPr>
              <w:t xml:space="preserve">bid tabulation </w:t>
            </w:r>
            <w:r w:rsidR="00A606C4">
              <w:rPr>
                <w:rFonts w:asciiTheme="minorHAnsi" w:hAnsiTheme="minorHAnsi" w:cstheme="minorHAnsi"/>
                <w:sz w:val="22"/>
                <w:szCs w:val="22"/>
              </w:rPr>
              <w:t>results from the previous bidding cycle, Bid Solicitation 12-X</w:t>
            </w:r>
            <w:r w:rsidR="00FE539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="00A606C4">
              <w:rPr>
                <w:rFonts w:asciiTheme="minorHAnsi" w:hAnsiTheme="minorHAnsi" w:cstheme="minorHAnsi"/>
                <w:sz w:val="22"/>
                <w:szCs w:val="22"/>
              </w:rPr>
              <w:t>22527, have been published under Attachment B</w:t>
            </w:r>
            <w:r w:rsidR="00A606C4" w:rsidRPr="0003120D">
              <w:rPr>
                <w:rFonts w:asciiTheme="minorHAnsi" w:hAnsiTheme="minorHAnsi" w:cstheme="minorHAnsi"/>
                <w:sz w:val="22"/>
                <w:szCs w:val="22"/>
              </w:rPr>
              <w:t xml:space="preserve">.  Please see Attachment </w:t>
            </w:r>
            <w:r w:rsidR="00A606C4"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="00A606C4" w:rsidRPr="0003120D">
              <w:rPr>
                <w:rFonts w:asciiTheme="minorHAnsi" w:hAnsiTheme="minorHAnsi" w:cstheme="minorHAnsi"/>
                <w:sz w:val="22"/>
                <w:szCs w:val="22"/>
              </w:rPr>
              <w:t xml:space="preserve"> in NJSTART for more information.</w:t>
            </w:r>
          </w:p>
          <w:p w14:paraId="54964928" w14:textId="11E972C8" w:rsidR="00AB6BE7" w:rsidRPr="007E57E1" w:rsidRDefault="00AB6BE7" w:rsidP="00A606C4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71A6EB67" w14:textId="5EB86A63" w:rsidR="004E1DAB" w:rsidRDefault="004E1DAB" w:rsidP="0037076E">
      <w:pPr>
        <w:tabs>
          <w:tab w:val="left" w:pos="0"/>
        </w:tabs>
        <w:rPr>
          <w:rFonts w:asciiTheme="minorHAnsi" w:hAnsiTheme="minorHAnsi" w:cstheme="minorHAnsi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FE539B" w:rsidRPr="00142130" w14:paraId="24D44413" w14:textId="77777777" w:rsidTr="00FB7E16"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80205" w14:textId="77777777" w:rsidR="00FE539B" w:rsidRPr="00811F99" w:rsidRDefault="00FE539B" w:rsidP="00FB7E16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8B25EE5" w14:textId="448FC55E" w:rsidR="00FE539B" w:rsidRPr="00811F99" w:rsidRDefault="00FE539B" w:rsidP="00FB7E16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1F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Part 2 - Revisions to the Bid Solicitation</w:t>
            </w:r>
          </w:p>
          <w:p w14:paraId="55331C5F" w14:textId="4CEEB6C2" w:rsidR="00FE539B" w:rsidRPr="00142130" w:rsidRDefault="00FE539B" w:rsidP="00811F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</w:tr>
      <w:tr w:rsidR="00FE539B" w:rsidRPr="00D6765B" w14:paraId="4AF37D2C" w14:textId="77777777" w:rsidTr="00FB7E16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6564" w14:textId="77777777" w:rsidR="00FE539B" w:rsidRPr="00811F99" w:rsidRDefault="00FE539B" w:rsidP="00FB7E16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  <w:sz w:val="22"/>
              </w:rPr>
            </w:pPr>
            <w:r w:rsidRPr="00811F99">
              <w:rPr>
                <w:rFonts w:asciiTheme="minorHAnsi" w:hAnsiTheme="minorHAnsi" w:cstheme="minorHAnsi"/>
                <w:b/>
                <w:bCs/>
                <w:sz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9B06" w14:textId="77777777" w:rsidR="00FE539B" w:rsidRPr="00811F99" w:rsidRDefault="00FE539B" w:rsidP="00FB7E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811F99">
              <w:rPr>
                <w:rFonts w:asciiTheme="minorHAnsi" w:hAnsiTheme="minorHAnsi" w:cstheme="minorHAnsi"/>
                <w:b/>
                <w:bCs/>
                <w:sz w:val="22"/>
              </w:rPr>
              <w:t>Bid Solicitation</w:t>
            </w:r>
          </w:p>
          <w:p w14:paraId="16320C06" w14:textId="77777777" w:rsidR="00FE539B" w:rsidRPr="00811F99" w:rsidRDefault="00FE539B" w:rsidP="00FB7E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</w:rPr>
            </w:pPr>
            <w:r w:rsidRPr="00811F99">
              <w:rPr>
                <w:rFonts w:asciiTheme="minorHAnsi" w:hAnsiTheme="minorHAnsi" w:cstheme="minorHAnsi"/>
                <w:b/>
                <w:bCs/>
                <w:sz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09AA" w14:textId="77777777" w:rsidR="00FE539B" w:rsidRPr="00811F99" w:rsidRDefault="00FE539B" w:rsidP="00FB7E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u w:val="single"/>
              </w:rPr>
            </w:pPr>
            <w:r w:rsidRPr="00811F99">
              <w:rPr>
                <w:rFonts w:asciiTheme="minorHAnsi" w:hAnsiTheme="minorHAnsi" w:cstheme="minorHAnsi"/>
                <w:b/>
                <w:bCs/>
                <w:sz w:val="22"/>
              </w:rPr>
              <w:t>Revision</w:t>
            </w:r>
          </w:p>
        </w:tc>
      </w:tr>
      <w:tr w:rsidR="00FE539B" w:rsidRPr="00362F00" w14:paraId="220158C9" w14:textId="77777777" w:rsidTr="00FB7E16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E695" w14:textId="77777777" w:rsidR="00FE539B" w:rsidRPr="00811F99" w:rsidRDefault="00FE539B" w:rsidP="00FB7E16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  <w:sz w:val="22"/>
              </w:rPr>
            </w:pPr>
            <w:r w:rsidRPr="00811F99">
              <w:rPr>
                <w:rFonts w:asciiTheme="minorHAnsi" w:hAnsiTheme="minorHAnsi" w:cstheme="minorHAnsi"/>
                <w:sz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EE05" w14:textId="77777777" w:rsidR="00FE539B" w:rsidRPr="00811F99" w:rsidRDefault="00FE539B" w:rsidP="00FB7E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</w:rPr>
            </w:pPr>
            <w:r w:rsidRPr="00811F99">
              <w:rPr>
                <w:rFonts w:asciiTheme="minorHAnsi" w:hAnsiTheme="minorHAnsi" w:cstheme="minorHAnsi"/>
                <w:sz w:val="22"/>
              </w:rPr>
              <w:t>Attachment 1 - State of New Jersey Standard Terms and Conditions, Page 3 of the Bid Solicitation (Table of Contents) and Attachment 1 in NJSTART under the Attachments Tab</w:t>
            </w:r>
          </w:p>
          <w:p w14:paraId="57271473" w14:textId="77777777" w:rsidR="00FE539B" w:rsidRPr="00811F99" w:rsidRDefault="00FE539B" w:rsidP="00FB7E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16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330D" w14:textId="77777777" w:rsidR="00FE539B" w:rsidRDefault="00FE539B" w:rsidP="00FB7E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</w:rPr>
            </w:pPr>
            <w:r w:rsidRPr="00811F99">
              <w:rPr>
                <w:rFonts w:asciiTheme="minorHAnsi" w:hAnsiTheme="minorHAnsi" w:cstheme="minorHAnsi"/>
                <w:sz w:val="22"/>
              </w:rPr>
              <w:t>The date of the New Jersey Standard Terms and Conditions has changed from 6/21/2023 to 2/8/2024.  The revised version of the State of New Jersey Standard Terms and Conditions dated 2/8/2024 has been published under the Attachments tab of the Bid Solicitation in NJSTART.  This replaces the previous version of the State of New Jersey Standard Terms and Conditions dated 6/21/2023.</w:t>
            </w:r>
          </w:p>
          <w:p w14:paraId="4C058D2C" w14:textId="77777777" w:rsidR="005A7AFD" w:rsidRDefault="005A7AFD" w:rsidP="00FB7E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</w:rPr>
            </w:pPr>
          </w:p>
          <w:p w14:paraId="4C121835" w14:textId="5EFF56E5" w:rsidR="005A7AFD" w:rsidRPr="00A330D2" w:rsidRDefault="005A7AFD" w:rsidP="005A7AFD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A330D2">
              <w:rPr>
                <w:rFonts w:asciiTheme="minorHAnsi" w:hAnsiTheme="minorHAnsi" w:cstheme="minorHAnsi"/>
                <w:sz w:val="22"/>
                <w:szCs w:val="22"/>
              </w:rPr>
              <w:t xml:space="preserve">lease refer to the Revised Bid Solicitation titled </w:t>
            </w:r>
            <w:r w:rsidRPr="009A4BC4">
              <w:rPr>
                <w:rFonts w:asciiTheme="minorHAnsi" w:hAnsiTheme="minorHAnsi" w:cstheme="minorHAnsi"/>
                <w:sz w:val="22"/>
                <w:szCs w:val="22"/>
              </w:rPr>
              <w:t>“</w:t>
            </w:r>
            <w:r w:rsidRPr="00CC0A10">
              <w:rPr>
                <w:rFonts w:asciiTheme="minorHAnsi" w:hAnsiTheme="minorHAnsi" w:cstheme="minorHAnsi"/>
                <w:sz w:val="22"/>
                <w:szCs w:val="22"/>
              </w:rPr>
              <w:t xml:space="preserve">T1054 Revised Bid Solicitation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2.26</w:t>
            </w:r>
            <w:r w:rsidRPr="00CC0A10">
              <w:rPr>
                <w:rFonts w:asciiTheme="minorHAnsi" w:hAnsiTheme="minorHAnsi" w:cstheme="minorHAnsi"/>
                <w:sz w:val="22"/>
                <w:szCs w:val="22"/>
              </w:rPr>
              <w:t>.2024”.</w:t>
            </w:r>
            <w:r w:rsidRPr="00A330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148696E" w14:textId="488FB452" w:rsidR="005A7AFD" w:rsidRPr="00811F99" w:rsidRDefault="005A7AFD" w:rsidP="00FB7E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FE539B" w:rsidRPr="00362F00" w14:paraId="1276D7D2" w14:textId="77777777" w:rsidTr="00FB7E16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0EB7" w14:textId="349B9D2B" w:rsidR="00FE539B" w:rsidRPr="00811F99" w:rsidRDefault="00FE539B" w:rsidP="00FB7E16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  <w:sz w:val="22"/>
              </w:rPr>
            </w:pPr>
            <w:r w:rsidRPr="00811F99">
              <w:rPr>
                <w:rFonts w:asciiTheme="minorHAnsi" w:hAnsiTheme="minorHAnsi" w:cstheme="minorHAnsi"/>
                <w:sz w:val="22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4445" w14:textId="7B0CF604" w:rsidR="00FE539B" w:rsidRPr="00811F99" w:rsidRDefault="00FE539B" w:rsidP="00FB7E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</w:rPr>
            </w:pPr>
            <w:r w:rsidRPr="00811F99">
              <w:rPr>
                <w:rFonts w:asciiTheme="minorHAnsi" w:hAnsiTheme="minorHAnsi" w:cstheme="minorHAnsi"/>
                <w:sz w:val="22"/>
              </w:rPr>
              <w:t xml:space="preserve">Bid Solicitation Section 5.11 (Procurement Efficiency </w:t>
            </w:r>
            <w:r w:rsidR="007C6BDF" w:rsidRPr="00811F99">
              <w:rPr>
                <w:rFonts w:asciiTheme="minorHAnsi" w:hAnsiTheme="minorHAnsi" w:cstheme="minorHAnsi"/>
                <w:sz w:val="22"/>
              </w:rPr>
              <w:t>Program</w:t>
            </w:r>
            <w:r w:rsidRPr="00811F99">
              <w:rPr>
                <w:rFonts w:asciiTheme="minorHAnsi" w:hAnsiTheme="minorHAnsi" w:cstheme="minorHAnsi"/>
                <w:sz w:val="22"/>
              </w:rPr>
              <w:t>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0DDE" w14:textId="77777777" w:rsidR="00FE539B" w:rsidRDefault="00FE539B" w:rsidP="00FB7E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</w:rPr>
            </w:pPr>
            <w:r w:rsidRPr="00811F99">
              <w:rPr>
                <w:rFonts w:asciiTheme="minorHAnsi" w:hAnsiTheme="minorHAnsi" w:cstheme="minorHAnsi"/>
                <w:sz w:val="22"/>
              </w:rPr>
              <w:t>Bid Solicitation Section 5.11 has been replaced in its entirety with new, updated, language.</w:t>
            </w:r>
          </w:p>
          <w:p w14:paraId="0452DC29" w14:textId="77777777" w:rsidR="005A7AFD" w:rsidRDefault="005A7AFD" w:rsidP="00FB7E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</w:rPr>
            </w:pPr>
          </w:p>
          <w:p w14:paraId="4E75025E" w14:textId="6AE33351" w:rsidR="005A7AFD" w:rsidRPr="00A330D2" w:rsidRDefault="005A7AFD" w:rsidP="005A7AFD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A330D2">
              <w:rPr>
                <w:rFonts w:asciiTheme="minorHAnsi" w:hAnsiTheme="minorHAnsi" w:cstheme="minorHAnsi"/>
                <w:sz w:val="22"/>
                <w:szCs w:val="22"/>
              </w:rPr>
              <w:t xml:space="preserve">lease refer to the Revised Bid Solicitation titled </w:t>
            </w:r>
            <w:r w:rsidRPr="009A4BC4">
              <w:rPr>
                <w:rFonts w:asciiTheme="minorHAnsi" w:hAnsiTheme="minorHAnsi" w:cstheme="minorHAnsi"/>
                <w:sz w:val="22"/>
                <w:szCs w:val="22"/>
              </w:rPr>
              <w:t>“</w:t>
            </w:r>
            <w:r w:rsidRPr="00CC0A10">
              <w:rPr>
                <w:rFonts w:asciiTheme="minorHAnsi" w:hAnsiTheme="minorHAnsi" w:cstheme="minorHAnsi"/>
                <w:sz w:val="22"/>
                <w:szCs w:val="22"/>
              </w:rPr>
              <w:t xml:space="preserve">T1054 Revised Bid Solicitation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2.26</w:t>
            </w:r>
            <w:r w:rsidRPr="00CC0A10">
              <w:rPr>
                <w:rFonts w:asciiTheme="minorHAnsi" w:hAnsiTheme="minorHAnsi" w:cstheme="minorHAnsi"/>
                <w:sz w:val="22"/>
                <w:szCs w:val="22"/>
              </w:rPr>
              <w:t>.2024”.</w:t>
            </w:r>
            <w:r w:rsidRPr="00A330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4EDD0F9" w14:textId="5FFCE7BB" w:rsidR="005A7AFD" w:rsidRPr="00811F99" w:rsidRDefault="005A7AFD" w:rsidP="00FB7E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63D63BFE" w14:textId="77777777" w:rsidR="00FE539B" w:rsidRPr="003F4A27" w:rsidRDefault="00FE539B" w:rsidP="0037076E">
      <w:pPr>
        <w:tabs>
          <w:tab w:val="left" w:pos="0"/>
        </w:tabs>
        <w:rPr>
          <w:rFonts w:asciiTheme="minorHAnsi" w:hAnsiTheme="minorHAnsi" w:cstheme="minorHAnsi"/>
        </w:rPr>
      </w:pPr>
    </w:p>
    <w:sectPr w:rsidR="00FE539B" w:rsidRPr="003F4A27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3C89C4" w14:textId="77777777" w:rsidR="009101FD" w:rsidRDefault="009101FD">
      <w:r>
        <w:separator/>
      </w:r>
    </w:p>
  </w:endnote>
  <w:endnote w:type="continuationSeparator" w:id="0">
    <w:p w14:paraId="4F6BAD00" w14:textId="77777777" w:rsidR="009101FD" w:rsidRDefault="00910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5EA78BF" w:rsidR="0037076E" w:rsidRDefault="003707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3F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37076E" w:rsidRDefault="003707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37076E" w:rsidRDefault="0037076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37076E" w:rsidRPr="003048CF" w:rsidRDefault="0037076E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37076E" w:rsidRPr="003048CF" w:rsidRDefault="0037076E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2F1476" w14:textId="77777777" w:rsidR="009101FD" w:rsidRDefault="009101FD">
      <w:r>
        <w:separator/>
      </w:r>
    </w:p>
  </w:footnote>
  <w:footnote w:type="continuationSeparator" w:id="0">
    <w:p w14:paraId="57631F50" w14:textId="77777777" w:rsidR="009101FD" w:rsidRDefault="00910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37076E" w14:paraId="0F26F833" w14:textId="77777777" w:rsidTr="00C346F8">
      <w:trPr>
        <w:trHeight w:val="1080"/>
        <w:jc w:val="center"/>
      </w:trPr>
      <w:tc>
        <w:tcPr>
          <w:tcW w:w="2880" w:type="dxa"/>
        </w:tcPr>
        <w:p w14:paraId="3BD5B027" w14:textId="77777777" w:rsidR="0037076E" w:rsidRDefault="0037076E" w:rsidP="00E242AB"/>
      </w:tc>
      <w:tc>
        <w:tcPr>
          <w:tcW w:w="5760" w:type="dxa"/>
          <w:vAlign w:val="center"/>
        </w:tcPr>
        <w:p w14:paraId="0FD38982" w14:textId="77777777" w:rsidR="0037076E" w:rsidRDefault="0037076E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37076E" w:rsidRDefault="0037076E" w:rsidP="00E242AB"/>
      </w:tc>
    </w:tr>
    <w:tr w:rsidR="0037076E" w14:paraId="1D957A5A" w14:textId="77777777" w:rsidTr="00C346F8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37076E" w:rsidRPr="00DE79FE" w:rsidRDefault="0037076E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37076E" w:rsidRPr="006359DD" w:rsidRDefault="0037076E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37076E" w:rsidRPr="00952B78" w:rsidRDefault="0037076E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37076E" w:rsidRPr="00CD2155" w:rsidRDefault="0037076E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37076E" w:rsidRPr="00CD2155" w:rsidRDefault="0037076E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37076E" w:rsidRPr="00CD2155" w:rsidRDefault="0037076E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37076E" w:rsidRPr="00CD2155" w:rsidRDefault="0037076E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37076E" w:rsidRPr="00CD2155" w:rsidRDefault="0037076E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37076E" w:rsidRPr="006359DD" w:rsidRDefault="0037076E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37076E" w:rsidRPr="006359DD" w:rsidRDefault="0037076E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37076E" w:rsidRPr="006359DD" w:rsidRDefault="0037076E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37076E" w14:paraId="4315D963" w14:textId="77777777" w:rsidTr="00C346F8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37076E" w:rsidRDefault="0037076E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37076E" w:rsidRPr="006359DD" w:rsidRDefault="0037076E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37076E" w:rsidRPr="006359DD" w:rsidRDefault="0037076E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37076E" w:rsidRDefault="0037076E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37076E" w:rsidRPr="006359DD" w:rsidRDefault="0037076E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37076E" w14:paraId="15BC600F" w14:textId="77777777" w:rsidTr="00C346F8">
      <w:trPr>
        <w:jc w:val="center"/>
      </w:trPr>
      <w:tc>
        <w:tcPr>
          <w:tcW w:w="2880" w:type="dxa"/>
        </w:tcPr>
        <w:p w14:paraId="38418747" w14:textId="77777777" w:rsidR="0037076E" w:rsidRPr="006359DD" w:rsidRDefault="0037076E" w:rsidP="00E242AB"/>
      </w:tc>
      <w:tc>
        <w:tcPr>
          <w:tcW w:w="5760" w:type="dxa"/>
        </w:tcPr>
        <w:p w14:paraId="44EF803D" w14:textId="77777777" w:rsidR="0037076E" w:rsidRPr="00CD2155" w:rsidRDefault="0037076E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37076E" w:rsidRPr="006359DD" w:rsidRDefault="0037076E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37076E" w:rsidRPr="006359DD" w:rsidRDefault="0037076E" w:rsidP="00E242AB"/>
      </w:tc>
    </w:tr>
  </w:tbl>
  <w:p w14:paraId="03C6B4BB" w14:textId="017E7320" w:rsidR="0037076E" w:rsidRDefault="0037076E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A2E2A"/>
    <w:multiLevelType w:val="hybridMultilevel"/>
    <w:tmpl w:val="8B92F7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65CD5"/>
    <w:multiLevelType w:val="hybridMultilevel"/>
    <w:tmpl w:val="D4520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16396"/>
    <w:multiLevelType w:val="hybridMultilevel"/>
    <w:tmpl w:val="8F9CE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92330A"/>
    <w:multiLevelType w:val="hybridMultilevel"/>
    <w:tmpl w:val="83E8D8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312"/>
    <w:rsid w:val="00007C8C"/>
    <w:rsid w:val="000178AC"/>
    <w:rsid w:val="00017E0E"/>
    <w:rsid w:val="0003084F"/>
    <w:rsid w:val="0003120D"/>
    <w:rsid w:val="0004455E"/>
    <w:rsid w:val="00047D91"/>
    <w:rsid w:val="00052193"/>
    <w:rsid w:val="00052433"/>
    <w:rsid w:val="000555F2"/>
    <w:rsid w:val="0005747C"/>
    <w:rsid w:val="0006149B"/>
    <w:rsid w:val="00061F71"/>
    <w:rsid w:val="00080562"/>
    <w:rsid w:val="00084BF6"/>
    <w:rsid w:val="00087AC7"/>
    <w:rsid w:val="000C2D01"/>
    <w:rsid w:val="000C3964"/>
    <w:rsid w:val="000C7991"/>
    <w:rsid w:val="000D0811"/>
    <w:rsid w:val="000F21AF"/>
    <w:rsid w:val="000F67AC"/>
    <w:rsid w:val="001036B6"/>
    <w:rsid w:val="001130EC"/>
    <w:rsid w:val="001236A1"/>
    <w:rsid w:val="001262C4"/>
    <w:rsid w:val="001265C6"/>
    <w:rsid w:val="00154566"/>
    <w:rsid w:val="00160E56"/>
    <w:rsid w:val="001653C6"/>
    <w:rsid w:val="00174C89"/>
    <w:rsid w:val="00180505"/>
    <w:rsid w:val="00181FD0"/>
    <w:rsid w:val="00185366"/>
    <w:rsid w:val="00194DDF"/>
    <w:rsid w:val="001A6CBA"/>
    <w:rsid w:val="001C0E3B"/>
    <w:rsid w:val="001C5FB4"/>
    <w:rsid w:val="001D1ABC"/>
    <w:rsid w:val="001E26C4"/>
    <w:rsid w:val="001E4CE0"/>
    <w:rsid w:val="001F34F3"/>
    <w:rsid w:val="0020175D"/>
    <w:rsid w:val="00202F19"/>
    <w:rsid w:val="00210EF3"/>
    <w:rsid w:val="00214A39"/>
    <w:rsid w:val="0021513B"/>
    <w:rsid w:val="00220DEA"/>
    <w:rsid w:val="002420F8"/>
    <w:rsid w:val="00243EB4"/>
    <w:rsid w:val="00257D6E"/>
    <w:rsid w:val="00260851"/>
    <w:rsid w:val="00265A62"/>
    <w:rsid w:val="00266BD8"/>
    <w:rsid w:val="00271544"/>
    <w:rsid w:val="002745C5"/>
    <w:rsid w:val="002757C8"/>
    <w:rsid w:val="00285BF3"/>
    <w:rsid w:val="00293FE8"/>
    <w:rsid w:val="002A5FCB"/>
    <w:rsid w:val="002B237F"/>
    <w:rsid w:val="002C1484"/>
    <w:rsid w:val="002C5297"/>
    <w:rsid w:val="002C54B7"/>
    <w:rsid w:val="002C61C1"/>
    <w:rsid w:val="002C7F9A"/>
    <w:rsid w:val="002D1919"/>
    <w:rsid w:val="002F1449"/>
    <w:rsid w:val="003048CF"/>
    <w:rsid w:val="00305A38"/>
    <w:rsid w:val="00305B6D"/>
    <w:rsid w:val="003069D9"/>
    <w:rsid w:val="00307CB8"/>
    <w:rsid w:val="00312D7D"/>
    <w:rsid w:val="00320BA2"/>
    <w:rsid w:val="00322697"/>
    <w:rsid w:val="00325E84"/>
    <w:rsid w:val="00326DC4"/>
    <w:rsid w:val="0032707C"/>
    <w:rsid w:val="00337797"/>
    <w:rsid w:val="0034222F"/>
    <w:rsid w:val="003438D8"/>
    <w:rsid w:val="003502D5"/>
    <w:rsid w:val="00364A22"/>
    <w:rsid w:val="0037076E"/>
    <w:rsid w:val="00372C16"/>
    <w:rsid w:val="0037423B"/>
    <w:rsid w:val="0037646A"/>
    <w:rsid w:val="003916E0"/>
    <w:rsid w:val="00391DE8"/>
    <w:rsid w:val="0039648D"/>
    <w:rsid w:val="003A76EC"/>
    <w:rsid w:val="003B1D63"/>
    <w:rsid w:val="003B5DB4"/>
    <w:rsid w:val="003D02FC"/>
    <w:rsid w:val="003D747D"/>
    <w:rsid w:val="003E650E"/>
    <w:rsid w:val="003F2A90"/>
    <w:rsid w:val="003F4A27"/>
    <w:rsid w:val="003F7837"/>
    <w:rsid w:val="00403EDE"/>
    <w:rsid w:val="00417A2E"/>
    <w:rsid w:val="004315E8"/>
    <w:rsid w:val="004355EF"/>
    <w:rsid w:val="0043667E"/>
    <w:rsid w:val="00436D34"/>
    <w:rsid w:val="00437030"/>
    <w:rsid w:val="00446B97"/>
    <w:rsid w:val="00446F52"/>
    <w:rsid w:val="00464F45"/>
    <w:rsid w:val="004752A4"/>
    <w:rsid w:val="00476106"/>
    <w:rsid w:val="0048162A"/>
    <w:rsid w:val="00490B0F"/>
    <w:rsid w:val="004A0576"/>
    <w:rsid w:val="004A121D"/>
    <w:rsid w:val="004A7DA7"/>
    <w:rsid w:val="004C124A"/>
    <w:rsid w:val="004C13A5"/>
    <w:rsid w:val="004C3DB6"/>
    <w:rsid w:val="004C417C"/>
    <w:rsid w:val="004D39D7"/>
    <w:rsid w:val="004E1DAB"/>
    <w:rsid w:val="004E32C5"/>
    <w:rsid w:val="004E3F93"/>
    <w:rsid w:val="004E725B"/>
    <w:rsid w:val="004F3C89"/>
    <w:rsid w:val="004F542C"/>
    <w:rsid w:val="00502120"/>
    <w:rsid w:val="00511651"/>
    <w:rsid w:val="00514CCD"/>
    <w:rsid w:val="0051690A"/>
    <w:rsid w:val="005175DC"/>
    <w:rsid w:val="005271D3"/>
    <w:rsid w:val="0053372D"/>
    <w:rsid w:val="005367CE"/>
    <w:rsid w:val="0054794A"/>
    <w:rsid w:val="00555116"/>
    <w:rsid w:val="00560578"/>
    <w:rsid w:val="005654E0"/>
    <w:rsid w:val="005663AD"/>
    <w:rsid w:val="005671A1"/>
    <w:rsid w:val="00567F16"/>
    <w:rsid w:val="00572F24"/>
    <w:rsid w:val="005748C4"/>
    <w:rsid w:val="0058187A"/>
    <w:rsid w:val="005840EA"/>
    <w:rsid w:val="0058635F"/>
    <w:rsid w:val="005912E3"/>
    <w:rsid w:val="00591C9C"/>
    <w:rsid w:val="005A34B3"/>
    <w:rsid w:val="005A7AFD"/>
    <w:rsid w:val="005B324E"/>
    <w:rsid w:val="005B7B28"/>
    <w:rsid w:val="005D1FD3"/>
    <w:rsid w:val="005D2967"/>
    <w:rsid w:val="005D2C8C"/>
    <w:rsid w:val="005D41AE"/>
    <w:rsid w:val="005D5F8B"/>
    <w:rsid w:val="005E3AEA"/>
    <w:rsid w:val="005E7D9D"/>
    <w:rsid w:val="005F3A74"/>
    <w:rsid w:val="006076B4"/>
    <w:rsid w:val="00610AAA"/>
    <w:rsid w:val="00610ADE"/>
    <w:rsid w:val="00614EF9"/>
    <w:rsid w:val="00615F45"/>
    <w:rsid w:val="00623966"/>
    <w:rsid w:val="00634C33"/>
    <w:rsid w:val="0063511B"/>
    <w:rsid w:val="00646784"/>
    <w:rsid w:val="006706C4"/>
    <w:rsid w:val="00670FCB"/>
    <w:rsid w:val="00676615"/>
    <w:rsid w:val="006848B7"/>
    <w:rsid w:val="00690897"/>
    <w:rsid w:val="00694140"/>
    <w:rsid w:val="006967CB"/>
    <w:rsid w:val="00696DE5"/>
    <w:rsid w:val="006A3DE5"/>
    <w:rsid w:val="006B3833"/>
    <w:rsid w:val="006C37AB"/>
    <w:rsid w:val="006C5427"/>
    <w:rsid w:val="006D2967"/>
    <w:rsid w:val="006D6EE7"/>
    <w:rsid w:val="006D7742"/>
    <w:rsid w:val="006E6FF8"/>
    <w:rsid w:val="006E74C9"/>
    <w:rsid w:val="007015B0"/>
    <w:rsid w:val="0071384F"/>
    <w:rsid w:val="00721BC8"/>
    <w:rsid w:val="007304EE"/>
    <w:rsid w:val="00750880"/>
    <w:rsid w:val="007677A8"/>
    <w:rsid w:val="00776521"/>
    <w:rsid w:val="00776D84"/>
    <w:rsid w:val="007802EF"/>
    <w:rsid w:val="00780679"/>
    <w:rsid w:val="007826CD"/>
    <w:rsid w:val="00785AFC"/>
    <w:rsid w:val="007867AF"/>
    <w:rsid w:val="007868ED"/>
    <w:rsid w:val="007A173B"/>
    <w:rsid w:val="007A5014"/>
    <w:rsid w:val="007A5F35"/>
    <w:rsid w:val="007B30A1"/>
    <w:rsid w:val="007B6B33"/>
    <w:rsid w:val="007C06FF"/>
    <w:rsid w:val="007C2585"/>
    <w:rsid w:val="007C31B3"/>
    <w:rsid w:val="007C3B8D"/>
    <w:rsid w:val="007C56C0"/>
    <w:rsid w:val="007C6BDF"/>
    <w:rsid w:val="007D1D98"/>
    <w:rsid w:val="007D29E3"/>
    <w:rsid w:val="007D3569"/>
    <w:rsid w:val="007D532B"/>
    <w:rsid w:val="007E2D30"/>
    <w:rsid w:val="007E56C8"/>
    <w:rsid w:val="007E57E1"/>
    <w:rsid w:val="007E660A"/>
    <w:rsid w:val="007F32D8"/>
    <w:rsid w:val="00803084"/>
    <w:rsid w:val="008049AC"/>
    <w:rsid w:val="00804A53"/>
    <w:rsid w:val="008062EE"/>
    <w:rsid w:val="00811F99"/>
    <w:rsid w:val="008137DB"/>
    <w:rsid w:val="00815E39"/>
    <w:rsid w:val="00816EA4"/>
    <w:rsid w:val="0082019A"/>
    <w:rsid w:val="0082047C"/>
    <w:rsid w:val="00833AF3"/>
    <w:rsid w:val="00844B5A"/>
    <w:rsid w:val="008461E1"/>
    <w:rsid w:val="00881706"/>
    <w:rsid w:val="00882F9B"/>
    <w:rsid w:val="00883737"/>
    <w:rsid w:val="00884C9E"/>
    <w:rsid w:val="008918DF"/>
    <w:rsid w:val="008A4E79"/>
    <w:rsid w:val="008D3A86"/>
    <w:rsid w:val="008E50C7"/>
    <w:rsid w:val="008F51C3"/>
    <w:rsid w:val="008F75E9"/>
    <w:rsid w:val="009101FD"/>
    <w:rsid w:val="0091092B"/>
    <w:rsid w:val="00913116"/>
    <w:rsid w:val="00917A01"/>
    <w:rsid w:val="009225CB"/>
    <w:rsid w:val="00922819"/>
    <w:rsid w:val="00923970"/>
    <w:rsid w:val="00934159"/>
    <w:rsid w:val="00934725"/>
    <w:rsid w:val="00947A46"/>
    <w:rsid w:val="00954320"/>
    <w:rsid w:val="00954529"/>
    <w:rsid w:val="00960516"/>
    <w:rsid w:val="00963B1F"/>
    <w:rsid w:val="00963B9C"/>
    <w:rsid w:val="00980AC4"/>
    <w:rsid w:val="00981FF0"/>
    <w:rsid w:val="00990CED"/>
    <w:rsid w:val="00993884"/>
    <w:rsid w:val="00994154"/>
    <w:rsid w:val="009A4BC4"/>
    <w:rsid w:val="009A751C"/>
    <w:rsid w:val="009B63E6"/>
    <w:rsid w:val="009C0858"/>
    <w:rsid w:val="009C4397"/>
    <w:rsid w:val="009C4E02"/>
    <w:rsid w:val="009C76AA"/>
    <w:rsid w:val="009D198D"/>
    <w:rsid w:val="009D2175"/>
    <w:rsid w:val="009D676C"/>
    <w:rsid w:val="009E197B"/>
    <w:rsid w:val="009F1316"/>
    <w:rsid w:val="009F527D"/>
    <w:rsid w:val="00A0222F"/>
    <w:rsid w:val="00A02297"/>
    <w:rsid w:val="00A0503C"/>
    <w:rsid w:val="00A070A8"/>
    <w:rsid w:val="00A072A9"/>
    <w:rsid w:val="00A11513"/>
    <w:rsid w:val="00A2009F"/>
    <w:rsid w:val="00A2193E"/>
    <w:rsid w:val="00A233DA"/>
    <w:rsid w:val="00A255CB"/>
    <w:rsid w:val="00A30216"/>
    <w:rsid w:val="00A330D2"/>
    <w:rsid w:val="00A34996"/>
    <w:rsid w:val="00A40774"/>
    <w:rsid w:val="00A45FF9"/>
    <w:rsid w:val="00A51E71"/>
    <w:rsid w:val="00A527F9"/>
    <w:rsid w:val="00A557C7"/>
    <w:rsid w:val="00A568E0"/>
    <w:rsid w:val="00A606C4"/>
    <w:rsid w:val="00A6113F"/>
    <w:rsid w:val="00A8091E"/>
    <w:rsid w:val="00A84B37"/>
    <w:rsid w:val="00A8549A"/>
    <w:rsid w:val="00A90C12"/>
    <w:rsid w:val="00A9716D"/>
    <w:rsid w:val="00AA2C37"/>
    <w:rsid w:val="00AA3920"/>
    <w:rsid w:val="00AA40FE"/>
    <w:rsid w:val="00AB6BE7"/>
    <w:rsid w:val="00AB72B8"/>
    <w:rsid w:val="00AC609F"/>
    <w:rsid w:val="00AD3D3C"/>
    <w:rsid w:val="00AE2B54"/>
    <w:rsid w:val="00AE3F0A"/>
    <w:rsid w:val="00AF139B"/>
    <w:rsid w:val="00B00E8B"/>
    <w:rsid w:val="00B10F6E"/>
    <w:rsid w:val="00B1392F"/>
    <w:rsid w:val="00B146CA"/>
    <w:rsid w:val="00B2669F"/>
    <w:rsid w:val="00B3763D"/>
    <w:rsid w:val="00B432C3"/>
    <w:rsid w:val="00B54579"/>
    <w:rsid w:val="00B555FD"/>
    <w:rsid w:val="00B55897"/>
    <w:rsid w:val="00B57981"/>
    <w:rsid w:val="00B61AE5"/>
    <w:rsid w:val="00B664C5"/>
    <w:rsid w:val="00B7192C"/>
    <w:rsid w:val="00B842BD"/>
    <w:rsid w:val="00B92AC8"/>
    <w:rsid w:val="00B9391C"/>
    <w:rsid w:val="00B94666"/>
    <w:rsid w:val="00BA69CF"/>
    <w:rsid w:val="00BB2CA0"/>
    <w:rsid w:val="00BB6702"/>
    <w:rsid w:val="00BB73B7"/>
    <w:rsid w:val="00BC21C1"/>
    <w:rsid w:val="00BC4F10"/>
    <w:rsid w:val="00BC7C61"/>
    <w:rsid w:val="00BD378C"/>
    <w:rsid w:val="00BD693F"/>
    <w:rsid w:val="00BF5170"/>
    <w:rsid w:val="00C021F8"/>
    <w:rsid w:val="00C02A26"/>
    <w:rsid w:val="00C06423"/>
    <w:rsid w:val="00C100B0"/>
    <w:rsid w:val="00C12204"/>
    <w:rsid w:val="00C12642"/>
    <w:rsid w:val="00C1290D"/>
    <w:rsid w:val="00C12A48"/>
    <w:rsid w:val="00C16006"/>
    <w:rsid w:val="00C162F6"/>
    <w:rsid w:val="00C17CED"/>
    <w:rsid w:val="00C32CC6"/>
    <w:rsid w:val="00C346F8"/>
    <w:rsid w:val="00C34732"/>
    <w:rsid w:val="00C35F54"/>
    <w:rsid w:val="00C37341"/>
    <w:rsid w:val="00C41CB6"/>
    <w:rsid w:val="00C44EAE"/>
    <w:rsid w:val="00C45AB4"/>
    <w:rsid w:val="00C50476"/>
    <w:rsid w:val="00C53E1A"/>
    <w:rsid w:val="00C56198"/>
    <w:rsid w:val="00C564E7"/>
    <w:rsid w:val="00C577AE"/>
    <w:rsid w:val="00C57DB5"/>
    <w:rsid w:val="00C60DC5"/>
    <w:rsid w:val="00C71104"/>
    <w:rsid w:val="00C811B5"/>
    <w:rsid w:val="00C83977"/>
    <w:rsid w:val="00C93DBB"/>
    <w:rsid w:val="00C96035"/>
    <w:rsid w:val="00CA1CB8"/>
    <w:rsid w:val="00CA7DBC"/>
    <w:rsid w:val="00CB011B"/>
    <w:rsid w:val="00CB14D5"/>
    <w:rsid w:val="00CB22A3"/>
    <w:rsid w:val="00CB2AD6"/>
    <w:rsid w:val="00CB375E"/>
    <w:rsid w:val="00CC0A10"/>
    <w:rsid w:val="00CC2CBB"/>
    <w:rsid w:val="00CD03C9"/>
    <w:rsid w:val="00CD1E02"/>
    <w:rsid w:val="00CE1914"/>
    <w:rsid w:val="00CE6292"/>
    <w:rsid w:val="00CF28E6"/>
    <w:rsid w:val="00CF3D21"/>
    <w:rsid w:val="00CF3F95"/>
    <w:rsid w:val="00D0390F"/>
    <w:rsid w:val="00D05160"/>
    <w:rsid w:val="00D057E9"/>
    <w:rsid w:val="00D2037F"/>
    <w:rsid w:val="00D31C1C"/>
    <w:rsid w:val="00D33B5E"/>
    <w:rsid w:val="00D55DDC"/>
    <w:rsid w:val="00D705AB"/>
    <w:rsid w:val="00D71337"/>
    <w:rsid w:val="00D75306"/>
    <w:rsid w:val="00D91263"/>
    <w:rsid w:val="00D91B32"/>
    <w:rsid w:val="00DA1AA7"/>
    <w:rsid w:val="00DA6B99"/>
    <w:rsid w:val="00DB25D1"/>
    <w:rsid w:val="00DB4D78"/>
    <w:rsid w:val="00DB7BD3"/>
    <w:rsid w:val="00DC72EC"/>
    <w:rsid w:val="00DD29E8"/>
    <w:rsid w:val="00DD6116"/>
    <w:rsid w:val="00DF4E98"/>
    <w:rsid w:val="00E001C4"/>
    <w:rsid w:val="00E02D77"/>
    <w:rsid w:val="00E074B2"/>
    <w:rsid w:val="00E07598"/>
    <w:rsid w:val="00E11FEA"/>
    <w:rsid w:val="00E1253F"/>
    <w:rsid w:val="00E14372"/>
    <w:rsid w:val="00E14B7B"/>
    <w:rsid w:val="00E170BE"/>
    <w:rsid w:val="00E242AB"/>
    <w:rsid w:val="00E35E58"/>
    <w:rsid w:val="00E4652C"/>
    <w:rsid w:val="00E5081E"/>
    <w:rsid w:val="00E53AC2"/>
    <w:rsid w:val="00E53E0D"/>
    <w:rsid w:val="00E61D3A"/>
    <w:rsid w:val="00E64C53"/>
    <w:rsid w:val="00E67791"/>
    <w:rsid w:val="00E76F39"/>
    <w:rsid w:val="00E807AD"/>
    <w:rsid w:val="00E90D91"/>
    <w:rsid w:val="00E91B43"/>
    <w:rsid w:val="00E92ADD"/>
    <w:rsid w:val="00E93C12"/>
    <w:rsid w:val="00E945C1"/>
    <w:rsid w:val="00E97321"/>
    <w:rsid w:val="00EA330C"/>
    <w:rsid w:val="00EA4B87"/>
    <w:rsid w:val="00EA724A"/>
    <w:rsid w:val="00EA791F"/>
    <w:rsid w:val="00EB3E79"/>
    <w:rsid w:val="00EB557F"/>
    <w:rsid w:val="00EC5F73"/>
    <w:rsid w:val="00ED3B68"/>
    <w:rsid w:val="00ED6F6E"/>
    <w:rsid w:val="00ED7275"/>
    <w:rsid w:val="00EE31B0"/>
    <w:rsid w:val="00EE4CDB"/>
    <w:rsid w:val="00EE5C7F"/>
    <w:rsid w:val="00EE6FD9"/>
    <w:rsid w:val="00EF5429"/>
    <w:rsid w:val="00EF77F3"/>
    <w:rsid w:val="00EF7D4E"/>
    <w:rsid w:val="00F043D3"/>
    <w:rsid w:val="00F0562E"/>
    <w:rsid w:val="00F05D01"/>
    <w:rsid w:val="00F1325E"/>
    <w:rsid w:val="00F246F9"/>
    <w:rsid w:val="00F3434F"/>
    <w:rsid w:val="00F34973"/>
    <w:rsid w:val="00F401B4"/>
    <w:rsid w:val="00F40A08"/>
    <w:rsid w:val="00F47276"/>
    <w:rsid w:val="00F52E4E"/>
    <w:rsid w:val="00F666BC"/>
    <w:rsid w:val="00F67FFC"/>
    <w:rsid w:val="00F75EFF"/>
    <w:rsid w:val="00F9355C"/>
    <w:rsid w:val="00F95293"/>
    <w:rsid w:val="00FA0A5A"/>
    <w:rsid w:val="00FA1383"/>
    <w:rsid w:val="00FA21B7"/>
    <w:rsid w:val="00FA59AD"/>
    <w:rsid w:val="00FA7242"/>
    <w:rsid w:val="00FB058B"/>
    <w:rsid w:val="00FB138B"/>
    <w:rsid w:val="00FB1CC4"/>
    <w:rsid w:val="00FB2462"/>
    <w:rsid w:val="00FB3CB7"/>
    <w:rsid w:val="00FB6B05"/>
    <w:rsid w:val="00FC529C"/>
    <w:rsid w:val="00FE06E1"/>
    <w:rsid w:val="00FE539B"/>
    <w:rsid w:val="00FF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39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B1CC4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FB1CC4"/>
    <w:rPr>
      <w:rFonts w:asciiTheme="minorHAnsi" w:eastAsiaTheme="minorHAnsi" w:hAnsiTheme="minorHAnsi" w:cstheme="minorBidi"/>
      <w:sz w:val="22"/>
      <w:szCs w:val="22"/>
    </w:rPr>
  </w:style>
  <w:style w:type="paragraph" w:styleId="Revision">
    <w:name w:val="Revision"/>
    <w:hidden/>
    <w:uiPriority w:val="99"/>
    <w:semiHidden/>
    <w:rsid w:val="00DD29E8"/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4E1DAB"/>
  </w:style>
  <w:style w:type="character" w:styleId="Hyperlink">
    <w:name w:val="Hyperlink"/>
    <w:basedOn w:val="DefaultParagraphFont"/>
    <w:unhideWhenUsed/>
    <w:rsid w:val="008F51C3"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325E84"/>
    <w:rPr>
      <w:b/>
      <w:bCs/>
      <w:i/>
      <w:iCs/>
      <w:color w:val="4F81BD" w:themeColor="accent1"/>
    </w:rPr>
  </w:style>
  <w:style w:type="character" w:styleId="FollowedHyperlink">
    <w:name w:val="FollowedHyperlink"/>
    <w:basedOn w:val="DefaultParagraphFont"/>
    <w:semiHidden/>
    <w:unhideWhenUsed/>
    <w:rsid w:val="00AF13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a2393ed-911e-4c9b-9d18-84f1fe0b670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300C5F1-F8AD-40A0-8441-298BB3E73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 [TREAS]</cp:lastModifiedBy>
  <cp:revision>3</cp:revision>
  <cp:lastPrinted>2016-08-03T15:29:00Z</cp:lastPrinted>
  <dcterms:created xsi:type="dcterms:W3CDTF">2024-02-23T17:50:00Z</dcterms:created>
  <dcterms:modified xsi:type="dcterms:W3CDTF">2024-02-26T16:08:00Z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