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5B16C2" w14:textId="2DDCBA69" w:rsidR="00D945F5" w:rsidRPr="00D945F5" w:rsidRDefault="00D945F5" w:rsidP="00D945F5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January 22,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1" w14:textId="432ECFDC" w:rsidR="007D1D98" w:rsidRDefault="007D1D98" w:rsidP="00D945F5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D945F5">
        <w:rPr>
          <w:rFonts w:ascii="Arial" w:hAnsi="Arial" w:cs="Arial"/>
          <w:b/>
        </w:rPr>
        <w:t>Bidders</w:t>
      </w:r>
    </w:p>
    <w:p w14:paraId="75E900B6" w14:textId="77777777" w:rsidR="00D945F5" w:rsidRPr="008918DF" w:rsidRDefault="00D945F5" w:rsidP="00D945F5">
      <w:pPr>
        <w:tabs>
          <w:tab w:val="left" w:pos="0"/>
        </w:tabs>
        <w:outlineLvl w:val="0"/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6BEE6B33" w14:textId="77777777" w:rsidR="008019C5" w:rsidRPr="008918DF" w:rsidRDefault="00721BC8" w:rsidP="008019C5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8019C5" w:rsidRPr="008918DF">
        <w:rPr>
          <w:rFonts w:ascii="Arial" w:hAnsi="Arial" w:cs="Arial"/>
          <w:sz w:val="20"/>
        </w:rPr>
        <w:t xml:space="preserve">Bid Solicitation # </w:t>
      </w:r>
      <w:r w:rsidR="008019C5">
        <w:rPr>
          <w:rFonts w:ascii="Arial" w:hAnsi="Arial" w:cs="Arial"/>
          <w:sz w:val="20"/>
        </w:rPr>
        <w:t>24DPP00912</w:t>
      </w:r>
    </w:p>
    <w:p w14:paraId="34936469" w14:textId="77777777" w:rsidR="008019C5" w:rsidRPr="00DB4D78" w:rsidRDefault="008019C5" w:rsidP="008019C5">
      <w:pPr>
        <w:ind w:firstLine="720"/>
        <w:rPr>
          <w:rFonts w:ascii="Arial" w:hAnsi="Arial" w:cs="Arial"/>
          <w:b/>
        </w:rPr>
      </w:pPr>
      <w:r w:rsidRPr="00DB4D78">
        <w:rPr>
          <w:rFonts w:ascii="Arial" w:hAnsi="Arial" w:cs="Arial"/>
          <w:b/>
        </w:rPr>
        <w:t>T1054 Cigarette Tax Decals/Stamps for the Division of Revenue</w:t>
      </w:r>
    </w:p>
    <w:p w14:paraId="6EF17CBC" w14:textId="1A7A968D" w:rsidR="003069D9" w:rsidRPr="008918DF" w:rsidRDefault="003069D9" w:rsidP="008019C5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</w:p>
    <w:p w14:paraId="03C6B416" w14:textId="63093B82" w:rsidR="007D1D98" w:rsidRPr="009B7357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2420F8" w:rsidRPr="009B7357">
        <w:rPr>
          <w:rFonts w:ascii="Arial" w:hAnsi="Arial" w:cs="Arial"/>
          <w:b/>
          <w:strike/>
        </w:rPr>
        <w:t xml:space="preserve">Quote </w:t>
      </w:r>
      <w:r w:rsidR="007D1D98" w:rsidRPr="009B7357">
        <w:rPr>
          <w:rFonts w:ascii="Arial" w:hAnsi="Arial" w:cs="Arial"/>
          <w:b/>
          <w:strike/>
        </w:rPr>
        <w:t xml:space="preserve">Submission Due Date: </w:t>
      </w:r>
      <w:r w:rsidR="008019C5" w:rsidRPr="009B7357">
        <w:rPr>
          <w:rFonts w:ascii="Arial" w:hAnsi="Arial" w:cs="Arial"/>
          <w:b/>
          <w:strike/>
          <w:u w:val="single"/>
        </w:rPr>
        <w:t>November 21, 2023</w:t>
      </w:r>
      <w:r w:rsidR="008019C5" w:rsidRPr="009B7357">
        <w:rPr>
          <w:rFonts w:ascii="Arial" w:hAnsi="Arial" w:cs="Arial"/>
          <w:b/>
          <w:strike/>
        </w:rPr>
        <w:t>(2:00 p.m. Eastern Time</w:t>
      </w:r>
    </w:p>
    <w:p w14:paraId="5CB5D544" w14:textId="688EADB2" w:rsidR="009B7357" w:rsidRPr="00532EF2" w:rsidRDefault="009B7357" w:rsidP="009B7357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u w:val="single"/>
        </w:rPr>
      </w:pPr>
      <w:r w:rsidRPr="00532EF2">
        <w:rPr>
          <w:rFonts w:ascii="Arial" w:hAnsi="Arial" w:cs="Arial"/>
          <w:b/>
          <w:bCs/>
          <w:strike/>
          <w:u w:val="single"/>
        </w:rPr>
        <w:t>REVISED Quote Submission Due Date: December 15, 2023 (2:00 p.m. Eastern Time)</w:t>
      </w:r>
    </w:p>
    <w:p w14:paraId="73AC37B7" w14:textId="117FC3D7" w:rsidR="00532EF2" w:rsidRPr="00D945F5" w:rsidRDefault="00532EF2" w:rsidP="00532EF2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u w:val="single"/>
        </w:rPr>
      </w:pPr>
      <w:r w:rsidRPr="00D945F5">
        <w:rPr>
          <w:rFonts w:ascii="Arial" w:hAnsi="Arial" w:cs="Arial"/>
          <w:b/>
          <w:bCs/>
          <w:strike/>
          <w:u w:val="single"/>
        </w:rPr>
        <w:t xml:space="preserve">REVISED Quote Submission Due Date: January </w:t>
      </w:r>
      <w:r w:rsidR="00E92B1D" w:rsidRPr="00D945F5">
        <w:rPr>
          <w:rFonts w:ascii="Arial" w:hAnsi="Arial" w:cs="Arial"/>
          <w:b/>
          <w:bCs/>
          <w:strike/>
          <w:u w:val="single"/>
        </w:rPr>
        <w:t>24</w:t>
      </w:r>
      <w:r w:rsidRPr="00D945F5">
        <w:rPr>
          <w:rFonts w:ascii="Arial" w:hAnsi="Arial" w:cs="Arial"/>
          <w:b/>
          <w:bCs/>
          <w:strike/>
          <w:u w:val="single"/>
        </w:rPr>
        <w:t>, 2024 (2:00 p.m. Eastern Time)</w:t>
      </w:r>
    </w:p>
    <w:p w14:paraId="30F15312" w14:textId="68F5C434" w:rsidR="00D945F5" w:rsidRPr="00532EF2" w:rsidRDefault="00D945F5" w:rsidP="00D945F5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u w:val="single"/>
        </w:rPr>
      </w:pPr>
      <w:r w:rsidRPr="00532EF2">
        <w:rPr>
          <w:rFonts w:ascii="Arial" w:hAnsi="Arial" w:cs="Arial"/>
          <w:b/>
          <w:bCs/>
          <w:color w:val="FF0000"/>
          <w:u w:val="single"/>
        </w:rPr>
        <w:t xml:space="preserve">REVISED Quote Submission Due Date: </w:t>
      </w:r>
      <w:r>
        <w:rPr>
          <w:rFonts w:ascii="Arial" w:hAnsi="Arial" w:cs="Arial"/>
          <w:b/>
          <w:bCs/>
          <w:color w:val="FF0000"/>
          <w:u w:val="single"/>
        </w:rPr>
        <w:t>February 15,</w:t>
      </w:r>
      <w:r w:rsidRPr="00532EF2">
        <w:rPr>
          <w:rFonts w:ascii="Arial" w:hAnsi="Arial" w:cs="Arial"/>
          <w:b/>
          <w:bCs/>
          <w:color w:val="FF0000"/>
          <w:u w:val="single"/>
        </w:rPr>
        <w:t xml:space="preserve"> 202</w:t>
      </w:r>
      <w:r>
        <w:rPr>
          <w:rFonts w:ascii="Arial" w:hAnsi="Arial" w:cs="Arial"/>
          <w:b/>
          <w:bCs/>
          <w:color w:val="FF0000"/>
          <w:u w:val="single"/>
        </w:rPr>
        <w:t>4</w:t>
      </w:r>
      <w:r w:rsidRPr="00532EF2">
        <w:rPr>
          <w:rFonts w:ascii="Arial" w:hAnsi="Arial" w:cs="Arial"/>
          <w:b/>
          <w:bCs/>
          <w:color w:val="FF0000"/>
          <w:u w:val="single"/>
        </w:rPr>
        <w:t xml:space="preserve"> (2:00 p.m. Eastern Time)</w:t>
      </w:r>
    </w:p>
    <w:p w14:paraId="6D88B76A" w14:textId="77777777" w:rsidR="00D945F5" w:rsidRPr="00532EF2" w:rsidRDefault="00D945F5" w:rsidP="00532EF2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u w:val="single"/>
        </w:rPr>
      </w:pPr>
    </w:p>
    <w:p w14:paraId="44AA7DB3" w14:textId="77777777" w:rsidR="00532EF2" w:rsidRPr="00532EF2" w:rsidRDefault="00532EF2" w:rsidP="009B7357">
      <w:pPr>
        <w:tabs>
          <w:tab w:val="left" w:pos="0"/>
        </w:tabs>
        <w:outlineLvl w:val="0"/>
        <w:rPr>
          <w:rFonts w:ascii="Arial" w:hAnsi="Arial" w:cs="Arial"/>
          <w:b/>
          <w:bCs/>
          <w:u w:val="single"/>
        </w:rPr>
      </w:pPr>
    </w:p>
    <w:p w14:paraId="414B3AF9" w14:textId="77777777" w:rsidR="003069D9" w:rsidRPr="008918DF" w:rsidRDefault="003069D9" w:rsidP="002420F8"/>
    <w:p w14:paraId="03C6B419" w14:textId="35A6AEB8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019C5">
        <w:rPr>
          <w:rFonts w:ascii="Arial" w:hAnsi="Arial" w:cs="Arial"/>
          <w:i w:val="0"/>
          <w:sz w:val="20"/>
        </w:rPr>
        <w:t>Bid Amendment #</w:t>
      </w:r>
      <w:r w:rsidR="00D945F5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9A8BFF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</w:t>
      </w:r>
      <w:r w:rsidRPr="008019C5">
        <w:rPr>
          <w:rFonts w:ascii="Arial" w:hAnsi="Arial" w:cs="Arial"/>
        </w:rPr>
        <w:t>#</w:t>
      </w:r>
      <w:r w:rsidR="00D945F5">
        <w:rPr>
          <w:rFonts w:ascii="Arial" w:hAnsi="Arial" w:cs="Arial"/>
        </w:rPr>
        <w:t>3</w:t>
      </w:r>
      <w:r w:rsidRPr="008019C5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E" w14:textId="6AABA15C" w:rsidR="00A233DA" w:rsidRPr="003408B3" w:rsidRDefault="007D1D98" w:rsidP="003408B3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52E6A14" w14:textId="5C3525EC" w:rsidR="00FE19A8" w:rsidRPr="008918DF" w:rsidRDefault="00FE19A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77240D">
        <w:rPr>
          <w:rFonts w:ascii="Arial" w:hAnsi="Arial" w:cs="Arial"/>
        </w:rPr>
        <w:t xml:space="preserve">Responses to all questions submitted during the Electronic Question and Answer period will be posted </w:t>
      </w:r>
      <w:r>
        <w:rPr>
          <w:rFonts w:ascii="Arial" w:hAnsi="Arial" w:cs="Arial"/>
        </w:rPr>
        <w:t>in a forthcoming Bid Amendment in NJSTART;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7DFCB801" w:rsidR="007D1D98" w:rsidRPr="008918DF" w:rsidRDefault="00A233D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Please note that f</w:t>
      </w:r>
      <w:r w:rsidR="00EB3E79" w:rsidRPr="008918DF">
        <w:rPr>
          <w:rFonts w:ascii="Arial" w:hAnsi="Arial" w:cs="Arial"/>
        </w:rPr>
        <w:t>or all a</w:t>
      </w:r>
      <w:r w:rsidR="007D1D98" w:rsidRPr="008918DF">
        <w:rPr>
          <w:rFonts w:ascii="Arial" w:hAnsi="Arial" w:cs="Arial"/>
        </w:rPr>
        <w:t>dditions, deletions, clarifica</w:t>
      </w:r>
      <w:r w:rsidR="00502120" w:rsidRPr="008918DF">
        <w:rPr>
          <w:rFonts w:ascii="Arial" w:hAnsi="Arial" w:cs="Arial"/>
        </w:rPr>
        <w:t>tions and modifications to the Bid S</w:t>
      </w:r>
      <w:r w:rsidR="007D1D98" w:rsidRPr="008918DF">
        <w:rPr>
          <w:rFonts w:ascii="Arial" w:hAnsi="Arial" w:cs="Arial"/>
        </w:rPr>
        <w:t>olicitation</w:t>
      </w:r>
      <w:r w:rsidR="00EB3E79" w:rsidRPr="008918DF">
        <w:rPr>
          <w:rFonts w:ascii="Arial" w:hAnsi="Arial" w:cs="Arial"/>
        </w:rPr>
        <w:t>,</w:t>
      </w:r>
      <w:r w:rsidR="00D55DDC" w:rsidRPr="008918DF">
        <w:rPr>
          <w:rFonts w:ascii="Arial" w:hAnsi="Arial" w:cs="Arial"/>
        </w:rPr>
        <w:t xml:space="preserve"> </w:t>
      </w:r>
      <w:r w:rsidR="00EB3E79" w:rsidRPr="008918DF">
        <w:rPr>
          <w:rFonts w:ascii="Arial" w:hAnsi="Arial" w:cs="Arial"/>
        </w:rPr>
        <w:t>please r</w:t>
      </w:r>
      <w:r w:rsidR="00D55DDC" w:rsidRPr="008918DF">
        <w:rPr>
          <w:rFonts w:ascii="Arial" w:hAnsi="Arial" w:cs="Arial"/>
        </w:rPr>
        <w:t xml:space="preserve">efer to </w:t>
      </w:r>
      <w:r w:rsidR="00DC72EC" w:rsidRPr="009B7357">
        <w:rPr>
          <w:rFonts w:ascii="Arial" w:hAnsi="Arial" w:cs="Arial"/>
        </w:rPr>
        <w:t xml:space="preserve">the </w:t>
      </w:r>
      <w:r w:rsidR="00721BC8" w:rsidRPr="009B7357">
        <w:rPr>
          <w:rFonts w:ascii="Arial" w:hAnsi="Arial" w:cs="Arial"/>
        </w:rPr>
        <w:t xml:space="preserve">Revised </w:t>
      </w:r>
      <w:r w:rsidRPr="009B7357">
        <w:rPr>
          <w:rFonts w:ascii="Arial" w:hAnsi="Arial" w:cs="Arial"/>
        </w:rPr>
        <w:t xml:space="preserve">Bid Solicitation </w:t>
      </w:r>
      <w:r w:rsidR="00DC72EC" w:rsidRPr="009B7357">
        <w:rPr>
          <w:rFonts w:ascii="Arial" w:hAnsi="Arial" w:cs="Arial"/>
        </w:rPr>
        <w:t>titled “</w:t>
      </w:r>
      <w:r w:rsidR="009B7357" w:rsidRPr="009B7357">
        <w:rPr>
          <w:rFonts w:ascii="Arial" w:hAnsi="Arial" w:cs="Arial"/>
        </w:rPr>
        <w:t>T1054 Revised Bid Solicitation</w:t>
      </w:r>
      <w:r w:rsidR="007727C6">
        <w:rPr>
          <w:rFonts w:ascii="Arial" w:hAnsi="Arial" w:cs="Arial"/>
        </w:rPr>
        <w:t xml:space="preserve"> </w:t>
      </w:r>
      <w:r w:rsidR="00D945F5">
        <w:rPr>
          <w:rFonts w:ascii="Arial" w:hAnsi="Arial" w:cs="Arial"/>
        </w:rPr>
        <w:t>1.22.2024</w:t>
      </w:r>
      <w:r w:rsidR="009B7357" w:rsidRPr="009B7357">
        <w:rPr>
          <w:rFonts w:ascii="Arial" w:hAnsi="Arial" w:cs="Arial"/>
        </w:rPr>
        <w:t>”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C60E83E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029E9BE7" w14:textId="77777777" w:rsidR="009B7357" w:rsidRPr="009B7357" w:rsidRDefault="009B7357" w:rsidP="009B7357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9B7357">
        <w:rPr>
          <w:rFonts w:ascii="Arial" w:hAnsi="Arial" w:cs="Arial"/>
          <w:b/>
        </w:rPr>
        <w:lastRenderedPageBreak/>
        <w:t>Bid Solicitation # 24DPP00912</w:t>
      </w:r>
    </w:p>
    <w:p w14:paraId="19CF9934" w14:textId="77777777" w:rsidR="009B7357" w:rsidRPr="009B7357" w:rsidRDefault="009B7357" w:rsidP="009B7357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9B7357">
        <w:rPr>
          <w:rFonts w:ascii="Arial" w:hAnsi="Arial" w:cs="Arial"/>
          <w:b/>
        </w:rPr>
        <w:t>T1054 Cigarette Tax Decals/Stamps for the Division of Revenue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9B7357" w14:paraId="6DEFAB1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93E5" w14:textId="19BCA6E5" w:rsidR="009B7357" w:rsidRDefault="009B7357" w:rsidP="009B7357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9C75" w14:textId="77777777" w:rsidR="009B7357" w:rsidRPr="001758DE" w:rsidRDefault="009B7357" w:rsidP="009B7357">
            <w:pPr>
              <w:pStyle w:val="Default"/>
              <w:jc w:val="center"/>
              <w:rPr>
                <w:sz w:val="20"/>
                <w:szCs w:val="20"/>
              </w:rPr>
            </w:pPr>
            <w:r w:rsidRPr="001758DE">
              <w:rPr>
                <w:b/>
                <w:bCs/>
                <w:sz w:val="20"/>
                <w:szCs w:val="20"/>
              </w:rPr>
              <w:t xml:space="preserve">Bid Solicitation Cover Page </w:t>
            </w:r>
          </w:p>
          <w:p w14:paraId="243490AF" w14:textId="66CF20A7" w:rsidR="009B7357" w:rsidRDefault="009B7357" w:rsidP="009B735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50E9" w14:textId="62E0D05E" w:rsidR="009B7357" w:rsidRPr="00A255CB" w:rsidRDefault="009B7357" w:rsidP="0004444D">
            <w:pPr>
              <w:tabs>
                <w:tab w:val="left" w:pos="0"/>
                <w:tab w:val="left" w:pos="2841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  <w:r w:rsidRPr="001758DE">
              <w:rPr>
                <w:rFonts w:ascii="Arial" w:hAnsi="Arial" w:cs="Arial"/>
                <w:b/>
                <w:bCs/>
              </w:rPr>
              <w:t xml:space="preserve">Please be advised that the Quote Submission </w:t>
            </w:r>
            <w:r w:rsidR="003A6EF0">
              <w:rPr>
                <w:rFonts w:ascii="Arial" w:hAnsi="Arial" w:cs="Arial"/>
                <w:b/>
                <w:bCs/>
              </w:rPr>
              <w:t xml:space="preserve">Due </w:t>
            </w:r>
            <w:r w:rsidRPr="001758DE">
              <w:rPr>
                <w:rFonts w:ascii="Arial" w:hAnsi="Arial" w:cs="Arial"/>
                <w:b/>
                <w:bCs/>
              </w:rPr>
              <w:t xml:space="preserve">Date has been changed from </w:t>
            </w:r>
            <w:r w:rsidR="00B65486">
              <w:rPr>
                <w:rFonts w:ascii="Arial" w:hAnsi="Arial" w:cs="Arial"/>
                <w:b/>
                <w:bCs/>
              </w:rPr>
              <w:t>January 24, 202</w:t>
            </w:r>
            <w:r w:rsidR="0004444D">
              <w:rPr>
                <w:rFonts w:ascii="Arial" w:hAnsi="Arial" w:cs="Arial"/>
                <w:b/>
                <w:bCs/>
              </w:rPr>
              <w:t>4</w:t>
            </w:r>
            <w:r w:rsidR="00B65486">
              <w:rPr>
                <w:rFonts w:ascii="Arial" w:hAnsi="Arial" w:cs="Arial"/>
                <w:b/>
                <w:bCs/>
              </w:rPr>
              <w:t xml:space="preserve"> </w:t>
            </w:r>
            <w:r w:rsidRPr="001758DE">
              <w:rPr>
                <w:rFonts w:ascii="Arial" w:hAnsi="Arial" w:cs="Arial"/>
                <w:b/>
                <w:bCs/>
              </w:rPr>
              <w:t xml:space="preserve">2:00 PM (EST) to </w:t>
            </w:r>
            <w:r w:rsidR="00B65486">
              <w:rPr>
                <w:rFonts w:ascii="Arial" w:hAnsi="Arial" w:cs="Arial"/>
                <w:b/>
                <w:bCs/>
              </w:rPr>
              <w:t>February 15</w:t>
            </w:r>
            <w:r w:rsidRPr="001758DE">
              <w:rPr>
                <w:rFonts w:ascii="Arial" w:hAnsi="Arial" w:cs="Arial"/>
                <w:b/>
                <w:bCs/>
              </w:rPr>
              <w:t>, 202</w:t>
            </w:r>
            <w:r w:rsidR="00532EF2">
              <w:rPr>
                <w:rFonts w:ascii="Arial" w:hAnsi="Arial" w:cs="Arial"/>
                <w:b/>
                <w:bCs/>
              </w:rPr>
              <w:t>4</w:t>
            </w:r>
            <w:r w:rsidRPr="001758DE">
              <w:rPr>
                <w:rFonts w:ascii="Arial" w:hAnsi="Arial" w:cs="Arial"/>
                <w:b/>
                <w:bCs/>
              </w:rPr>
              <w:t xml:space="preserve"> 2:00 PM (EST).</w:t>
            </w: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DA1AA7" w:rsidRDefault="00DA1A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7AB560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DA1AA7" w:rsidRDefault="00DA1A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DA1AA7" w:rsidRDefault="00DA1A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44D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08B3"/>
    <w:rsid w:val="0034222F"/>
    <w:rsid w:val="00364A22"/>
    <w:rsid w:val="00372C16"/>
    <w:rsid w:val="0037646A"/>
    <w:rsid w:val="00391DE8"/>
    <w:rsid w:val="0039648D"/>
    <w:rsid w:val="003A6EF0"/>
    <w:rsid w:val="003A76EC"/>
    <w:rsid w:val="003B1D63"/>
    <w:rsid w:val="003D02FC"/>
    <w:rsid w:val="003D747D"/>
    <w:rsid w:val="003F2A90"/>
    <w:rsid w:val="003F7837"/>
    <w:rsid w:val="00417A2E"/>
    <w:rsid w:val="004232D9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2EF2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27C6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19C5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B7357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5EA4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03557"/>
    <w:rsid w:val="00B1392F"/>
    <w:rsid w:val="00B2669F"/>
    <w:rsid w:val="00B3763D"/>
    <w:rsid w:val="00B432C3"/>
    <w:rsid w:val="00B54579"/>
    <w:rsid w:val="00B555FD"/>
    <w:rsid w:val="00B55897"/>
    <w:rsid w:val="00B65486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1AC4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945F5"/>
    <w:rsid w:val="00DA1AA7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2B1D"/>
    <w:rsid w:val="00E945C1"/>
    <w:rsid w:val="00E97321"/>
    <w:rsid w:val="00EA330C"/>
    <w:rsid w:val="00EA379A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Default">
    <w:name w:val="Default"/>
    <w:rsid w:val="009B735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D94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4a2393ed-911e-4c9b-9d18-84f1fe0b670e"/>
    <ds:schemaRef ds:uri="d4e5d782-6a70-4577-82ee-b2c87f6aa0d2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C1EA4B5F-8BA8-45DC-9D55-8333CE87D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242</Words>
  <Characters>1376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 [TREAS]</cp:lastModifiedBy>
  <cp:revision>2</cp:revision>
  <cp:lastPrinted>2016-08-03T15:29:00Z</cp:lastPrinted>
  <dcterms:created xsi:type="dcterms:W3CDTF">2024-01-22T18:13:00Z</dcterms:created>
  <dcterms:modified xsi:type="dcterms:W3CDTF">2024-01-22T18:13:00Z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