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130FC" w14:textId="66B1843A" w:rsidR="00364A22" w:rsidRPr="000F1CC5" w:rsidRDefault="002D3797" w:rsidP="009A5145">
      <w:pPr>
        <w:jc w:val="center"/>
        <w:rPr>
          <w:rFonts w:ascii="Arial" w:hAnsi="Arial" w:cs="Arial"/>
          <w:sz w:val="22"/>
        </w:rPr>
      </w:pPr>
      <w:bookmarkStart w:id="0" w:name="_GoBack"/>
      <w:bookmarkEnd w:id="0"/>
      <w:r>
        <w:rPr>
          <w:rFonts w:ascii="Arial" w:hAnsi="Arial" w:cs="Arial"/>
          <w:sz w:val="22"/>
        </w:rPr>
        <w:t xml:space="preserve"> </w:t>
      </w:r>
      <w:r w:rsidR="00FE45B5">
        <w:rPr>
          <w:rFonts w:ascii="Arial" w:hAnsi="Arial" w:cs="Arial"/>
          <w:sz w:val="22"/>
        </w:rPr>
        <w:t>June 14, 2023</w:t>
      </w: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7EE01665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="00CC563E">
        <w:rPr>
          <w:rFonts w:ascii="Arial" w:hAnsi="Arial" w:cs="Arial"/>
          <w:b/>
          <w:bCs/>
          <w:sz w:val="22"/>
          <w:szCs w:val="22"/>
        </w:rPr>
        <w:t>All Interested Bidders</w:t>
      </w:r>
      <w:r w:rsidRPr="7247BBF7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43D7E145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>Bid Solicitation #</w:t>
      </w:r>
      <w:r w:rsidR="007244A9" w:rsidRPr="007244A9">
        <w:rPr>
          <w:rFonts w:ascii="Arial" w:hAnsi="Arial" w:cs="Arial"/>
          <w:sz w:val="22"/>
          <w:szCs w:val="22"/>
        </w:rPr>
        <w:t>23DPP00889</w:t>
      </w:r>
    </w:p>
    <w:p w14:paraId="204D27CE" w14:textId="77777777" w:rsidR="007244A9" w:rsidRDefault="007244A9" w:rsidP="003054C6">
      <w:pPr>
        <w:tabs>
          <w:tab w:val="left" w:pos="0"/>
        </w:tabs>
        <w:ind w:left="720" w:hanging="180"/>
        <w:outlineLvl w:val="0"/>
        <w:rPr>
          <w:rFonts w:ascii="Arial" w:hAnsi="Arial" w:cs="Arial"/>
          <w:b/>
          <w:bCs/>
          <w:sz w:val="22"/>
          <w:szCs w:val="22"/>
        </w:rPr>
      </w:pPr>
      <w:r w:rsidRPr="007244A9">
        <w:rPr>
          <w:rFonts w:ascii="Arial" w:hAnsi="Arial" w:cs="Arial"/>
          <w:b/>
          <w:bCs/>
          <w:sz w:val="22"/>
          <w:szCs w:val="22"/>
        </w:rPr>
        <w:tab/>
        <w:t>T1778S - Communications/ Telecommunications Cable, Wire, and Associated Products- Supplemental</w:t>
      </w:r>
    </w:p>
    <w:p w14:paraId="1B2FE519" w14:textId="51501658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sz w:val="22"/>
          <w:szCs w:val="22"/>
        </w:rPr>
      </w:pPr>
      <w:r w:rsidRPr="007244A9">
        <w:rPr>
          <w:rFonts w:ascii="Arial" w:hAnsi="Arial" w:cs="Arial"/>
          <w:b/>
        </w:rPr>
        <w:tab/>
      </w:r>
      <w:r w:rsidR="002420F8" w:rsidRPr="00B260E3">
        <w:rPr>
          <w:rFonts w:ascii="Arial" w:hAnsi="Arial" w:cs="Arial"/>
          <w:b/>
          <w:bCs/>
          <w:strike/>
          <w:sz w:val="22"/>
          <w:szCs w:val="22"/>
        </w:rPr>
        <w:t xml:space="preserve">Quote </w:t>
      </w:r>
      <w:r w:rsidR="007D1D98" w:rsidRPr="00B260E3">
        <w:rPr>
          <w:rFonts w:ascii="Arial" w:hAnsi="Arial" w:cs="Arial"/>
          <w:b/>
          <w:bCs/>
          <w:strike/>
          <w:sz w:val="22"/>
          <w:szCs w:val="22"/>
        </w:rPr>
        <w:t xml:space="preserve">Submission Due Date: </w:t>
      </w:r>
      <w:r w:rsidR="007244A9" w:rsidRPr="00B260E3">
        <w:rPr>
          <w:rFonts w:ascii="Arial" w:hAnsi="Arial" w:cs="Arial"/>
          <w:b/>
          <w:bCs/>
          <w:strike/>
          <w:sz w:val="22"/>
          <w:szCs w:val="22"/>
        </w:rPr>
        <w:t>June 16, 2023</w:t>
      </w:r>
      <w:r w:rsidR="0053372D" w:rsidRPr="00B260E3">
        <w:rPr>
          <w:rFonts w:ascii="Arial" w:hAnsi="Arial" w:cs="Arial"/>
          <w:b/>
          <w:bCs/>
          <w:strike/>
          <w:sz w:val="22"/>
          <w:szCs w:val="22"/>
        </w:rPr>
        <w:t xml:space="preserve"> (2:00 p.m. E</w:t>
      </w:r>
      <w:r w:rsidR="003069D9" w:rsidRPr="00B260E3">
        <w:rPr>
          <w:rFonts w:ascii="Arial" w:hAnsi="Arial" w:cs="Arial"/>
          <w:b/>
          <w:bCs/>
          <w:strike/>
          <w:sz w:val="22"/>
          <w:szCs w:val="22"/>
        </w:rPr>
        <w:t xml:space="preserve">astern </w:t>
      </w:r>
      <w:r w:rsidR="007D1D98" w:rsidRPr="00B260E3">
        <w:rPr>
          <w:rFonts w:ascii="Arial" w:hAnsi="Arial" w:cs="Arial"/>
          <w:b/>
          <w:bCs/>
          <w:strike/>
          <w:sz w:val="22"/>
          <w:szCs w:val="22"/>
        </w:rPr>
        <w:t>T</w:t>
      </w:r>
      <w:r w:rsidR="003069D9" w:rsidRPr="00B260E3">
        <w:rPr>
          <w:rFonts w:ascii="Arial" w:hAnsi="Arial" w:cs="Arial"/>
          <w:b/>
          <w:bCs/>
          <w:strike/>
          <w:sz w:val="22"/>
          <w:szCs w:val="22"/>
        </w:rPr>
        <w:t>ime</w:t>
      </w:r>
      <w:r w:rsidR="007D1D98" w:rsidRPr="00B260E3">
        <w:rPr>
          <w:rFonts w:ascii="Arial" w:hAnsi="Arial" w:cs="Arial"/>
          <w:b/>
          <w:bCs/>
          <w:strike/>
          <w:sz w:val="22"/>
          <w:szCs w:val="22"/>
        </w:rPr>
        <w:t>)</w:t>
      </w:r>
    </w:p>
    <w:p w14:paraId="08761839" w14:textId="78B2D4CE" w:rsidR="00B260E3" w:rsidRPr="00B260E3" w:rsidRDefault="00B260E3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 w:rsidRPr="007C4D74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260E3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FE45B5">
        <w:rPr>
          <w:rFonts w:ascii="Arial" w:hAnsi="Arial" w:cs="Arial"/>
          <w:b/>
          <w:bCs/>
          <w:color w:val="FF0000"/>
          <w:sz w:val="22"/>
          <w:szCs w:val="22"/>
        </w:rPr>
        <w:t>July 11, 2023</w:t>
      </w:r>
    </w:p>
    <w:p w14:paraId="7CE9F3D6" w14:textId="2AD63F9F" w:rsidR="00E06F84" w:rsidRPr="00ED3D96" w:rsidRDefault="00ED3D96" w:rsidP="007244A9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</w:p>
    <w:p w14:paraId="73DE1226" w14:textId="4F442333" w:rsidR="003069D9" w:rsidRPr="008918DF" w:rsidRDefault="003069D9" w:rsidP="002420F8"/>
    <w:p w14:paraId="296B3052" w14:textId="7A8C1F7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244A9">
        <w:rPr>
          <w:rFonts w:ascii="Arial" w:hAnsi="Arial" w:cs="Arial"/>
          <w:i w:val="0"/>
          <w:sz w:val="20"/>
        </w:rPr>
        <w:t>1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398100A7" w:rsidR="00A233DA" w:rsidRDefault="007D1D98" w:rsidP="0D60B590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 w:rsidR="007244A9">
        <w:rPr>
          <w:rFonts w:ascii="Arial" w:hAnsi="Arial" w:cs="Arial"/>
        </w:rPr>
        <w:t>1</w:t>
      </w:r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2502E7ED" w14:textId="638E3FB3" w:rsidR="00B260E3" w:rsidRDefault="00B260E3" w:rsidP="0D60B590">
      <w:pPr>
        <w:jc w:val="both"/>
        <w:rPr>
          <w:rFonts w:ascii="Arial" w:hAnsi="Arial" w:cs="Arial"/>
        </w:rPr>
      </w:pPr>
    </w:p>
    <w:p w14:paraId="5AC3B7CB" w14:textId="77777777" w:rsidR="00FE45B5" w:rsidRDefault="00B260E3" w:rsidP="00B260E3">
      <w:pPr>
        <w:pStyle w:val="ListParagraph"/>
        <w:numPr>
          <w:ilvl w:val="0"/>
          <w:numId w:val="39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Due Date has been revised </w:t>
      </w:r>
      <w:r w:rsidR="007C4D74">
        <w:rPr>
          <w:rFonts w:ascii="Arial" w:hAnsi="Arial" w:cs="Arial"/>
        </w:rPr>
        <w:t xml:space="preserve">from June 16, 2023 to </w:t>
      </w:r>
      <w:r w:rsidR="00FE45B5">
        <w:rPr>
          <w:rFonts w:ascii="Arial" w:hAnsi="Arial" w:cs="Arial"/>
        </w:rPr>
        <w:t xml:space="preserve">July 11, 2023. </w:t>
      </w:r>
    </w:p>
    <w:p w14:paraId="632EA1B3" w14:textId="5DD8A1CA" w:rsidR="00B260E3" w:rsidRPr="00B260E3" w:rsidRDefault="00FE45B5" w:rsidP="00FE45B5">
      <w:pPr>
        <w:pStyle w:val="ListParagraph"/>
        <w:numPr>
          <w:ilvl w:val="1"/>
          <w:numId w:val="39"/>
        </w:numPr>
        <w:tabs>
          <w:tab w:val="left" w:pos="0"/>
        </w:tabs>
        <w:jc w:val="both"/>
        <w:rPr>
          <w:rFonts w:ascii="Arial" w:hAnsi="Arial" w:cs="Arial"/>
        </w:rPr>
      </w:pPr>
      <w:r w:rsidRPr="00FE45B5">
        <w:rPr>
          <w:rFonts w:ascii="Arial" w:hAnsi="Arial" w:cs="Arial"/>
          <w:b/>
        </w:rPr>
        <w:t>Please be advised that the Bid Solicitation posted in the attachments tab of NJSTART will be revised with Bid Amendment #2. These revisions will include the above referenced revised Bid Opening Date, as well as other material revisions.</w:t>
      </w:r>
      <w:r>
        <w:rPr>
          <w:rFonts w:ascii="Arial" w:hAnsi="Arial" w:cs="Arial"/>
        </w:rPr>
        <w:t xml:space="preserve"> </w:t>
      </w:r>
    </w:p>
    <w:p w14:paraId="2DFD350C" w14:textId="5535211A" w:rsidR="00AA5708" w:rsidRDefault="00AA5708" w:rsidP="0D60B590">
      <w:pPr>
        <w:jc w:val="both"/>
        <w:rPr>
          <w:rFonts w:ascii="Arial" w:hAnsi="Arial" w:cs="Arial"/>
        </w:rPr>
      </w:pPr>
    </w:p>
    <w:p w14:paraId="2B0BB31A" w14:textId="54A12950" w:rsidR="00AA5708" w:rsidRPr="00AA5286" w:rsidRDefault="00AA5708" w:rsidP="00AA528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list of attendees who attended the Pre-Quote Conference on May 9, 2023. </w:t>
      </w:r>
      <w:r w:rsidRPr="00AA5286">
        <w:rPr>
          <w:rFonts w:ascii="Arial" w:hAnsi="Arial" w:cs="Arial"/>
        </w:rPr>
        <w:t>Please note that the recording for the Pre-Quote Conference becomes available upon request with the award file after the Notice of Inten</w:t>
      </w:r>
      <w:r w:rsidR="00AA5286" w:rsidRPr="00AA5286">
        <w:rPr>
          <w:rFonts w:ascii="Arial" w:hAnsi="Arial" w:cs="Arial"/>
        </w:rPr>
        <w:t>t to Award has be</w:t>
      </w:r>
      <w:r w:rsidR="007C4D74">
        <w:rPr>
          <w:rFonts w:ascii="Arial" w:hAnsi="Arial" w:cs="Arial"/>
        </w:rPr>
        <w:t>en announced.</w:t>
      </w:r>
    </w:p>
    <w:p w14:paraId="1A74354F" w14:textId="41FF1E6B" w:rsidR="00B260E3" w:rsidRPr="007C4D74" w:rsidRDefault="00B260E3" w:rsidP="007C4D74">
      <w:pPr>
        <w:rPr>
          <w:rFonts w:ascii="Arial" w:hAnsi="Arial" w:cs="Arial"/>
        </w:rPr>
      </w:pPr>
    </w:p>
    <w:p w14:paraId="73565D2C" w14:textId="2BB114F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FF33E40" w14:textId="52C473CD" w:rsidR="009A5145" w:rsidRDefault="007D1D98" w:rsidP="00193DB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shall remain the </w:t>
      </w:r>
      <w:r w:rsidR="0051632F">
        <w:rPr>
          <w:rFonts w:ascii="Arial" w:hAnsi="Arial" w:cs="Arial"/>
        </w:rPr>
        <w:t>same.</w:t>
      </w:r>
    </w:p>
    <w:p w14:paraId="559B6EF7" w14:textId="761304C2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52AA8AB9" w14:textId="768321D6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1FB602E2" w14:textId="3A486BE8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07608780" w14:textId="2AC7B009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49B923A2" w14:textId="5B2F17D6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38B24515" w14:textId="69A3B3F5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483BB776" w14:textId="1E187E5D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2CB480FA" w14:textId="23C0B57A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32FEC4D1" w14:textId="16A5E4EA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754BAD16" w14:textId="5D5BE7E2" w:rsidR="009A5145" w:rsidRDefault="009A5145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29DBA018" w14:textId="008AFEAB" w:rsidR="00666E40" w:rsidRDefault="00666E40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6F58A090" w14:textId="11DCB7D1" w:rsidR="00666E40" w:rsidRDefault="00666E40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5B848FFC" w14:textId="773E796C" w:rsidR="007C4D74" w:rsidRDefault="007C4D74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32C525A3" w14:textId="6CDB45F3" w:rsidR="007C4D74" w:rsidRDefault="007C4D74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331766CD" w14:textId="77777777" w:rsidR="007C4D74" w:rsidRDefault="007C4D74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5DC60308" w14:textId="7B307270" w:rsidR="005859CE" w:rsidRDefault="005859CE" w:rsidP="00193DB0">
      <w:pPr>
        <w:tabs>
          <w:tab w:val="left" w:pos="0"/>
        </w:tabs>
        <w:jc w:val="both"/>
        <w:rPr>
          <w:rFonts w:ascii="Arial" w:hAnsi="Arial" w:cs="Arial"/>
        </w:rPr>
      </w:pPr>
    </w:p>
    <w:p w14:paraId="122487DD" w14:textId="51C1E19C" w:rsidR="009A5145" w:rsidRPr="009A5145" w:rsidRDefault="009A5145" w:rsidP="009A5145">
      <w:pPr>
        <w:tabs>
          <w:tab w:val="left" w:pos="0"/>
        </w:tabs>
        <w:jc w:val="center"/>
        <w:rPr>
          <w:rFonts w:ascii="Arial" w:hAnsi="Arial" w:cs="Arial"/>
          <w:b/>
          <w:sz w:val="24"/>
          <w:szCs w:val="24"/>
        </w:rPr>
      </w:pPr>
      <w:r w:rsidRPr="009A5145">
        <w:rPr>
          <w:rFonts w:ascii="Arial" w:hAnsi="Arial" w:cs="Arial"/>
          <w:b/>
          <w:sz w:val="24"/>
          <w:szCs w:val="24"/>
        </w:rPr>
        <w:lastRenderedPageBreak/>
        <w:t xml:space="preserve">Bid Solicitation </w:t>
      </w:r>
      <w:r w:rsidR="00AA5708" w:rsidRPr="00AA5708">
        <w:rPr>
          <w:rFonts w:ascii="Arial" w:hAnsi="Arial" w:cs="Arial"/>
          <w:b/>
          <w:sz w:val="24"/>
          <w:szCs w:val="24"/>
        </w:rPr>
        <w:t>23DPP00889</w:t>
      </w:r>
    </w:p>
    <w:p w14:paraId="06EA5FB9" w14:textId="7A0DD206" w:rsidR="00AA5708" w:rsidRDefault="00AA5708" w:rsidP="009A5145">
      <w:pPr>
        <w:tabs>
          <w:tab w:val="left" w:pos="0"/>
        </w:tabs>
        <w:jc w:val="center"/>
        <w:rPr>
          <w:rFonts w:ascii="Arial" w:hAnsi="Arial" w:cs="Arial"/>
          <w:b/>
          <w:sz w:val="24"/>
          <w:szCs w:val="24"/>
        </w:rPr>
      </w:pPr>
      <w:r w:rsidRPr="00AA5708">
        <w:rPr>
          <w:rFonts w:ascii="Arial" w:hAnsi="Arial" w:cs="Arial"/>
          <w:b/>
          <w:sz w:val="24"/>
          <w:szCs w:val="24"/>
        </w:rPr>
        <w:tab/>
        <w:t>T1778S - Communications/ Telecommunications Cable, Wire, and Associated Products- Supplemental</w:t>
      </w:r>
    </w:p>
    <w:p w14:paraId="7F3F2EE1" w14:textId="5B11C2A6" w:rsidR="006B416F" w:rsidRDefault="006B416F" w:rsidP="009A5145">
      <w:pPr>
        <w:tabs>
          <w:tab w:val="left" w:pos="0"/>
        </w:tabs>
        <w:jc w:val="center"/>
        <w:rPr>
          <w:rFonts w:ascii="Arial" w:hAnsi="Arial" w:cs="Arial"/>
          <w:b/>
          <w:sz w:val="24"/>
          <w:szCs w:val="24"/>
        </w:rPr>
      </w:pPr>
    </w:p>
    <w:p w14:paraId="53654CB8" w14:textId="1326C6CB" w:rsidR="006B416F" w:rsidRPr="00DA036B" w:rsidRDefault="006B416F" w:rsidP="009A5145">
      <w:pPr>
        <w:tabs>
          <w:tab w:val="left" w:pos="0"/>
        </w:tabs>
        <w:jc w:val="center"/>
        <w:rPr>
          <w:rFonts w:ascii="Arial" w:hAnsi="Arial" w:cs="Arial"/>
          <w:b/>
          <w:szCs w:val="24"/>
          <w:u w:val="single"/>
        </w:rPr>
      </w:pPr>
      <w:r w:rsidRPr="00DA036B">
        <w:rPr>
          <w:rFonts w:ascii="Arial" w:hAnsi="Arial" w:cs="Arial"/>
          <w:b/>
          <w:szCs w:val="24"/>
          <w:u w:val="single"/>
        </w:rPr>
        <w:t>Pre Quote Conference Attendee List</w:t>
      </w:r>
    </w:p>
    <w:p w14:paraId="51A5195C" w14:textId="38FA47B3" w:rsidR="006B416F" w:rsidRDefault="006B416F" w:rsidP="006B416F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90"/>
        <w:tblW w:w="9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5"/>
        <w:gridCol w:w="4860"/>
      </w:tblGrid>
      <w:tr w:rsidR="006B416F" w:rsidRPr="00B95587" w14:paraId="4E879E4D" w14:textId="77777777" w:rsidTr="006B416F">
        <w:trPr>
          <w:trHeight w:val="260"/>
          <w:tblHeader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2DD2E56" w14:textId="77777777" w:rsidR="006B416F" w:rsidRPr="00B95587" w:rsidRDefault="006B416F" w:rsidP="00210E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Representative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A475B54" w14:textId="77777777" w:rsidR="006B416F" w:rsidRPr="00B95587" w:rsidRDefault="006B416F" w:rsidP="00210E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Firm</w:t>
            </w:r>
          </w:p>
        </w:tc>
      </w:tr>
      <w:tr w:rsidR="006B416F" w:rsidRPr="00B95587" w14:paraId="4870341F" w14:textId="77777777" w:rsidTr="006B416F">
        <w:trPr>
          <w:tblHeader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0C252" w14:textId="2A7498E0" w:rsidR="006B416F" w:rsidRPr="00DA036B" w:rsidRDefault="006B416F" w:rsidP="00210E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DA036B">
              <w:rPr>
                <w:rFonts w:ascii="Arial" w:hAnsi="Arial" w:cs="Arial"/>
                <w:bCs/>
              </w:rPr>
              <w:t>Eric Anderson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BB8F2B" w14:textId="52391DC2" w:rsidR="006B416F" w:rsidRPr="00DA036B" w:rsidRDefault="006B416F" w:rsidP="00210E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DA036B">
              <w:rPr>
                <w:rFonts w:ascii="Arial" w:hAnsi="Arial" w:cs="Arial"/>
                <w:bCs/>
              </w:rPr>
              <w:t>Anixter Inc</w:t>
            </w:r>
            <w:r w:rsidR="00DA036B">
              <w:rPr>
                <w:rFonts w:ascii="Arial" w:hAnsi="Arial" w:cs="Arial"/>
                <w:bCs/>
              </w:rPr>
              <w:t>.</w:t>
            </w:r>
          </w:p>
        </w:tc>
      </w:tr>
      <w:tr w:rsidR="006B416F" w:rsidRPr="00B95587" w14:paraId="2D4967ED" w14:textId="77777777" w:rsidTr="006B416F">
        <w:trPr>
          <w:tblHeader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8C5864" w14:textId="047B0F95" w:rsidR="006B416F" w:rsidRPr="00DA036B" w:rsidRDefault="006B416F" w:rsidP="00210E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DA036B">
              <w:rPr>
                <w:rFonts w:ascii="Arial" w:hAnsi="Arial" w:cs="Arial"/>
                <w:bCs/>
              </w:rPr>
              <w:t>Yolanda Glickman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27A09D" w14:textId="6EE707A3" w:rsidR="006B416F" w:rsidRPr="00DA036B" w:rsidRDefault="006B416F" w:rsidP="006B416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DA036B">
              <w:rPr>
                <w:rFonts w:ascii="Arial" w:hAnsi="Arial" w:cs="Arial"/>
                <w:bCs/>
              </w:rPr>
              <w:t>Anixter Inc.</w:t>
            </w:r>
          </w:p>
        </w:tc>
      </w:tr>
      <w:tr w:rsidR="006B416F" w:rsidRPr="00B95587" w14:paraId="2B18AAB0" w14:textId="77777777" w:rsidTr="006B416F">
        <w:trPr>
          <w:tblHeader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87FB3" w14:textId="4D133F23" w:rsidR="006B416F" w:rsidRPr="00DA036B" w:rsidRDefault="00AD5D6A" w:rsidP="00210E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DA036B">
              <w:rPr>
                <w:rFonts w:ascii="Arial" w:hAnsi="Arial" w:cs="Arial"/>
                <w:bCs/>
              </w:rPr>
              <w:t>Betty Hargreaves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7BC8A" w14:textId="6371C9E4" w:rsidR="006B416F" w:rsidRPr="00DA036B" w:rsidRDefault="00AD5D6A" w:rsidP="00210EE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DA036B">
              <w:rPr>
                <w:rFonts w:ascii="Arial" w:hAnsi="Arial" w:cs="Arial"/>
                <w:bCs/>
              </w:rPr>
              <w:t>Anixter Inc.</w:t>
            </w:r>
          </w:p>
        </w:tc>
      </w:tr>
      <w:tr w:rsidR="00AD5D6A" w:rsidRPr="00B95587" w14:paraId="5C3E47E3" w14:textId="77777777" w:rsidTr="006B416F">
        <w:trPr>
          <w:tblHeader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8F063" w14:textId="0DB7AB17" w:rsidR="00AD5D6A" w:rsidRPr="00DA036B" w:rsidRDefault="00AD5D6A" w:rsidP="00AD5D6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DA036B">
              <w:rPr>
                <w:rFonts w:ascii="Arial" w:hAnsi="Arial" w:cs="Arial"/>
                <w:bCs/>
              </w:rPr>
              <w:t>Thomas Thom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0AE6A0" w14:textId="648B0C69" w:rsidR="00AD5D6A" w:rsidRPr="00DA036B" w:rsidRDefault="00AD5D6A" w:rsidP="00AD5D6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DA036B">
              <w:rPr>
                <w:rFonts w:ascii="Arial" w:hAnsi="Arial" w:cs="Arial"/>
                <w:bCs/>
              </w:rPr>
              <w:t>Millennium Communications Group Inc.</w:t>
            </w:r>
          </w:p>
        </w:tc>
      </w:tr>
      <w:tr w:rsidR="00AD5D6A" w:rsidRPr="00B95587" w14:paraId="36C616DD" w14:textId="77777777" w:rsidTr="006B416F">
        <w:trPr>
          <w:tblHeader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8BF68" w14:textId="4044360A" w:rsidR="00AD5D6A" w:rsidRPr="00DA036B" w:rsidRDefault="00AD5D6A" w:rsidP="00AD5D6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DA036B">
              <w:rPr>
                <w:rFonts w:ascii="Arial" w:hAnsi="Arial" w:cs="Arial"/>
                <w:bCs/>
              </w:rPr>
              <w:t xml:space="preserve">Michael </w:t>
            </w:r>
            <w:proofErr w:type="spellStart"/>
            <w:r w:rsidRPr="00DA036B">
              <w:rPr>
                <w:rFonts w:ascii="Arial" w:hAnsi="Arial" w:cs="Arial"/>
                <w:bCs/>
              </w:rPr>
              <w:t>Bolling</w:t>
            </w:r>
            <w:proofErr w:type="spellEnd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B3E0DB" w14:textId="43E9AD01" w:rsidR="00AD5D6A" w:rsidRPr="00DA036B" w:rsidRDefault="00AD5D6A" w:rsidP="00AD5D6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  <w:r w:rsidRPr="00DA036B">
              <w:rPr>
                <w:rFonts w:ascii="Arial" w:hAnsi="Arial" w:cs="Arial"/>
                <w:bCs/>
              </w:rPr>
              <w:t>Commercial Technology Contractors Inc.</w:t>
            </w:r>
          </w:p>
        </w:tc>
      </w:tr>
    </w:tbl>
    <w:p w14:paraId="4277FC8F" w14:textId="742F85DB" w:rsidR="006B416F" w:rsidRDefault="006B416F" w:rsidP="006B416F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</w:p>
    <w:sectPr w:rsidR="006B416F" w:rsidSect="009A5145"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58BDC" w16cex:dateUtc="2022-10-03T20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BB4D600" w16cid:durableId="26D6E329"/>
  <w16cid:commentId w16cid:paraId="5062D600" w16cid:durableId="26D6E32A"/>
  <w16cid:commentId w16cid:paraId="11B0435B" w16cid:durableId="26E58BD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5EC57" w14:textId="77777777" w:rsidR="00267630" w:rsidRDefault="00267630">
      <w:r>
        <w:separator/>
      </w:r>
    </w:p>
  </w:endnote>
  <w:endnote w:type="continuationSeparator" w:id="0">
    <w:p w14:paraId="72BCDF26" w14:textId="77777777" w:rsidR="00267630" w:rsidRDefault="00267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DEA6CD0" w:rsidR="00BF642B" w:rsidRDefault="00BF64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74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BF642B" w:rsidRDefault="00BF64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BF642B" w:rsidRDefault="00BF642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BF642B" w:rsidRPr="003048CF" w:rsidRDefault="00BF642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BF642B" w:rsidRPr="003048CF" w:rsidRDefault="00BF642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F8533" w14:textId="77777777" w:rsidR="00267630" w:rsidRDefault="00267630">
      <w:r>
        <w:separator/>
      </w:r>
    </w:p>
  </w:footnote>
  <w:footnote w:type="continuationSeparator" w:id="0">
    <w:p w14:paraId="2D60F9B7" w14:textId="77777777" w:rsidR="00267630" w:rsidRDefault="00267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BF642B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BF642B" w:rsidRDefault="00BF642B" w:rsidP="00E242AB"/>
      </w:tc>
      <w:tc>
        <w:tcPr>
          <w:tcW w:w="5760" w:type="dxa"/>
          <w:vAlign w:val="center"/>
        </w:tcPr>
        <w:p w14:paraId="3CEFF31F" w14:textId="77777777" w:rsidR="00BF642B" w:rsidRDefault="00BF642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BF642B" w:rsidRDefault="00BF642B" w:rsidP="00E242AB"/>
      </w:tc>
    </w:tr>
    <w:tr w:rsidR="00BF642B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BF642B" w:rsidRPr="00DE79FE" w:rsidRDefault="00BF642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BF642B" w:rsidRPr="006359DD" w:rsidRDefault="00BF642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BF642B" w:rsidRPr="00952B78" w:rsidRDefault="00BF642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BF642B" w:rsidRPr="00CD2155" w:rsidRDefault="00BF642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BF642B" w:rsidRPr="00CD2155" w:rsidRDefault="00BF642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BF642B" w:rsidRPr="00CD2155" w:rsidRDefault="00BF642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BF642B" w:rsidRPr="00CD2155" w:rsidRDefault="00BF642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BF642B" w:rsidRPr="00CD2155" w:rsidRDefault="00BF642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BF642B" w:rsidRPr="006359DD" w:rsidRDefault="00BF642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BF642B" w:rsidRPr="006359DD" w:rsidRDefault="00BF642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BF642B" w:rsidRPr="006359DD" w:rsidRDefault="00BF642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BF642B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BF642B" w:rsidRPr="006359DD" w:rsidRDefault="00BF642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BF642B" w:rsidRPr="006359DD" w:rsidRDefault="00BF642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BF642B" w:rsidRPr="006359DD" w:rsidRDefault="00BF642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1011C4C" w:rsidR="00BF642B" w:rsidRPr="006359DD" w:rsidRDefault="007244A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</w:t>
          </w:r>
        </w:p>
        <w:p w14:paraId="0BD7B0A7" w14:textId="77777777" w:rsidR="00BF642B" w:rsidRPr="006359DD" w:rsidRDefault="00BF642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BF642B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BF642B" w:rsidRPr="006359DD" w:rsidRDefault="00BF642B" w:rsidP="00E242AB"/>
      </w:tc>
      <w:tc>
        <w:tcPr>
          <w:tcW w:w="5760" w:type="dxa"/>
        </w:tcPr>
        <w:p w14:paraId="49DA0EEA" w14:textId="77777777" w:rsidR="00BF642B" w:rsidRPr="00CD2155" w:rsidRDefault="00BF642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BF642B" w:rsidRPr="006359DD" w:rsidRDefault="00BF642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BF642B" w:rsidRPr="006359DD" w:rsidRDefault="00BF642B" w:rsidP="00E242AB"/>
      </w:tc>
    </w:tr>
  </w:tbl>
  <w:p w14:paraId="099F1A89" w14:textId="77777777" w:rsidR="00BF642B" w:rsidRDefault="00BF642B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F22E4"/>
    <w:multiLevelType w:val="hybridMultilevel"/>
    <w:tmpl w:val="6C50BCF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30654"/>
    <w:multiLevelType w:val="hybridMultilevel"/>
    <w:tmpl w:val="C34E3CF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80BE4"/>
    <w:multiLevelType w:val="hybridMultilevel"/>
    <w:tmpl w:val="B582EC18"/>
    <w:lvl w:ilvl="0" w:tplc="6974FF5A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F82B1D"/>
    <w:multiLevelType w:val="hybridMultilevel"/>
    <w:tmpl w:val="E7D2220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75C25"/>
    <w:multiLevelType w:val="hybridMultilevel"/>
    <w:tmpl w:val="B93CA130"/>
    <w:lvl w:ilvl="0" w:tplc="923A35E4">
      <w:start w:val="8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E2525"/>
    <w:multiLevelType w:val="hybridMultilevel"/>
    <w:tmpl w:val="16C62E28"/>
    <w:lvl w:ilvl="0" w:tplc="5D1429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445A9"/>
    <w:multiLevelType w:val="hybridMultilevel"/>
    <w:tmpl w:val="32E04B3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80EB4"/>
    <w:multiLevelType w:val="hybridMultilevel"/>
    <w:tmpl w:val="F4F27E28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C9772A0"/>
    <w:multiLevelType w:val="hybridMultilevel"/>
    <w:tmpl w:val="32E28C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D573B2"/>
    <w:multiLevelType w:val="hybridMultilevel"/>
    <w:tmpl w:val="ACBE644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E5EAA"/>
    <w:multiLevelType w:val="hybridMultilevel"/>
    <w:tmpl w:val="A4FE1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32ECF"/>
    <w:multiLevelType w:val="hybridMultilevel"/>
    <w:tmpl w:val="EFAE85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BE0A4F"/>
    <w:multiLevelType w:val="hybridMultilevel"/>
    <w:tmpl w:val="D8A60FC6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D610114"/>
    <w:multiLevelType w:val="hybridMultilevel"/>
    <w:tmpl w:val="16342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B50366"/>
    <w:multiLevelType w:val="hybridMultilevel"/>
    <w:tmpl w:val="F4F27E2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04412F"/>
    <w:multiLevelType w:val="hybridMultilevel"/>
    <w:tmpl w:val="DE0C002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100ABF"/>
    <w:multiLevelType w:val="hybridMultilevel"/>
    <w:tmpl w:val="8514F8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743AC"/>
    <w:multiLevelType w:val="hybridMultilevel"/>
    <w:tmpl w:val="04ACA17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B27FEE"/>
    <w:multiLevelType w:val="hybridMultilevel"/>
    <w:tmpl w:val="4718BB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5E77BCF"/>
    <w:multiLevelType w:val="hybridMultilevel"/>
    <w:tmpl w:val="ADC2A1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54AE"/>
    <w:multiLevelType w:val="hybridMultilevel"/>
    <w:tmpl w:val="ABD455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CB34DF"/>
    <w:multiLevelType w:val="hybridMultilevel"/>
    <w:tmpl w:val="1FC62F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66736"/>
    <w:multiLevelType w:val="hybridMultilevel"/>
    <w:tmpl w:val="A2F06CE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FA0BB1"/>
    <w:multiLevelType w:val="hybridMultilevel"/>
    <w:tmpl w:val="8A08B7F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D97F32"/>
    <w:multiLevelType w:val="hybridMultilevel"/>
    <w:tmpl w:val="DB7CBF4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1343E3"/>
    <w:multiLevelType w:val="hybridMultilevel"/>
    <w:tmpl w:val="41724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F17809"/>
    <w:multiLevelType w:val="hybridMultilevel"/>
    <w:tmpl w:val="818402F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533A8"/>
    <w:multiLevelType w:val="hybridMultilevel"/>
    <w:tmpl w:val="C87A862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3B7409"/>
    <w:multiLevelType w:val="hybridMultilevel"/>
    <w:tmpl w:val="9EBAD430"/>
    <w:lvl w:ilvl="0" w:tplc="E844208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2817FF"/>
    <w:multiLevelType w:val="hybridMultilevel"/>
    <w:tmpl w:val="7F4E4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1505B2"/>
    <w:multiLevelType w:val="hybridMultilevel"/>
    <w:tmpl w:val="EFAE85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A2B5F"/>
    <w:multiLevelType w:val="hybridMultilevel"/>
    <w:tmpl w:val="49D837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45F2B62"/>
    <w:multiLevelType w:val="hybridMultilevel"/>
    <w:tmpl w:val="FBF80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464B42"/>
    <w:multiLevelType w:val="hybridMultilevel"/>
    <w:tmpl w:val="49CEE5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1F3999"/>
    <w:multiLevelType w:val="hybridMultilevel"/>
    <w:tmpl w:val="657A80F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2"/>
  </w:num>
  <w:num w:numId="4">
    <w:abstractNumId w:val="5"/>
  </w:num>
  <w:num w:numId="5">
    <w:abstractNumId w:val="31"/>
  </w:num>
  <w:num w:numId="6">
    <w:abstractNumId w:val="30"/>
  </w:num>
  <w:num w:numId="7">
    <w:abstractNumId w:val="36"/>
  </w:num>
  <w:num w:numId="8">
    <w:abstractNumId w:val="15"/>
  </w:num>
  <w:num w:numId="9">
    <w:abstractNumId w:val="20"/>
  </w:num>
  <w:num w:numId="10">
    <w:abstractNumId w:val="11"/>
  </w:num>
  <w:num w:numId="11">
    <w:abstractNumId w:val="32"/>
  </w:num>
  <w:num w:numId="12">
    <w:abstractNumId w:val="19"/>
  </w:num>
  <w:num w:numId="13">
    <w:abstractNumId w:val="13"/>
  </w:num>
  <w:num w:numId="14">
    <w:abstractNumId w:val="3"/>
  </w:num>
  <w:num w:numId="15">
    <w:abstractNumId w:val="2"/>
  </w:num>
  <w:num w:numId="16">
    <w:abstractNumId w:val="22"/>
  </w:num>
  <w:num w:numId="17">
    <w:abstractNumId w:val="28"/>
  </w:num>
  <w:num w:numId="18">
    <w:abstractNumId w:val="26"/>
  </w:num>
  <w:num w:numId="19">
    <w:abstractNumId w:val="1"/>
  </w:num>
  <w:num w:numId="20">
    <w:abstractNumId w:val="24"/>
  </w:num>
  <w:num w:numId="21">
    <w:abstractNumId w:val="9"/>
  </w:num>
  <w:num w:numId="22">
    <w:abstractNumId w:val="0"/>
  </w:num>
  <w:num w:numId="23">
    <w:abstractNumId w:val="33"/>
  </w:num>
  <w:num w:numId="24">
    <w:abstractNumId w:val="29"/>
  </w:num>
  <w:num w:numId="25">
    <w:abstractNumId w:val="6"/>
  </w:num>
  <w:num w:numId="26">
    <w:abstractNumId w:val="17"/>
  </w:num>
  <w:num w:numId="27">
    <w:abstractNumId w:val="16"/>
  </w:num>
  <w:num w:numId="28">
    <w:abstractNumId w:val="25"/>
  </w:num>
  <w:num w:numId="29">
    <w:abstractNumId w:val="7"/>
  </w:num>
  <w:num w:numId="30">
    <w:abstractNumId w:val="35"/>
  </w:num>
  <w:num w:numId="31">
    <w:abstractNumId w:val="8"/>
  </w:num>
  <w:num w:numId="32">
    <w:abstractNumId w:val="4"/>
  </w:num>
  <w:num w:numId="33">
    <w:abstractNumId w:val="10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34"/>
  </w:num>
  <w:num w:numId="38">
    <w:abstractNumId w:val="23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6ZSTDZe7yAyz2LLGCUcDI1UtytouWVtCmDyTJTWex5i+6xATFo4lwEe1Zq9gUncgjXy9a3XXdYJdJ2lk0vhZbQ==" w:salt="Pnhzl0ss4UGoE9Ef/niaz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03BC"/>
    <w:rsid w:val="000249B6"/>
    <w:rsid w:val="00036CC5"/>
    <w:rsid w:val="0004215B"/>
    <w:rsid w:val="0004455E"/>
    <w:rsid w:val="0004794D"/>
    <w:rsid w:val="00047D91"/>
    <w:rsid w:val="00052193"/>
    <w:rsid w:val="00052433"/>
    <w:rsid w:val="00052D87"/>
    <w:rsid w:val="000555F2"/>
    <w:rsid w:val="0006149B"/>
    <w:rsid w:val="00080562"/>
    <w:rsid w:val="000842A7"/>
    <w:rsid w:val="00087AC7"/>
    <w:rsid w:val="00091229"/>
    <w:rsid w:val="000919D7"/>
    <w:rsid w:val="000A1462"/>
    <w:rsid w:val="000C3964"/>
    <w:rsid w:val="000C7991"/>
    <w:rsid w:val="000D0811"/>
    <w:rsid w:val="000F1CC5"/>
    <w:rsid w:val="000F21AF"/>
    <w:rsid w:val="000F503C"/>
    <w:rsid w:val="000F7F4F"/>
    <w:rsid w:val="00101430"/>
    <w:rsid w:val="001036B6"/>
    <w:rsid w:val="00106284"/>
    <w:rsid w:val="00111950"/>
    <w:rsid w:val="001130EC"/>
    <w:rsid w:val="00121E1D"/>
    <w:rsid w:val="001236A1"/>
    <w:rsid w:val="001265C6"/>
    <w:rsid w:val="00130FF2"/>
    <w:rsid w:val="00141470"/>
    <w:rsid w:val="00160E56"/>
    <w:rsid w:val="00172CC2"/>
    <w:rsid w:val="001737AD"/>
    <w:rsid w:val="00193DB0"/>
    <w:rsid w:val="00194DDF"/>
    <w:rsid w:val="001A382C"/>
    <w:rsid w:val="001A481B"/>
    <w:rsid w:val="001D1ABC"/>
    <w:rsid w:val="001E5D6E"/>
    <w:rsid w:val="001F34F3"/>
    <w:rsid w:val="001F5A34"/>
    <w:rsid w:val="0020175D"/>
    <w:rsid w:val="00202F19"/>
    <w:rsid w:val="002160E4"/>
    <w:rsid w:val="00231F08"/>
    <w:rsid w:val="00233633"/>
    <w:rsid w:val="002420F8"/>
    <w:rsid w:val="002444EC"/>
    <w:rsid w:val="00247D8F"/>
    <w:rsid w:val="00251CC6"/>
    <w:rsid w:val="00257D6E"/>
    <w:rsid w:val="00260851"/>
    <w:rsid w:val="00264F45"/>
    <w:rsid w:val="00267630"/>
    <w:rsid w:val="00271544"/>
    <w:rsid w:val="002745C5"/>
    <w:rsid w:val="00285BF3"/>
    <w:rsid w:val="002C1484"/>
    <w:rsid w:val="002C3897"/>
    <w:rsid w:val="002C54B7"/>
    <w:rsid w:val="002D3797"/>
    <w:rsid w:val="002F1449"/>
    <w:rsid w:val="002F16E0"/>
    <w:rsid w:val="002F3990"/>
    <w:rsid w:val="003048CF"/>
    <w:rsid w:val="003054C6"/>
    <w:rsid w:val="00305B6D"/>
    <w:rsid w:val="003069D9"/>
    <w:rsid w:val="003119AA"/>
    <w:rsid w:val="00312D7D"/>
    <w:rsid w:val="00322468"/>
    <w:rsid w:val="00322697"/>
    <w:rsid w:val="0032411E"/>
    <w:rsid w:val="00326DC4"/>
    <w:rsid w:val="0032707C"/>
    <w:rsid w:val="003300B8"/>
    <w:rsid w:val="003310B6"/>
    <w:rsid w:val="0034222F"/>
    <w:rsid w:val="003440DD"/>
    <w:rsid w:val="00347867"/>
    <w:rsid w:val="00355FF8"/>
    <w:rsid w:val="00364A22"/>
    <w:rsid w:val="00371827"/>
    <w:rsid w:val="00372C16"/>
    <w:rsid w:val="0037646A"/>
    <w:rsid w:val="00391DE8"/>
    <w:rsid w:val="0039648D"/>
    <w:rsid w:val="003A76EC"/>
    <w:rsid w:val="003B1D63"/>
    <w:rsid w:val="003D02FC"/>
    <w:rsid w:val="003D4D29"/>
    <w:rsid w:val="003D747D"/>
    <w:rsid w:val="003F2A90"/>
    <w:rsid w:val="003F7837"/>
    <w:rsid w:val="004007DE"/>
    <w:rsid w:val="00401037"/>
    <w:rsid w:val="00417A2E"/>
    <w:rsid w:val="004315E8"/>
    <w:rsid w:val="004355EF"/>
    <w:rsid w:val="0043667E"/>
    <w:rsid w:val="00436D34"/>
    <w:rsid w:val="00437030"/>
    <w:rsid w:val="0044220A"/>
    <w:rsid w:val="00443C8C"/>
    <w:rsid w:val="00446F52"/>
    <w:rsid w:val="00447FE5"/>
    <w:rsid w:val="00455C66"/>
    <w:rsid w:val="004620C5"/>
    <w:rsid w:val="004717BA"/>
    <w:rsid w:val="00473E3E"/>
    <w:rsid w:val="00476106"/>
    <w:rsid w:val="0047695E"/>
    <w:rsid w:val="00490B0F"/>
    <w:rsid w:val="0049672F"/>
    <w:rsid w:val="00497827"/>
    <w:rsid w:val="004A0576"/>
    <w:rsid w:val="004A121D"/>
    <w:rsid w:val="004A65E0"/>
    <w:rsid w:val="004A6C0D"/>
    <w:rsid w:val="004A7DA7"/>
    <w:rsid w:val="004B0630"/>
    <w:rsid w:val="004B61F5"/>
    <w:rsid w:val="004C13A5"/>
    <w:rsid w:val="004C417C"/>
    <w:rsid w:val="004D2539"/>
    <w:rsid w:val="004D39D7"/>
    <w:rsid w:val="004E32C5"/>
    <w:rsid w:val="004E725B"/>
    <w:rsid w:val="004F3C89"/>
    <w:rsid w:val="004F542C"/>
    <w:rsid w:val="00502120"/>
    <w:rsid w:val="00513910"/>
    <w:rsid w:val="0051632F"/>
    <w:rsid w:val="005175DC"/>
    <w:rsid w:val="00521A57"/>
    <w:rsid w:val="005271D3"/>
    <w:rsid w:val="0053372D"/>
    <w:rsid w:val="005360AF"/>
    <w:rsid w:val="0054794A"/>
    <w:rsid w:val="00553CED"/>
    <w:rsid w:val="005554E1"/>
    <w:rsid w:val="00560578"/>
    <w:rsid w:val="005654E0"/>
    <w:rsid w:val="00565D21"/>
    <w:rsid w:val="005663AD"/>
    <w:rsid w:val="00567F16"/>
    <w:rsid w:val="005725B3"/>
    <w:rsid w:val="00572989"/>
    <w:rsid w:val="00572F24"/>
    <w:rsid w:val="005748C4"/>
    <w:rsid w:val="0058187A"/>
    <w:rsid w:val="00583B87"/>
    <w:rsid w:val="005840EA"/>
    <w:rsid w:val="005859CE"/>
    <w:rsid w:val="0058635F"/>
    <w:rsid w:val="00590677"/>
    <w:rsid w:val="005927C4"/>
    <w:rsid w:val="005A0FCA"/>
    <w:rsid w:val="005A3D3B"/>
    <w:rsid w:val="005A6833"/>
    <w:rsid w:val="005A7EFD"/>
    <w:rsid w:val="005B0714"/>
    <w:rsid w:val="005B22C6"/>
    <w:rsid w:val="005B7B28"/>
    <w:rsid w:val="005C15B4"/>
    <w:rsid w:val="005D1FD3"/>
    <w:rsid w:val="005D5F8B"/>
    <w:rsid w:val="005E1F32"/>
    <w:rsid w:val="005E3AEA"/>
    <w:rsid w:val="005E7D9D"/>
    <w:rsid w:val="005F3A74"/>
    <w:rsid w:val="00610AAA"/>
    <w:rsid w:val="00610ADE"/>
    <w:rsid w:val="006165F2"/>
    <w:rsid w:val="006174F1"/>
    <w:rsid w:val="00626510"/>
    <w:rsid w:val="00646784"/>
    <w:rsid w:val="00651332"/>
    <w:rsid w:val="006660ED"/>
    <w:rsid w:val="00666E40"/>
    <w:rsid w:val="00670FCB"/>
    <w:rsid w:val="006848B7"/>
    <w:rsid w:val="0068699A"/>
    <w:rsid w:val="006A3DE5"/>
    <w:rsid w:val="006A5D9E"/>
    <w:rsid w:val="006A6FB2"/>
    <w:rsid w:val="006B3833"/>
    <w:rsid w:val="006B416F"/>
    <w:rsid w:val="006C37AB"/>
    <w:rsid w:val="006C5427"/>
    <w:rsid w:val="006C63C9"/>
    <w:rsid w:val="006D02E7"/>
    <w:rsid w:val="006D2967"/>
    <w:rsid w:val="006D3045"/>
    <w:rsid w:val="006D6EE7"/>
    <w:rsid w:val="006E6997"/>
    <w:rsid w:val="006E6FF8"/>
    <w:rsid w:val="006F0B90"/>
    <w:rsid w:val="00700186"/>
    <w:rsid w:val="0070574C"/>
    <w:rsid w:val="00712E3B"/>
    <w:rsid w:val="0071384F"/>
    <w:rsid w:val="00717CDE"/>
    <w:rsid w:val="00720BE5"/>
    <w:rsid w:val="00721BC8"/>
    <w:rsid w:val="007244A9"/>
    <w:rsid w:val="007344A0"/>
    <w:rsid w:val="0074688B"/>
    <w:rsid w:val="007569B8"/>
    <w:rsid w:val="007677A8"/>
    <w:rsid w:val="00776521"/>
    <w:rsid w:val="00776D84"/>
    <w:rsid w:val="0077744E"/>
    <w:rsid w:val="00780679"/>
    <w:rsid w:val="00780E5E"/>
    <w:rsid w:val="007826CD"/>
    <w:rsid w:val="00785AFC"/>
    <w:rsid w:val="0079506B"/>
    <w:rsid w:val="00797A03"/>
    <w:rsid w:val="007A173B"/>
    <w:rsid w:val="007A5014"/>
    <w:rsid w:val="007A5F35"/>
    <w:rsid w:val="007B0038"/>
    <w:rsid w:val="007B0104"/>
    <w:rsid w:val="007B6DAE"/>
    <w:rsid w:val="007B7899"/>
    <w:rsid w:val="007B7F13"/>
    <w:rsid w:val="007C06FF"/>
    <w:rsid w:val="007C140F"/>
    <w:rsid w:val="007C2585"/>
    <w:rsid w:val="007C31B3"/>
    <w:rsid w:val="007C3B8D"/>
    <w:rsid w:val="007C4483"/>
    <w:rsid w:val="007C4D74"/>
    <w:rsid w:val="007C56C0"/>
    <w:rsid w:val="007D1D98"/>
    <w:rsid w:val="007D29E3"/>
    <w:rsid w:val="007E2D30"/>
    <w:rsid w:val="007E56C8"/>
    <w:rsid w:val="007F2D41"/>
    <w:rsid w:val="0080152A"/>
    <w:rsid w:val="008049AC"/>
    <w:rsid w:val="00804A53"/>
    <w:rsid w:val="008062EE"/>
    <w:rsid w:val="008137DB"/>
    <w:rsid w:val="0081497B"/>
    <w:rsid w:val="00815E39"/>
    <w:rsid w:val="00816EA4"/>
    <w:rsid w:val="0082019A"/>
    <w:rsid w:val="00822FD3"/>
    <w:rsid w:val="0085459D"/>
    <w:rsid w:val="00872642"/>
    <w:rsid w:val="008766A8"/>
    <w:rsid w:val="00883737"/>
    <w:rsid w:val="00884C9E"/>
    <w:rsid w:val="008918DF"/>
    <w:rsid w:val="008D3A86"/>
    <w:rsid w:val="008E2AD1"/>
    <w:rsid w:val="008E50C7"/>
    <w:rsid w:val="008F75E9"/>
    <w:rsid w:val="00904B79"/>
    <w:rsid w:val="00905883"/>
    <w:rsid w:val="0091022A"/>
    <w:rsid w:val="0091092B"/>
    <w:rsid w:val="00911E51"/>
    <w:rsid w:val="00912F86"/>
    <w:rsid w:val="00914578"/>
    <w:rsid w:val="0091496F"/>
    <w:rsid w:val="00917A01"/>
    <w:rsid w:val="009225CB"/>
    <w:rsid w:val="00922819"/>
    <w:rsid w:val="00923970"/>
    <w:rsid w:val="00932F92"/>
    <w:rsid w:val="00934725"/>
    <w:rsid w:val="00942CE7"/>
    <w:rsid w:val="00943CBE"/>
    <w:rsid w:val="00953658"/>
    <w:rsid w:val="00954320"/>
    <w:rsid w:val="00954529"/>
    <w:rsid w:val="00955675"/>
    <w:rsid w:val="0096245A"/>
    <w:rsid w:val="00963B9C"/>
    <w:rsid w:val="00980AC4"/>
    <w:rsid w:val="00990CED"/>
    <w:rsid w:val="00993884"/>
    <w:rsid w:val="009A3719"/>
    <w:rsid w:val="009A5145"/>
    <w:rsid w:val="009B402D"/>
    <w:rsid w:val="009B63E6"/>
    <w:rsid w:val="009C0858"/>
    <w:rsid w:val="009C4E02"/>
    <w:rsid w:val="009C76AA"/>
    <w:rsid w:val="009D0456"/>
    <w:rsid w:val="009D198D"/>
    <w:rsid w:val="009D2175"/>
    <w:rsid w:val="009D676C"/>
    <w:rsid w:val="009F1316"/>
    <w:rsid w:val="009F527D"/>
    <w:rsid w:val="00A0049A"/>
    <w:rsid w:val="00A0222F"/>
    <w:rsid w:val="00A02297"/>
    <w:rsid w:val="00A1247E"/>
    <w:rsid w:val="00A1590F"/>
    <w:rsid w:val="00A15AC7"/>
    <w:rsid w:val="00A21D6E"/>
    <w:rsid w:val="00A233DA"/>
    <w:rsid w:val="00A24BFC"/>
    <w:rsid w:val="00A30216"/>
    <w:rsid w:val="00A33FFD"/>
    <w:rsid w:val="00A37C78"/>
    <w:rsid w:val="00A40774"/>
    <w:rsid w:val="00A435ED"/>
    <w:rsid w:val="00A45FC6"/>
    <w:rsid w:val="00A46DCA"/>
    <w:rsid w:val="00A51E71"/>
    <w:rsid w:val="00A527F9"/>
    <w:rsid w:val="00A6113F"/>
    <w:rsid w:val="00A8091E"/>
    <w:rsid w:val="00A81898"/>
    <w:rsid w:val="00A84B37"/>
    <w:rsid w:val="00A8549A"/>
    <w:rsid w:val="00A86020"/>
    <w:rsid w:val="00A956D8"/>
    <w:rsid w:val="00AA2C37"/>
    <w:rsid w:val="00AA3920"/>
    <w:rsid w:val="00AA4518"/>
    <w:rsid w:val="00AA5286"/>
    <w:rsid w:val="00AA5708"/>
    <w:rsid w:val="00AB1DB8"/>
    <w:rsid w:val="00AB72B8"/>
    <w:rsid w:val="00AD2497"/>
    <w:rsid w:val="00AD3D3C"/>
    <w:rsid w:val="00AD5D6A"/>
    <w:rsid w:val="00B003B7"/>
    <w:rsid w:val="00B1232B"/>
    <w:rsid w:val="00B1392F"/>
    <w:rsid w:val="00B15E2E"/>
    <w:rsid w:val="00B260E3"/>
    <w:rsid w:val="00B2669F"/>
    <w:rsid w:val="00B3763D"/>
    <w:rsid w:val="00B432C3"/>
    <w:rsid w:val="00B51480"/>
    <w:rsid w:val="00B54579"/>
    <w:rsid w:val="00B555FD"/>
    <w:rsid w:val="00B55897"/>
    <w:rsid w:val="00B6251F"/>
    <w:rsid w:val="00B6475D"/>
    <w:rsid w:val="00B664C5"/>
    <w:rsid w:val="00B7192C"/>
    <w:rsid w:val="00B73840"/>
    <w:rsid w:val="00B77179"/>
    <w:rsid w:val="00B842BD"/>
    <w:rsid w:val="00B84E27"/>
    <w:rsid w:val="00B92AC8"/>
    <w:rsid w:val="00B9391C"/>
    <w:rsid w:val="00B94666"/>
    <w:rsid w:val="00BA13DE"/>
    <w:rsid w:val="00BA3D19"/>
    <w:rsid w:val="00BA60A8"/>
    <w:rsid w:val="00BA7DE2"/>
    <w:rsid w:val="00BB2FF7"/>
    <w:rsid w:val="00BC21C1"/>
    <w:rsid w:val="00BC4F10"/>
    <w:rsid w:val="00BC7C61"/>
    <w:rsid w:val="00BD378C"/>
    <w:rsid w:val="00BD693F"/>
    <w:rsid w:val="00BF5170"/>
    <w:rsid w:val="00BF642B"/>
    <w:rsid w:val="00C021F8"/>
    <w:rsid w:val="00C02D69"/>
    <w:rsid w:val="00C02F97"/>
    <w:rsid w:val="00C06423"/>
    <w:rsid w:val="00C1018A"/>
    <w:rsid w:val="00C1229A"/>
    <w:rsid w:val="00C12A48"/>
    <w:rsid w:val="00C16006"/>
    <w:rsid w:val="00C162F6"/>
    <w:rsid w:val="00C30DDA"/>
    <w:rsid w:val="00C34732"/>
    <w:rsid w:val="00C41CB6"/>
    <w:rsid w:val="00C44BA2"/>
    <w:rsid w:val="00C44F1E"/>
    <w:rsid w:val="00C45AB4"/>
    <w:rsid w:val="00C50BAA"/>
    <w:rsid w:val="00C56198"/>
    <w:rsid w:val="00C564E7"/>
    <w:rsid w:val="00C60DC5"/>
    <w:rsid w:val="00C62024"/>
    <w:rsid w:val="00C638DE"/>
    <w:rsid w:val="00C83977"/>
    <w:rsid w:val="00C8429B"/>
    <w:rsid w:val="00C86DDE"/>
    <w:rsid w:val="00C86FC7"/>
    <w:rsid w:val="00C91339"/>
    <w:rsid w:val="00CA5F0B"/>
    <w:rsid w:val="00CC2CBB"/>
    <w:rsid w:val="00CC563E"/>
    <w:rsid w:val="00CD3513"/>
    <w:rsid w:val="00CE0046"/>
    <w:rsid w:val="00CE1914"/>
    <w:rsid w:val="00CF1BBE"/>
    <w:rsid w:val="00CF3D21"/>
    <w:rsid w:val="00D02605"/>
    <w:rsid w:val="00D057E9"/>
    <w:rsid w:val="00D11281"/>
    <w:rsid w:val="00D2037F"/>
    <w:rsid w:val="00D279EB"/>
    <w:rsid w:val="00D33B5E"/>
    <w:rsid w:val="00D3446A"/>
    <w:rsid w:val="00D51989"/>
    <w:rsid w:val="00D55DDC"/>
    <w:rsid w:val="00D705AB"/>
    <w:rsid w:val="00D75306"/>
    <w:rsid w:val="00D91263"/>
    <w:rsid w:val="00D91B32"/>
    <w:rsid w:val="00DA036B"/>
    <w:rsid w:val="00DA3BBC"/>
    <w:rsid w:val="00DB4830"/>
    <w:rsid w:val="00DC36C6"/>
    <w:rsid w:val="00DC72EC"/>
    <w:rsid w:val="00DD6116"/>
    <w:rsid w:val="00DE0A45"/>
    <w:rsid w:val="00DF4E98"/>
    <w:rsid w:val="00E001C4"/>
    <w:rsid w:val="00E00494"/>
    <w:rsid w:val="00E0080B"/>
    <w:rsid w:val="00E02D77"/>
    <w:rsid w:val="00E06F84"/>
    <w:rsid w:val="00E1253F"/>
    <w:rsid w:val="00E14372"/>
    <w:rsid w:val="00E14B7B"/>
    <w:rsid w:val="00E242AB"/>
    <w:rsid w:val="00E312CE"/>
    <w:rsid w:val="00E32935"/>
    <w:rsid w:val="00E35E58"/>
    <w:rsid w:val="00E4652C"/>
    <w:rsid w:val="00E47597"/>
    <w:rsid w:val="00E53A58"/>
    <w:rsid w:val="00E61D3A"/>
    <w:rsid w:val="00E64C53"/>
    <w:rsid w:val="00E67791"/>
    <w:rsid w:val="00E76F39"/>
    <w:rsid w:val="00E807AD"/>
    <w:rsid w:val="00E80B7C"/>
    <w:rsid w:val="00E90D91"/>
    <w:rsid w:val="00E92ADD"/>
    <w:rsid w:val="00E93072"/>
    <w:rsid w:val="00E945C1"/>
    <w:rsid w:val="00E97321"/>
    <w:rsid w:val="00EA2A57"/>
    <w:rsid w:val="00EA330C"/>
    <w:rsid w:val="00EB3E79"/>
    <w:rsid w:val="00EB557F"/>
    <w:rsid w:val="00EC1A03"/>
    <w:rsid w:val="00EC5F73"/>
    <w:rsid w:val="00ED16A2"/>
    <w:rsid w:val="00ED3B68"/>
    <w:rsid w:val="00ED3B79"/>
    <w:rsid w:val="00ED3D96"/>
    <w:rsid w:val="00EE0AA4"/>
    <w:rsid w:val="00EE31B0"/>
    <w:rsid w:val="00EE3E3A"/>
    <w:rsid w:val="00EE7481"/>
    <w:rsid w:val="00EF7D4E"/>
    <w:rsid w:val="00F012BC"/>
    <w:rsid w:val="00F027B2"/>
    <w:rsid w:val="00F043D3"/>
    <w:rsid w:val="00F05D01"/>
    <w:rsid w:val="00F129AB"/>
    <w:rsid w:val="00F17F09"/>
    <w:rsid w:val="00F210E0"/>
    <w:rsid w:val="00F3434F"/>
    <w:rsid w:val="00F34973"/>
    <w:rsid w:val="00F374F4"/>
    <w:rsid w:val="00F401B4"/>
    <w:rsid w:val="00F40A08"/>
    <w:rsid w:val="00F42195"/>
    <w:rsid w:val="00F47276"/>
    <w:rsid w:val="00F4777E"/>
    <w:rsid w:val="00F52E4E"/>
    <w:rsid w:val="00F52EA0"/>
    <w:rsid w:val="00F56317"/>
    <w:rsid w:val="00F70C81"/>
    <w:rsid w:val="00F75EFF"/>
    <w:rsid w:val="00FA0A5A"/>
    <w:rsid w:val="00FA1383"/>
    <w:rsid w:val="00FA2533"/>
    <w:rsid w:val="00FA59AD"/>
    <w:rsid w:val="00FA7242"/>
    <w:rsid w:val="00FB2462"/>
    <w:rsid w:val="00FB339A"/>
    <w:rsid w:val="00FB4EB2"/>
    <w:rsid w:val="00FB6B05"/>
    <w:rsid w:val="00FC529C"/>
    <w:rsid w:val="00FD1D81"/>
    <w:rsid w:val="00FE45B5"/>
    <w:rsid w:val="00FF52B2"/>
    <w:rsid w:val="021FBF96"/>
    <w:rsid w:val="04378836"/>
    <w:rsid w:val="049E64FA"/>
    <w:rsid w:val="0D60B590"/>
    <w:rsid w:val="10CEB1B7"/>
    <w:rsid w:val="13B6EA80"/>
    <w:rsid w:val="1474DA9F"/>
    <w:rsid w:val="19D81875"/>
    <w:rsid w:val="1C1683A0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FCC6E1"/>
    <w:rsid w:val="2CADACEC"/>
    <w:rsid w:val="337C29EB"/>
    <w:rsid w:val="38EF882E"/>
    <w:rsid w:val="39DE16AC"/>
    <w:rsid w:val="3C96A0DE"/>
    <w:rsid w:val="3D71D35B"/>
    <w:rsid w:val="3EAE66F7"/>
    <w:rsid w:val="4077EECD"/>
    <w:rsid w:val="41C0E73A"/>
    <w:rsid w:val="4298AFFF"/>
    <w:rsid w:val="4383A4AD"/>
    <w:rsid w:val="47363352"/>
    <w:rsid w:val="48356F6F"/>
    <w:rsid w:val="48AB584D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965127"/>
    <w:rsid w:val="54DC3818"/>
    <w:rsid w:val="563C01E1"/>
    <w:rsid w:val="56549311"/>
    <w:rsid w:val="56EB5A61"/>
    <w:rsid w:val="59FFA5FC"/>
    <w:rsid w:val="5B23093A"/>
    <w:rsid w:val="5C398137"/>
    <w:rsid w:val="5E51942E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AF41123"/>
    <w:rsid w:val="6C1B2906"/>
    <w:rsid w:val="6F52A85A"/>
    <w:rsid w:val="7195F1AE"/>
    <w:rsid w:val="7243D3E0"/>
    <w:rsid w:val="7247BBF7"/>
    <w:rsid w:val="749725E2"/>
    <w:rsid w:val="762516FD"/>
    <w:rsid w:val="76F05137"/>
    <w:rsid w:val="77EA1ADF"/>
    <w:rsid w:val="7902BCF6"/>
    <w:rsid w:val="7904181C"/>
    <w:rsid w:val="79E63945"/>
    <w:rsid w:val="7AF909F3"/>
    <w:rsid w:val="7C125B22"/>
    <w:rsid w:val="7CA10A69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A5145"/>
    <w:pPr>
      <w:keepNext/>
      <w:outlineLvl w:val="4"/>
    </w:pPr>
    <w:rPr>
      <w:rFonts w:ascii="Arial" w:eastAsiaTheme="minorHAnsi" w:hAnsi="Arial" w:cs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paragraph" w:styleId="Revision">
    <w:name w:val="Revision"/>
    <w:hidden/>
    <w:uiPriority w:val="99"/>
    <w:semiHidden/>
    <w:rsid w:val="00A81898"/>
  </w:style>
  <w:style w:type="paragraph" w:customStyle="1" w:styleId="Default">
    <w:name w:val="Default"/>
    <w:rsid w:val="00E312CE"/>
    <w:pPr>
      <w:autoSpaceDE w:val="0"/>
      <w:autoSpaceDN w:val="0"/>
      <w:adjustRightInd w:val="0"/>
    </w:pPr>
    <w:rPr>
      <w:rFonts w:ascii="Arial Narrow" w:eastAsiaTheme="minorHAnsi" w:hAnsi="Arial Narrow" w:cs="Arial Narrow"/>
      <w:color w:val="00000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A5145"/>
    <w:rPr>
      <w:rFonts w:ascii="Arial" w:eastAsiaTheme="minorHAnsi" w:hAnsi="Arial" w:cs="Arial"/>
      <w:b/>
      <w:sz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51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9A5145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9A51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23" Type="http://schemas.microsoft.com/office/2018/08/relationships/commentsExtensible" Target="commentsExtensi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D9B2282AF06745A41841822B09A405" ma:contentTypeVersion="10" ma:contentTypeDescription="Create a new document." ma:contentTypeScope="" ma:versionID="44b8a9f4b74a1ad17cbb9ccb8862df6d">
  <xsd:schema xmlns:xsd="http://www.w3.org/2001/XMLSchema" xmlns:xs="http://www.w3.org/2001/XMLSchema" xmlns:p="http://schemas.microsoft.com/office/2006/metadata/properties" xmlns:ns3="5777b096-a70f-4a3a-8ffd-d36abe84e00f" xmlns:ns4="ce7e4698-9fae-424d-adc9-82aeb5fa7812" targetNamespace="http://schemas.microsoft.com/office/2006/metadata/properties" ma:root="true" ma:fieldsID="5ca0874b5a18eb9cc23c9ff530972833" ns3:_="" ns4:_="">
    <xsd:import namespace="5777b096-a70f-4a3a-8ffd-d36abe84e00f"/>
    <xsd:import namespace="ce7e4698-9fae-424d-adc9-82aeb5fa78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b096-a70f-4a3a-8ffd-d36abe84e0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e4698-9fae-424d-adc9-82aeb5fa78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777b096-a70f-4a3a-8ffd-d36abe84e00f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579EEAC-D7B4-4512-A838-21B7D2172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b096-a70f-4a3a-8ffd-d36abe84e00f"/>
    <ds:schemaRef ds:uri="ce7e4698-9fae-424d-adc9-82aeb5fa78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ce7e4698-9fae-424d-adc9-82aeb5fa781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777b096-a70f-4a3a-8ffd-d36abe84e00f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6B01FE9C-BBA5-4F5E-A0C7-51B49D80F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26</TotalTime>
  <Pages>2</Pages>
  <Words>208</Words>
  <Characters>1247</Characters>
  <Application>Microsoft Office Word</Application>
  <DocSecurity>8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 [TREAS]</cp:lastModifiedBy>
  <cp:revision>13</cp:revision>
  <cp:lastPrinted>2022-09-22T17:35:00Z</cp:lastPrinted>
  <dcterms:created xsi:type="dcterms:W3CDTF">2023-06-07T14:44:00Z</dcterms:created>
  <dcterms:modified xsi:type="dcterms:W3CDTF">2023-06-12T13:23:00Z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0x010100EED9B2282AF06745A41841822B09A405</vt:lpwstr>
  </property>
  <property fmtid="{D5CDD505-2E9C-101B-9397-08002B2CF9AE}" pid="4" name="_dlc_DocIdItemGuid">
    <vt:lpwstr>f104504f-941d-4a78-9e9c-9d50ec76fd5d</vt:lpwstr>
  </property>
</Properties>
</file>