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EE140" w14:textId="6F532C87" w:rsidR="00364A22" w:rsidRPr="002420F8" w:rsidRDefault="00807A3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February 2</w:t>
      </w:r>
      <w:r w:rsidR="0039053B">
        <w:rPr>
          <w:rFonts w:ascii="Arial" w:hAnsi="Arial" w:cs="Arial"/>
          <w:b/>
          <w:sz w:val="20"/>
        </w:rPr>
        <w:t>, 2024</w:t>
      </w:r>
    </w:p>
    <w:p w14:paraId="61D42146" w14:textId="77777777" w:rsidR="00364A22" w:rsidRPr="008918DF" w:rsidRDefault="00364A22" w:rsidP="00364A22">
      <w:pPr>
        <w:rPr>
          <w:rFonts w:ascii="Arial" w:hAnsi="Arial" w:cs="Arial"/>
        </w:rPr>
      </w:pPr>
    </w:p>
    <w:p w14:paraId="220D7025" w14:textId="77777777" w:rsidR="00364A22" w:rsidRPr="009738FE" w:rsidRDefault="00364A22" w:rsidP="00364A22">
      <w:pPr>
        <w:rPr>
          <w:rFonts w:ascii="Arial" w:hAnsi="Arial" w:cs="Arial"/>
          <w:sz w:val="22"/>
          <w:szCs w:val="22"/>
        </w:rPr>
      </w:pPr>
    </w:p>
    <w:p w14:paraId="7893FCA0" w14:textId="77777777" w:rsidR="007D1D98" w:rsidRPr="009738FE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9738FE">
        <w:rPr>
          <w:rFonts w:ascii="Arial" w:hAnsi="Arial" w:cs="Arial"/>
          <w:b/>
          <w:sz w:val="22"/>
          <w:szCs w:val="22"/>
        </w:rPr>
        <w:t>To:</w:t>
      </w:r>
      <w:r w:rsidR="008918DF" w:rsidRPr="009738FE">
        <w:rPr>
          <w:rFonts w:ascii="Arial" w:hAnsi="Arial" w:cs="Arial"/>
          <w:b/>
          <w:sz w:val="22"/>
          <w:szCs w:val="22"/>
        </w:rPr>
        <w:tab/>
      </w:r>
      <w:r w:rsidRPr="009738FE">
        <w:rPr>
          <w:rFonts w:ascii="Arial" w:hAnsi="Arial" w:cs="Arial"/>
          <w:b/>
          <w:sz w:val="22"/>
          <w:szCs w:val="22"/>
        </w:rPr>
        <w:t xml:space="preserve">All Interested </w:t>
      </w:r>
      <w:r w:rsidR="007612F9" w:rsidRPr="009738FE">
        <w:rPr>
          <w:rFonts w:ascii="Arial" w:hAnsi="Arial" w:cs="Arial"/>
          <w:b/>
          <w:sz w:val="22"/>
          <w:szCs w:val="22"/>
        </w:rPr>
        <w:t>Bidders</w:t>
      </w:r>
    </w:p>
    <w:p w14:paraId="604F8760" w14:textId="77777777" w:rsidR="007D1D98" w:rsidRPr="009738FE" w:rsidRDefault="007D1D98" w:rsidP="007D1D98">
      <w:pPr>
        <w:rPr>
          <w:rFonts w:ascii="Arial" w:hAnsi="Arial" w:cs="Arial"/>
          <w:sz w:val="22"/>
          <w:szCs w:val="22"/>
        </w:rPr>
      </w:pPr>
    </w:p>
    <w:p w14:paraId="66095473" w14:textId="77777777" w:rsidR="007D1D98" w:rsidRPr="009738FE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EF9B32C" w14:textId="79A1F564" w:rsidR="007D1D98" w:rsidRPr="009738FE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9738FE">
        <w:rPr>
          <w:rFonts w:ascii="Arial" w:hAnsi="Arial" w:cs="Arial"/>
          <w:sz w:val="22"/>
          <w:szCs w:val="22"/>
        </w:rPr>
        <w:t>Re:</w:t>
      </w:r>
      <w:r w:rsidR="008918DF" w:rsidRPr="009738FE">
        <w:rPr>
          <w:rFonts w:ascii="Arial" w:hAnsi="Arial" w:cs="Arial"/>
          <w:sz w:val="22"/>
          <w:szCs w:val="22"/>
        </w:rPr>
        <w:tab/>
      </w:r>
      <w:r w:rsidRPr="009738FE">
        <w:rPr>
          <w:rFonts w:ascii="Arial" w:hAnsi="Arial" w:cs="Arial"/>
          <w:sz w:val="22"/>
          <w:szCs w:val="22"/>
        </w:rPr>
        <w:t>Bid Solicitation #</w:t>
      </w:r>
      <w:r w:rsidR="00A939F4">
        <w:rPr>
          <w:rFonts w:ascii="Arial" w:hAnsi="Arial" w:cs="Arial"/>
          <w:sz w:val="22"/>
          <w:szCs w:val="22"/>
        </w:rPr>
        <w:t>23</w:t>
      </w:r>
      <w:r w:rsidR="008024D8" w:rsidRPr="009738FE">
        <w:rPr>
          <w:rFonts w:ascii="Arial" w:hAnsi="Arial" w:cs="Arial"/>
          <w:sz w:val="22"/>
          <w:szCs w:val="22"/>
        </w:rPr>
        <w:t>DPP00</w:t>
      </w:r>
      <w:r w:rsidR="00A939F4">
        <w:rPr>
          <w:rFonts w:ascii="Arial" w:hAnsi="Arial" w:cs="Arial"/>
          <w:sz w:val="22"/>
          <w:szCs w:val="22"/>
        </w:rPr>
        <w:t>888</w:t>
      </w:r>
    </w:p>
    <w:p w14:paraId="0940C629" w14:textId="77777777" w:rsidR="00A939F4" w:rsidRDefault="00DF6C7E" w:rsidP="008918DF">
      <w:pPr>
        <w:ind w:firstLine="720"/>
        <w:rPr>
          <w:rFonts w:ascii="Arial" w:hAnsi="Arial" w:cs="Arial"/>
          <w:b/>
          <w:sz w:val="22"/>
          <w:szCs w:val="22"/>
        </w:rPr>
      </w:pPr>
      <w:r w:rsidRPr="009738FE">
        <w:rPr>
          <w:rFonts w:ascii="Arial" w:hAnsi="Arial" w:cs="Arial"/>
          <w:b/>
          <w:sz w:val="22"/>
          <w:szCs w:val="22"/>
        </w:rPr>
        <w:t>T</w:t>
      </w:r>
      <w:r w:rsidR="00A939F4">
        <w:rPr>
          <w:rFonts w:ascii="Arial" w:hAnsi="Arial" w:cs="Arial"/>
          <w:b/>
          <w:sz w:val="22"/>
          <w:szCs w:val="22"/>
        </w:rPr>
        <w:t>2794</w:t>
      </w:r>
      <w:r w:rsidRPr="009738FE">
        <w:rPr>
          <w:rFonts w:ascii="Arial" w:hAnsi="Arial" w:cs="Arial"/>
          <w:b/>
          <w:sz w:val="22"/>
          <w:szCs w:val="22"/>
        </w:rPr>
        <w:t xml:space="preserve">- </w:t>
      </w:r>
      <w:r w:rsidR="00A939F4">
        <w:rPr>
          <w:rFonts w:ascii="Arial" w:hAnsi="Arial" w:cs="Arial"/>
          <w:b/>
          <w:sz w:val="22"/>
          <w:szCs w:val="22"/>
        </w:rPr>
        <w:t>Dental Program: State Health Benefits Program and School Employees’ Health</w:t>
      </w:r>
    </w:p>
    <w:p w14:paraId="1C5B47F9" w14:textId="6ABDAA72" w:rsidR="007D1D98" w:rsidRPr="009738FE" w:rsidRDefault="00A939F4" w:rsidP="008918DF">
      <w:pPr>
        <w:ind w:firstLine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Benefits Program</w:t>
      </w:r>
    </w:p>
    <w:p w14:paraId="74E4DCA4" w14:textId="77777777" w:rsidR="003069D9" w:rsidRPr="00D506B2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14:paraId="0AF180D5" w14:textId="4BA9E271" w:rsidR="007D1D98" w:rsidRPr="00D506B2" w:rsidRDefault="008918DF" w:rsidP="007D1D98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  <w:r w:rsidRPr="00D506B2">
        <w:rPr>
          <w:rFonts w:ascii="Arial" w:hAnsi="Arial" w:cs="Arial"/>
          <w:b/>
          <w:sz w:val="22"/>
          <w:szCs w:val="22"/>
        </w:rPr>
        <w:tab/>
      </w:r>
      <w:r w:rsidR="009738FE" w:rsidRPr="00D506B2">
        <w:rPr>
          <w:rFonts w:ascii="Arial" w:hAnsi="Arial" w:cs="Arial"/>
          <w:sz w:val="22"/>
          <w:szCs w:val="22"/>
        </w:rPr>
        <w:t>Previous</w:t>
      </w:r>
      <w:r w:rsidR="009738FE" w:rsidRPr="00D506B2">
        <w:rPr>
          <w:rFonts w:ascii="Arial" w:hAnsi="Arial" w:cs="Arial"/>
          <w:b/>
          <w:sz w:val="22"/>
          <w:szCs w:val="22"/>
        </w:rPr>
        <w:t xml:space="preserve"> </w:t>
      </w:r>
      <w:r w:rsidR="002420F8" w:rsidRPr="00D506B2">
        <w:rPr>
          <w:rFonts w:ascii="Arial" w:hAnsi="Arial" w:cs="Arial"/>
          <w:sz w:val="22"/>
          <w:szCs w:val="22"/>
        </w:rPr>
        <w:t xml:space="preserve">Quote </w:t>
      </w:r>
      <w:r w:rsidR="007D1D98" w:rsidRPr="00D506B2">
        <w:rPr>
          <w:rFonts w:ascii="Arial" w:hAnsi="Arial" w:cs="Arial"/>
          <w:sz w:val="22"/>
          <w:szCs w:val="22"/>
        </w:rPr>
        <w:t xml:space="preserve">Submission Due Date: </w:t>
      </w:r>
      <w:r w:rsidR="008F0EC8" w:rsidRPr="00D506B2">
        <w:rPr>
          <w:rFonts w:ascii="Arial" w:hAnsi="Arial" w:cs="Arial"/>
          <w:b/>
          <w:sz w:val="22"/>
          <w:szCs w:val="22"/>
        </w:rPr>
        <w:t xml:space="preserve"> </w:t>
      </w:r>
      <w:r w:rsidR="00A939F4">
        <w:rPr>
          <w:rFonts w:ascii="Arial" w:hAnsi="Arial" w:cs="Arial"/>
          <w:sz w:val="22"/>
          <w:szCs w:val="22"/>
        </w:rPr>
        <w:t>February 8</w:t>
      </w:r>
      <w:r w:rsidR="008F0EC8" w:rsidRPr="00D506B2">
        <w:rPr>
          <w:rFonts w:ascii="Arial" w:hAnsi="Arial" w:cs="Arial"/>
          <w:sz w:val="22"/>
          <w:szCs w:val="22"/>
        </w:rPr>
        <w:t>, 202</w:t>
      </w:r>
      <w:r w:rsidR="008024D8" w:rsidRPr="00D506B2">
        <w:rPr>
          <w:rFonts w:ascii="Arial" w:hAnsi="Arial" w:cs="Arial"/>
          <w:sz w:val="22"/>
          <w:szCs w:val="22"/>
        </w:rPr>
        <w:t>4</w:t>
      </w:r>
      <w:r w:rsidR="008F0EC8" w:rsidRPr="00D506B2">
        <w:rPr>
          <w:rFonts w:ascii="Arial" w:hAnsi="Arial" w:cs="Arial"/>
          <w:b/>
          <w:sz w:val="22"/>
          <w:szCs w:val="22"/>
        </w:rPr>
        <w:t xml:space="preserve"> </w:t>
      </w:r>
      <w:r w:rsidR="0053372D" w:rsidRPr="00D506B2">
        <w:rPr>
          <w:rFonts w:ascii="Arial" w:hAnsi="Arial" w:cs="Arial"/>
          <w:sz w:val="22"/>
          <w:szCs w:val="22"/>
        </w:rPr>
        <w:t>(2:00 p.m. E</w:t>
      </w:r>
      <w:r w:rsidR="003069D9" w:rsidRPr="00D506B2">
        <w:rPr>
          <w:rFonts w:ascii="Arial" w:hAnsi="Arial" w:cs="Arial"/>
          <w:sz w:val="22"/>
          <w:szCs w:val="22"/>
        </w:rPr>
        <w:t xml:space="preserve">astern </w:t>
      </w:r>
      <w:r w:rsidR="007D1D98" w:rsidRPr="00D506B2">
        <w:rPr>
          <w:rFonts w:ascii="Arial" w:hAnsi="Arial" w:cs="Arial"/>
          <w:sz w:val="22"/>
          <w:szCs w:val="22"/>
        </w:rPr>
        <w:t>T</w:t>
      </w:r>
      <w:r w:rsidR="003069D9" w:rsidRPr="00D506B2">
        <w:rPr>
          <w:rFonts w:ascii="Arial" w:hAnsi="Arial" w:cs="Arial"/>
          <w:sz w:val="22"/>
          <w:szCs w:val="22"/>
        </w:rPr>
        <w:t>ime</w:t>
      </w:r>
      <w:r w:rsidR="007D1D98" w:rsidRPr="00D506B2">
        <w:rPr>
          <w:rFonts w:ascii="Arial" w:hAnsi="Arial" w:cs="Arial"/>
          <w:sz w:val="22"/>
          <w:szCs w:val="22"/>
        </w:rPr>
        <w:t>)</w:t>
      </w:r>
    </w:p>
    <w:p w14:paraId="6DE82B97" w14:textId="298B92B0" w:rsidR="00C76C52" w:rsidRPr="00D506B2" w:rsidRDefault="00C76C52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D506B2">
        <w:rPr>
          <w:rFonts w:ascii="Arial" w:hAnsi="Arial" w:cs="Arial"/>
          <w:b/>
          <w:sz w:val="22"/>
          <w:szCs w:val="22"/>
        </w:rPr>
        <w:tab/>
      </w:r>
      <w:r w:rsidRPr="00D506B2">
        <w:rPr>
          <w:rFonts w:ascii="Arial" w:hAnsi="Arial" w:cs="Arial"/>
          <w:b/>
          <w:color w:val="FF0000"/>
          <w:sz w:val="22"/>
          <w:szCs w:val="22"/>
        </w:rPr>
        <w:t>Revised Quote Submission Due Date:</w:t>
      </w:r>
      <w:r w:rsidR="008024D8" w:rsidRPr="00D506B2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A939F4">
        <w:rPr>
          <w:rFonts w:ascii="Arial" w:hAnsi="Arial" w:cs="Arial"/>
          <w:b/>
          <w:color w:val="FF0000"/>
          <w:sz w:val="22"/>
          <w:szCs w:val="22"/>
          <w:u w:val="single"/>
        </w:rPr>
        <w:t>February 28</w:t>
      </w:r>
      <w:r w:rsidR="0039053B" w:rsidRPr="00D506B2">
        <w:rPr>
          <w:rFonts w:ascii="Arial" w:hAnsi="Arial" w:cs="Arial"/>
          <w:b/>
          <w:color w:val="FF0000"/>
          <w:sz w:val="22"/>
          <w:szCs w:val="22"/>
          <w:u w:val="single"/>
        </w:rPr>
        <w:t>, 2024</w:t>
      </w:r>
      <w:r w:rsidR="009738FE" w:rsidRPr="00D506B2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9738FE" w:rsidRPr="009738FE"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EDD333E" w14:textId="77777777" w:rsidR="003069D9" w:rsidRPr="008918DF" w:rsidRDefault="003069D9" w:rsidP="002420F8"/>
    <w:p w14:paraId="0703C73D" w14:textId="380A520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939F4">
        <w:rPr>
          <w:rFonts w:ascii="Arial" w:hAnsi="Arial" w:cs="Arial"/>
          <w:i w:val="0"/>
          <w:sz w:val="20"/>
        </w:rPr>
        <w:t>1</w:t>
      </w:r>
    </w:p>
    <w:p w14:paraId="36FF306C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6F18116" w14:textId="22ABB5A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939F4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29F231B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3C746CA" w14:textId="621F3372" w:rsidR="00A233DA" w:rsidRPr="00D506B2" w:rsidRDefault="00D506B2" w:rsidP="00D506B2">
      <w:pPr>
        <w:pStyle w:val="ListParagraph"/>
        <w:numPr>
          <w:ilvl w:val="0"/>
          <w:numId w:val="13"/>
        </w:numPr>
      </w:pPr>
      <w:r w:rsidRPr="00D506B2">
        <w:rPr>
          <w:rFonts w:ascii="Arial" w:eastAsia="Arial" w:hAnsi="Arial" w:cs="Arial"/>
          <w:b/>
          <w:color w:val="000000"/>
        </w:rPr>
        <w:t xml:space="preserve">This Bid Amendment extends the Quote Submission due date </w:t>
      </w:r>
      <w:r>
        <w:rPr>
          <w:rFonts w:ascii="Arial" w:hAnsi="Arial" w:cs="Arial"/>
          <w:b/>
        </w:rPr>
        <w:t xml:space="preserve">from </w:t>
      </w:r>
      <w:r w:rsidR="00A939F4">
        <w:rPr>
          <w:rFonts w:ascii="Arial" w:hAnsi="Arial" w:cs="Arial"/>
          <w:b/>
        </w:rPr>
        <w:t>February 8</w:t>
      </w:r>
      <w:r>
        <w:rPr>
          <w:rFonts w:ascii="Arial" w:hAnsi="Arial" w:cs="Arial"/>
          <w:b/>
        </w:rPr>
        <w:t xml:space="preserve">, 2024, </w:t>
      </w:r>
      <w:r w:rsidR="000C37DC">
        <w:rPr>
          <w:rFonts w:ascii="Arial" w:hAnsi="Arial" w:cs="Arial"/>
          <w:b/>
        </w:rPr>
        <w:t xml:space="preserve">to </w:t>
      </w:r>
      <w:r w:rsidR="000C37DC" w:rsidRPr="000C37DC">
        <w:rPr>
          <w:rFonts w:ascii="Arial" w:hAnsi="Arial" w:cs="Arial"/>
          <w:b/>
          <w:bCs/>
          <w:u w:val="single"/>
        </w:rPr>
        <w:t>February</w:t>
      </w:r>
      <w:r w:rsidR="00D450D1" w:rsidRPr="000C37DC">
        <w:rPr>
          <w:rFonts w:ascii="Arial" w:hAnsi="Arial" w:cs="Arial"/>
          <w:b/>
          <w:bCs/>
          <w:u w:val="single"/>
        </w:rPr>
        <w:t xml:space="preserve"> </w:t>
      </w:r>
      <w:r w:rsidR="00A939F4">
        <w:rPr>
          <w:rFonts w:ascii="Arial" w:hAnsi="Arial" w:cs="Arial"/>
          <w:b/>
          <w:u w:val="single"/>
        </w:rPr>
        <w:t>28</w:t>
      </w:r>
      <w:r w:rsidR="0039053B" w:rsidRPr="00D506B2">
        <w:rPr>
          <w:rFonts w:ascii="Arial" w:hAnsi="Arial" w:cs="Arial"/>
          <w:b/>
          <w:u w:val="single"/>
        </w:rPr>
        <w:t xml:space="preserve">, 2024 </w:t>
      </w:r>
      <w:r w:rsidR="008476D8" w:rsidRPr="00D506B2">
        <w:rPr>
          <w:rFonts w:ascii="Arial" w:hAnsi="Arial" w:cs="Arial"/>
          <w:b/>
          <w:u w:val="single"/>
        </w:rPr>
        <w:t>(2:00 p.m. Eastern Time)</w:t>
      </w:r>
      <w:r>
        <w:rPr>
          <w:rFonts w:ascii="Arial" w:hAnsi="Arial" w:cs="Arial"/>
        </w:rPr>
        <w:t>; and</w:t>
      </w:r>
    </w:p>
    <w:p w14:paraId="7787D2BB" w14:textId="77777777" w:rsidR="00D506B2" w:rsidRPr="00D506B2" w:rsidRDefault="00D506B2" w:rsidP="00D506B2">
      <w:pPr>
        <w:pStyle w:val="ListParagraph"/>
      </w:pPr>
    </w:p>
    <w:p w14:paraId="6E43F55C" w14:textId="77777777" w:rsidR="00D506B2" w:rsidRDefault="00D506B2" w:rsidP="00D506B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366472B1" w14:textId="77777777" w:rsidR="00D506B2" w:rsidRPr="0039053B" w:rsidRDefault="00D506B2" w:rsidP="00D506B2">
      <w:pPr>
        <w:pStyle w:val="ListParagraph"/>
      </w:pPr>
    </w:p>
    <w:p w14:paraId="26E8DEBF" w14:textId="6A68724D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0F4F025" w14:textId="77777777" w:rsidR="009738FE" w:rsidRDefault="007D1D98" w:rsidP="00F3411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AC5963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5BF7F9DE" w14:textId="77777777" w:rsidR="009738FE" w:rsidRDefault="009738FE" w:rsidP="00F3411B">
      <w:pPr>
        <w:tabs>
          <w:tab w:val="left" w:pos="0"/>
        </w:tabs>
        <w:jc w:val="both"/>
        <w:rPr>
          <w:rFonts w:ascii="Arial" w:hAnsi="Arial" w:cs="Arial"/>
        </w:rPr>
      </w:pPr>
    </w:p>
    <w:p w14:paraId="4EB61615" w14:textId="1FAD71EB" w:rsidR="00210C8A" w:rsidRDefault="007D1D98" w:rsidP="00F3411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A7A1585" w14:textId="77777777" w:rsidR="00DF6C7E" w:rsidRDefault="00DF6C7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8986CC0" w14:textId="12BE16E0" w:rsidR="00431E8E" w:rsidRDefault="00431E8E">
      <w:pPr>
        <w:rPr>
          <w:rFonts w:ascii="Arial" w:hAnsi="Arial" w:cs="Arial"/>
        </w:rPr>
      </w:pPr>
    </w:p>
    <w:p w14:paraId="69B6193D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E24BA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9BB72" w14:textId="77777777" w:rsidR="00836B9D" w:rsidRDefault="00836B9D">
      <w:r>
        <w:separator/>
      </w:r>
    </w:p>
  </w:endnote>
  <w:endnote w:type="continuationSeparator" w:id="0">
    <w:p w14:paraId="56CBB9F1" w14:textId="77777777" w:rsidR="00836B9D" w:rsidRDefault="0083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027070" w14:textId="4B9A5253" w:rsidR="000A1368" w:rsidRDefault="000A136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5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A043C4" w14:textId="77777777" w:rsidR="000A1368" w:rsidRDefault="000A13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7AD0B" w14:textId="77777777" w:rsidR="000A1368" w:rsidRDefault="000A136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F982211" wp14:editId="6A5FC27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506DB" w14:textId="77777777" w:rsidR="000A1368" w:rsidRPr="003048CF" w:rsidRDefault="000A1368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F98221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76B506DB" w14:textId="77777777" w:rsidR="000A1368" w:rsidRPr="003048CF" w:rsidRDefault="000A1368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AB6B0" w14:textId="77777777" w:rsidR="00836B9D" w:rsidRDefault="00836B9D">
      <w:r>
        <w:separator/>
      </w:r>
    </w:p>
  </w:footnote>
  <w:footnote w:type="continuationSeparator" w:id="0">
    <w:p w14:paraId="413C5CF8" w14:textId="77777777" w:rsidR="00836B9D" w:rsidRDefault="00836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A1368" w14:paraId="247411CE" w14:textId="77777777" w:rsidTr="00EA01DA">
      <w:trPr>
        <w:trHeight w:val="1080"/>
        <w:jc w:val="center"/>
      </w:trPr>
      <w:tc>
        <w:tcPr>
          <w:tcW w:w="2880" w:type="dxa"/>
        </w:tcPr>
        <w:p w14:paraId="002C876A" w14:textId="77777777" w:rsidR="000A1368" w:rsidRDefault="000A1368" w:rsidP="00E242AB"/>
      </w:tc>
      <w:tc>
        <w:tcPr>
          <w:tcW w:w="5760" w:type="dxa"/>
          <w:vAlign w:val="center"/>
        </w:tcPr>
        <w:p w14:paraId="4753984B" w14:textId="77777777" w:rsidR="000A1368" w:rsidRDefault="000A1368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EE6A20E" wp14:editId="20E3D612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D064438" w14:textId="77777777" w:rsidR="000A1368" w:rsidRDefault="000A1368" w:rsidP="00E242AB"/>
      </w:tc>
    </w:tr>
    <w:tr w:rsidR="000A1368" w14:paraId="6E5EE99D" w14:textId="77777777" w:rsidTr="00EA01DA">
      <w:trPr>
        <w:trHeight w:val="893"/>
        <w:jc w:val="center"/>
      </w:trPr>
      <w:tc>
        <w:tcPr>
          <w:tcW w:w="2880" w:type="dxa"/>
          <w:vAlign w:val="bottom"/>
        </w:tcPr>
        <w:p w14:paraId="13DBD040" w14:textId="77777777" w:rsidR="000A1368" w:rsidRPr="00DE79FE" w:rsidRDefault="000A1368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72D0D481" w14:textId="77777777" w:rsidR="000A1368" w:rsidRPr="006359DD" w:rsidRDefault="000A1368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0754DFA" w14:textId="77777777" w:rsidR="000A1368" w:rsidRPr="00952B78" w:rsidRDefault="000A136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F3D4610" w14:textId="77777777" w:rsidR="000A1368" w:rsidRPr="00CD2155" w:rsidRDefault="000A136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2CB5B047" w14:textId="77777777" w:rsidR="000A1368" w:rsidRPr="00CD2155" w:rsidRDefault="000A1368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51384CD0" w14:textId="77777777" w:rsidR="000A1368" w:rsidRPr="00CD2155" w:rsidRDefault="000A1368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E7AA2A" w14:textId="77777777" w:rsidR="000A1368" w:rsidRPr="00CD2155" w:rsidRDefault="000A1368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0D780EF6" w14:textId="77777777" w:rsidR="000A1368" w:rsidRPr="00CD2155" w:rsidRDefault="000A136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1E2B707" w14:textId="77777777" w:rsidR="000A1368" w:rsidRPr="006359DD" w:rsidRDefault="000A1368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01946236" w14:textId="77777777" w:rsidR="000A1368" w:rsidRPr="006359DD" w:rsidRDefault="000A136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34885CDA" w14:textId="77777777" w:rsidR="000A1368" w:rsidRPr="006359DD" w:rsidRDefault="000A1368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A1368" w14:paraId="3365C7CF" w14:textId="77777777" w:rsidTr="00EA01DA">
      <w:trPr>
        <w:trHeight w:val="892"/>
        <w:jc w:val="center"/>
      </w:trPr>
      <w:tc>
        <w:tcPr>
          <w:tcW w:w="2880" w:type="dxa"/>
          <w:vAlign w:val="bottom"/>
        </w:tcPr>
        <w:p w14:paraId="4A35303F" w14:textId="77777777" w:rsidR="000A1368" w:rsidRPr="006359DD" w:rsidRDefault="000A1368" w:rsidP="005722CD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588BB06" w14:textId="77777777" w:rsidR="000A1368" w:rsidRPr="006359DD" w:rsidRDefault="000A1368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97BC2BA" w14:textId="77777777" w:rsidR="000A1368" w:rsidRPr="006359DD" w:rsidRDefault="000A136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BEA22A0" w14:textId="77777777" w:rsidR="000A1368" w:rsidRDefault="000A1368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203F31CA" w14:textId="77777777" w:rsidR="000A1368" w:rsidRPr="006359DD" w:rsidRDefault="000A1368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A1368" w14:paraId="61D23CFC" w14:textId="77777777" w:rsidTr="00EA01DA">
      <w:trPr>
        <w:jc w:val="center"/>
      </w:trPr>
      <w:tc>
        <w:tcPr>
          <w:tcW w:w="2880" w:type="dxa"/>
        </w:tcPr>
        <w:p w14:paraId="62AF173B" w14:textId="77777777" w:rsidR="000A1368" w:rsidRPr="006359DD" w:rsidRDefault="000A1368" w:rsidP="00E242AB"/>
      </w:tc>
      <w:tc>
        <w:tcPr>
          <w:tcW w:w="5760" w:type="dxa"/>
        </w:tcPr>
        <w:p w14:paraId="721B13C3" w14:textId="77777777" w:rsidR="000A1368" w:rsidRPr="00CD2155" w:rsidRDefault="000A136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D21E2C" w14:textId="77777777" w:rsidR="000A1368" w:rsidRPr="006359DD" w:rsidRDefault="000A1368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EDC3B0C" w14:textId="77777777" w:rsidR="000A1368" w:rsidRPr="006359DD" w:rsidRDefault="000A1368" w:rsidP="00E242AB"/>
      </w:tc>
    </w:tr>
  </w:tbl>
  <w:p w14:paraId="597A72AD" w14:textId="77777777" w:rsidR="000A1368" w:rsidRDefault="000A1368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7083846"/>
    <w:multiLevelType w:val="hybridMultilevel"/>
    <w:tmpl w:val="5232B6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A0F2F"/>
    <w:multiLevelType w:val="hybridMultilevel"/>
    <w:tmpl w:val="8BCEE0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8657B"/>
    <w:multiLevelType w:val="hybridMultilevel"/>
    <w:tmpl w:val="059CB2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94F77"/>
    <w:multiLevelType w:val="hybridMultilevel"/>
    <w:tmpl w:val="921221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F590B"/>
    <w:multiLevelType w:val="hybridMultilevel"/>
    <w:tmpl w:val="84146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02102"/>
    <w:multiLevelType w:val="hybridMultilevel"/>
    <w:tmpl w:val="7DB2B32E"/>
    <w:lvl w:ilvl="0" w:tplc="91FA90BE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915D9"/>
    <w:multiLevelType w:val="hybridMultilevel"/>
    <w:tmpl w:val="146AA2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EE60B4"/>
    <w:multiLevelType w:val="hybridMultilevel"/>
    <w:tmpl w:val="D0CEE5D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A73AD304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2" w:tplc="96E2E572">
      <w:start w:val="1"/>
      <w:numFmt w:val="lowerRoman"/>
      <w:lvlText w:val="%3."/>
      <w:lvlJc w:val="left"/>
      <w:pPr>
        <w:ind w:left="2700" w:hanging="720"/>
      </w:pPr>
      <w:rPr>
        <w:rFonts w:eastAsiaTheme="minorHAnsi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E30CC"/>
    <w:multiLevelType w:val="hybridMultilevel"/>
    <w:tmpl w:val="2B42F6AE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B566E"/>
    <w:multiLevelType w:val="hybridMultilevel"/>
    <w:tmpl w:val="651E8B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267E3"/>
    <w:multiLevelType w:val="hybridMultilevel"/>
    <w:tmpl w:val="882C6D62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35288"/>
    <w:multiLevelType w:val="hybridMultilevel"/>
    <w:tmpl w:val="D91481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0"/>
  </w:num>
  <w:num w:numId="5">
    <w:abstractNumId w:val="2"/>
  </w:num>
  <w:num w:numId="6">
    <w:abstractNumId w:val="11"/>
  </w:num>
  <w:num w:numId="7">
    <w:abstractNumId w:val="1"/>
  </w:num>
  <w:num w:numId="8">
    <w:abstractNumId w:val="13"/>
  </w:num>
  <w:num w:numId="9">
    <w:abstractNumId w:val="5"/>
  </w:num>
  <w:num w:numId="10">
    <w:abstractNumId w:val="9"/>
  </w:num>
  <w:num w:numId="11">
    <w:abstractNumId w:val="7"/>
  </w:num>
  <w:num w:numId="12">
    <w:abstractNumId w:val="8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0A49"/>
    <w:rsid w:val="0001127A"/>
    <w:rsid w:val="000148A8"/>
    <w:rsid w:val="000178AC"/>
    <w:rsid w:val="00017E0E"/>
    <w:rsid w:val="00024FA9"/>
    <w:rsid w:val="000303BB"/>
    <w:rsid w:val="0003623C"/>
    <w:rsid w:val="00037C67"/>
    <w:rsid w:val="00040813"/>
    <w:rsid w:val="0004455E"/>
    <w:rsid w:val="00047D91"/>
    <w:rsid w:val="00052193"/>
    <w:rsid w:val="00052433"/>
    <w:rsid w:val="00052F02"/>
    <w:rsid w:val="00053D0A"/>
    <w:rsid w:val="000555F2"/>
    <w:rsid w:val="000602EE"/>
    <w:rsid w:val="0006149B"/>
    <w:rsid w:val="00062F75"/>
    <w:rsid w:val="0006571A"/>
    <w:rsid w:val="00067316"/>
    <w:rsid w:val="00072D4E"/>
    <w:rsid w:val="00080562"/>
    <w:rsid w:val="00084017"/>
    <w:rsid w:val="00087AC7"/>
    <w:rsid w:val="00091B03"/>
    <w:rsid w:val="000A1368"/>
    <w:rsid w:val="000A35C2"/>
    <w:rsid w:val="000A41C6"/>
    <w:rsid w:val="000A6B30"/>
    <w:rsid w:val="000A6E17"/>
    <w:rsid w:val="000A7B27"/>
    <w:rsid w:val="000A7EE3"/>
    <w:rsid w:val="000B7077"/>
    <w:rsid w:val="000C30D5"/>
    <w:rsid w:val="000C37DC"/>
    <w:rsid w:val="000C3964"/>
    <w:rsid w:val="000C3EB4"/>
    <w:rsid w:val="000C49C7"/>
    <w:rsid w:val="000C7991"/>
    <w:rsid w:val="000D0811"/>
    <w:rsid w:val="000D0A34"/>
    <w:rsid w:val="000D29C0"/>
    <w:rsid w:val="000D2A4C"/>
    <w:rsid w:val="000D7807"/>
    <w:rsid w:val="000D7AEF"/>
    <w:rsid w:val="000E2180"/>
    <w:rsid w:val="000E2531"/>
    <w:rsid w:val="000E3346"/>
    <w:rsid w:val="000E64F9"/>
    <w:rsid w:val="000E70DE"/>
    <w:rsid w:val="000F053A"/>
    <w:rsid w:val="000F05A7"/>
    <w:rsid w:val="000F21AF"/>
    <w:rsid w:val="000F3F9A"/>
    <w:rsid w:val="00101348"/>
    <w:rsid w:val="001036B6"/>
    <w:rsid w:val="00107F33"/>
    <w:rsid w:val="001130EC"/>
    <w:rsid w:val="00116B0F"/>
    <w:rsid w:val="00117C49"/>
    <w:rsid w:val="001236A1"/>
    <w:rsid w:val="001265C6"/>
    <w:rsid w:val="00137E6E"/>
    <w:rsid w:val="00141598"/>
    <w:rsid w:val="00141F9B"/>
    <w:rsid w:val="0014565A"/>
    <w:rsid w:val="00156D64"/>
    <w:rsid w:val="00160E56"/>
    <w:rsid w:val="0016158B"/>
    <w:rsid w:val="00162FA9"/>
    <w:rsid w:val="0016678B"/>
    <w:rsid w:val="00174EA1"/>
    <w:rsid w:val="00176C23"/>
    <w:rsid w:val="00183C82"/>
    <w:rsid w:val="001845A0"/>
    <w:rsid w:val="00191644"/>
    <w:rsid w:val="00192926"/>
    <w:rsid w:val="00193830"/>
    <w:rsid w:val="00194DDF"/>
    <w:rsid w:val="001969B7"/>
    <w:rsid w:val="00197485"/>
    <w:rsid w:val="001A1C68"/>
    <w:rsid w:val="001A326C"/>
    <w:rsid w:val="001B7D61"/>
    <w:rsid w:val="001B7FBB"/>
    <w:rsid w:val="001C5FC3"/>
    <w:rsid w:val="001C7CE9"/>
    <w:rsid w:val="001C7FD1"/>
    <w:rsid w:val="001D05FC"/>
    <w:rsid w:val="001D1ABC"/>
    <w:rsid w:val="001D24F1"/>
    <w:rsid w:val="001E4B8F"/>
    <w:rsid w:val="001E692F"/>
    <w:rsid w:val="001F2021"/>
    <w:rsid w:val="001F3137"/>
    <w:rsid w:val="001F33FE"/>
    <w:rsid w:val="001F34F3"/>
    <w:rsid w:val="0020175D"/>
    <w:rsid w:val="00202F19"/>
    <w:rsid w:val="00203F07"/>
    <w:rsid w:val="002066CB"/>
    <w:rsid w:val="00210C8A"/>
    <w:rsid w:val="0021350B"/>
    <w:rsid w:val="00214ED7"/>
    <w:rsid w:val="002242A8"/>
    <w:rsid w:val="00224439"/>
    <w:rsid w:val="00224530"/>
    <w:rsid w:val="00227A60"/>
    <w:rsid w:val="00230E2E"/>
    <w:rsid w:val="002336C3"/>
    <w:rsid w:val="002420F8"/>
    <w:rsid w:val="00250A8C"/>
    <w:rsid w:val="00257C40"/>
    <w:rsid w:val="00257D6E"/>
    <w:rsid w:val="00260851"/>
    <w:rsid w:val="00271544"/>
    <w:rsid w:val="00272390"/>
    <w:rsid w:val="002745C5"/>
    <w:rsid w:val="0027513B"/>
    <w:rsid w:val="0028020C"/>
    <w:rsid w:val="00280C67"/>
    <w:rsid w:val="00282604"/>
    <w:rsid w:val="0028381F"/>
    <w:rsid w:val="00283AFB"/>
    <w:rsid w:val="0028491A"/>
    <w:rsid w:val="00285BF3"/>
    <w:rsid w:val="00290F56"/>
    <w:rsid w:val="002A35F5"/>
    <w:rsid w:val="002A78F8"/>
    <w:rsid w:val="002B00E0"/>
    <w:rsid w:val="002C057F"/>
    <w:rsid w:val="002C1484"/>
    <w:rsid w:val="002C433C"/>
    <w:rsid w:val="002C54B7"/>
    <w:rsid w:val="002E4C14"/>
    <w:rsid w:val="002E4E82"/>
    <w:rsid w:val="002E6FD4"/>
    <w:rsid w:val="002F03AA"/>
    <w:rsid w:val="002F1449"/>
    <w:rsid w:val="002F1C9F"/>
    <w:rsid w:val="002F1F3F"/>
    <w:rsid w:val="002F4779"/>
    <w:rsid w:val="002F7510"/>
    <w:rsid w:val="00301406"/>
    <w:rsid w:val="00302C47"/>
    <w:rsid w:val="003048CF"/>
    <w:rsid w:val="00305B6D"/>
    <w:rsid w:val="003069D9"/>
    <w:rsid w:val="003107A0"/>
    <w:rsid w:val="00312D7D"/>
    <w:rsid w:val="00313DA4"/>
    <w:rsid w:val="00315819"/>
    <w:rsid w:val="00316928"/>
    <w:rsid w:val="00322697"/>
    <w:rsid w:val="00326DC4"/>
    <w:rsid w:val="0032707C"/>
    <w:rsid w:val="00327429"/>
    <w:rsid w:val="00331D3E"/>
    <w:rsid w:val="003402ED"/>
    <w:rsid w:val="0034051D"/>
    <w:rsid w:val="0034222F"/>
    <w:rsid w:val="00345819"/>
    <w:rsid w:val="003551FF"/>
    <w:rsid w:val="00355D22"/>
    <w:rsid w:val="00355E5A"/>
    <w:rsid w:val="00357FA3"/>
    <w:rsid w:val="003635B5"/>
    <w:rsid w:val="00364A22"/>
    <w:rsid w:val="00366F96"/>
    <w:rsid w:val="00372C16"/>
    <w:rsid w:val="0037646A"/>
    <w:rsid w:val="00376E76"/>
    <w:rsid w:val="003778EB"/>
    <w:rsid w:val="00377C8C"/>
    <w:rsid w:val="00385E0B"/>
    <w:rsid w:val="0039053B"/>
    <w:rsid w:val="00391C88"/>
    <w:rsid w:val="00391DE8"/>
    <w:rsid w:val="0039648D"/>
    <w:rsid w:val="003A3A23"/>
    <w:rsid w:val="003A76EC"/>
    <w:rsid w:val="003B1D63"/>
    <w:rsid w:val="003B2EB7"/>
    <w:rsid w:val="003B71A4"/>
    <w:rsid w:val="003B7401"/>
    <w:rsid w:val="003C4D6D"/>
    <w:rsid w:val="003C4F3F"/>
    <w:rsid w:val="003C6534"/>
    <w:rsid w:val="003C65C1"/>
    <w:rsid w:val="003D02FC"/>
    <w:rsid w:val="003D1315"/>
    <w:rsid w:val="003D4508"/>
    <w:rsid w:val="003D747D"/>
    <w:rsid w:val="003E472E"/>
    <w:rsid w:val="003F2A90"/>
    <w:rsid w:val="003F32C3"/>
    <w:rsid w:val="003F68C1"/>
    <w:rsid w:val="003F7837"/>
    <w:rsid w:val="004003D4"/>
    <w:rsid w:val="00412A10"/>
    <w:rsid w:val="00414A21"/>
    <w:rsid w:val="00416388"/>
    <w:rsid w:val="00417A2E"/>
    <w:rsid w:val="00427B84"/>
    <w:rsid w:val="004315E8"/>
    <w:rsid w:val="00431E8E"/>
    <w:rsid w:val="004355EF"/>
    <w:rsid w:val="0043667E"/>
    <w:rsid w:val="00436D34"/>
    <w:rsid w:val="00437030"/>
    <w:rsid w:val="00441BEE"/>
    <w:rsid w:val="0044446D"/>
    <w:rsid w:val="00445B5D"/>
    <w:rsid w:val="00446F52"/>
    <w:rsid w:val="004501DC"/>
    <w:rsid w:val="004543AF"/>
    <w:rsid w:val="00456ED3"/>
    <w:rsid w:val="004635C9"/>
    <w:rsid w:val="0046384A"/>
    <w:rsid w:val="004649E2"/>
    <w:rsid w:val="00467DFA"/>
    <w:rsid w:val="004704B4"/>
    <w:rsid w:val="00476106"/>
    <w:rsid w:val="00483509"/>
    <w:rsid w:val="00486C01"/>
    <w:rsid w:val="00490B0F"/>
    <w:rsid w:val="004926F1"/>
    <w:rsid w:val="00493833"/>
    <w:rsid w:val="004A0576"/>
    <w:rsid w:val="004A121D"/>
    <w:rsid w:val="004A7391"/>
    <w:rsid w:val="004A775B"/>
    <w:rsid w:val="004A7DA7"/>
    <w:rsid w:val="004B2E68"/>
    <w:rsid w:val="004C13A5"/>
    <w:rsid w:val="004C417C"/>
    <w:rsid w:val="004C55A5"/>
    <w:rsid w:val="004D39D7"/>
    <w:rsid w:val="004D39DE"/>
    <w:rsid w:val="004D4DCB"/>
    <w:rsid w:val="004E19E5"/>
    <w:rsid w:val="004E2396"/>
    <w:rsid w:val="004E32C5"/>
    <w:rsid w:val="004E518C"/>
    <w:rsid w:val="004E725B"/>
    <w:rsid w:val="004F3C89"/>
    <w:rsid w:val="004F4509"/>
    <w:rsid w:val="004F542C"/>
    <w:rsid w:val="00500AE2"/>
    <w:rsid w:val="00500C8B"/>
    <w:rsid w:val="00502120"/>
    <w:rsid w:val="005023A5"/>
    <w:rsid w:val="00504276"/>
    <w:rsid w:val="0051149B"/>
    <w:rsid w:val="00512541"/>
    <w:rsid w:val="005167C2"/>
    <w:rsid w:val="005175DC"/>
    <w:rsid w:val="00525D3E"/>
    <w:rsid w:val="0052701E"/>
    <w:rsid w:val="005271D3"/>
    <w:rsid w:val="00531E3A"/>
    <w:rsid w:val="0053372D"/>
    <w:rsid w:val="00534CA8"/>
    <w:rsid w:val="00536E62"/>
    <w:rsid w:val="005414B2"/>
    <w:rsid w:val="00546EC9"/>
    <w:rsid w:val="0054794A"/>
    <w:rsid w:val="00550328"/>
    <w:rsid w:val="0055464F"/>
    <w:rsid w:val="0055643C"/>
    <w:rsid w:val="00556608"/>
    <w:rsid w:val="0055674B"/>
    <w:rsid w:val="00556899"/>
    <w:rsid w:val="00560578"/>
    <w:rsid w:val="0056189A"/>
    <w:rsid w:val="00562122"/>
    <w:rsid w:val="0056277E"/>
    <w:rsid w:val="005654E0"/>
    <w:rsid w:val="005663AD"/>
    <w:rsid w:val="00567F16"/>
    <w:rsid w:val="0057101B"/>
    <w:rsid w:val="00571E7B"/>
    <w:rsid w:val="005722CD"/>
    <w:rsid w:val="00572F24"/>
    <w:rsid w:val="00574687"/>
    <w:rsid w:val="005748C4"/>
    <w:rsid w:val="00577153"/>
    <w:rsid w:val="0058084F"/>
    <w:rsid w:val="0058187A"/>
    <w:rsid w:val="00582638"/>
    <w:rsid w:val="005840EA"/>
    <w:rsid w:val="0058635F"/>
    <w:rsid w:val="005868AC"/>
    <w:rsid w:val="00595EC0"/>
    <w:rsid w:val="005B1AB2"/>
    <w:rsid w:val="005B762F"/>
    <w:rsid w:val="005B7B28"/>
    <w:rsid w:val="005C14C0"/>
    <w:rsid w:val="005C7684"/>
    <w:rsid w:val="005D1284"/>
    <w:rsid w:val="005D1FD3"/>
    <w:rsid w:val="005D3EDE"/>
    <w:rsid w:val="005D5F29"/>
    <w:rsid w:val="005D5F8B"/>
    <w:rsid w:val="005D67DB"/>
    <w:rsid w:val="005D7912"/>
    <w:rsid w:val="005E3AEA"/>
    <w:rsid w:val="005E5941"/>
    <w:rsid w:val="005E7D9D"/>
    <w:rsid w:val="005F0362"/>
    <w:rsid w:val="005F299B"/>
    <w:rsid w:val="005F3A74"/>
    <w:rsid w:val="005F5392"/>
    <w:rsid w:val="005F61E4"/>
    <w:rsid w:val="005F6BBF"/>
    <w:rsid w:val="00607EB0"/>
    <w:rsid w:val="00610AAA"/>
    <w:rsid w:val="00610ADE"/>
    <w:rsid w:val="00610B23"/>
    <w:rsid w:val="006237EC"/>
    <w:rsid w:val="00624992"/>
    <w:rsid w:val="00626F75"/>
    <w:rsid w:val="00633521"/>
    <w:rsid w:val="00634AF4"/>
    <w:rsid w:val="00636168"/>
    <w:rsid w:val="00643265"/>
    <w:rsid w:val="00646784"/>
    <w:rsid w:val="00653C99"/>
    <w:rsid w:val="00654F4F"/>
    <w:rsid w:val="00670FCB"/>
    <w:rsid w:val="006747E6"/>
    <w:rsid w:val="0068365A"/>
    <w:rsid w:val="006848B7"/>
    <w:rsid w:val="0069409D"/>
    <w:rsid w:val="006A09DD"/>
    <w:rsid w:val="006A3DE5"/>
    <w:rsid w:val="006B3833"/>
    <w:rsid w:val="006B69C7"/>
    <w:rsid w:val="006C37AB"/>
    <w:rsid w:val="006C5427"/>
    <w:rsid w:val="006C5466"/>
    <w:rsid w:val="006D18AF"/>
    <w:rsid w:val="006D2967"/>
    <w:rsid w:val="006D6EE7"/>
    <w:rsid w:val="006E370B"/>
    <w:rsid w:val="006E6FF8"/>
    <w:rsid w:val="006E7864"/>
    <w:rsid w:val="006E78A6"/>
    <w:rsid w:val="006F204F"/>
    <w:rsid w:val="007015B0"/>
    <w:rsid w:val="007021EB"/>
    <w:rsid w:val="0071384F"/>
    <w:rsid w:val="0071428E"/>
    <w:rsid w:val="007157CE"/>
    <w:rsid w:val="00715B39"/>
    <w:rsid w:val="007207F0"/>
    <w:rsid w:val="00721BC8"/>
    <w:rsid w:val="0072248B"/>
    <w:rsid w:val="00734652"/>
    <w:rsid w:val="00740626"/>
    <w:rsid w:val="00746172"/>
    <w:rsid w:val="00752707"/>
    <w:rsid w:val="00752B43"/>
    <w:rsid w:val="00756A88"/>
    <w:rsid w:val="00757E24"/>
    <w:rsid w:val="007612F9"/>
    <w:rsid w:val="00762B13"/>
    <w:rsid w:val="007677A8"/>
    <w:rsid w:val="00770B19"/>
    <w:rsid w:val="00775E6D"/>
    <w:rsid w:val="00776521"/>
    <w:rsid w:val="00776D84"/>
    <w:rsid w:val="00780679"/>
    <w:rsid w:val="007826CD"/>
    <w:rsid w:val="00784DB4"/>
    <w:rsid w:val="00785AFC"/>
    <w:rsid w:val="00791921"/>
    <w:rsid w:val="007A173B"/>
    <w:rsid w:val="007A5014"/>
    <w:rsid w:val="007A5F35"/>
    <w:rsid w:val="007A78BF"/>
    <w:rsid w:val="007B794D"/>
    <w:rsid w:val="007C0190"/>
    <w:rsid w:val="007C06FF"/>
    <w:rsid w:val="007C2585"/>
    <w:rsid w:val="007C31B3"/>
    <w:rsid w:val="007C3B8D"/>
    <w:rsid w:val="007C4E1D"/>
    <w:rsid w:val="007C5384"/>
    <w:rsid w:val="007C56C0"/>
    <w:rsid w:val="007C73F4"/>
    <w:rsid w:val="007C7DED"/>
    <w:rsid w:val="007D1D98"/>
    <w:rsid w:val="007D29E3"/>
    <w:rsid w:val="007D7C0C"/>
    <w:rsid w:val="007D7EE5"/>
    <w:rsid w:val="007E2D30"/>
    <w:rsid w:val="007E360B"/>
    <w:rsid w:val="007E56C8"/>
    <w:rsid w:val="007E7BCB"/>
    <w:rsid w:val="007F7EF9"/>
    <w:rsid w:val="00800955"/>
    <w:rsid w:val="008024D8"/>
    <w:rsid w:val="008049AC"/>
    <w:rsid w:val="00804A53"/>
    <w:rsid w:val="0080561E"/>
    <w:rsid w:val="008062EE"/>
    <w:rsid w:val="00807A3B"/>
    <w:rsid w:val="00811E29"/>
    <w:rsid w:val="008121FE"/>
    <w:rsid w:val="008137DB"/>
    <w:rsid w:val="00815E39"/>
    <w:rsid w:val="00816EA4"/>
    <w:rsid w:val="00816F73"/>
    <w:rsid w:val="0082019A"/>
    <w:rsid w:val="00822396"/>
    <w:rsid w:val="00823327"/>
    <w:rsid w:val="008273F5"/>
    <w:rsid w:val="00831AD6"/>
    <w:rsid w:val="00836B9D"/>
    <w:rsid w:val="0084434F"/>
    <w:rsid w:val="00844480"/>
    <w:rsid w:val="008476D8"/>
    <w:rsid w:val="00847B4A"/>
    <w:rsid w:val="00851229"/>
    <w:rsid w:val="008522C6"/>
    <w:rsid w:val="008528F0"/>
    <w:rsid w:val="00854C36"/>
    <w:rsid w:val="00860ECA"/>
    <w:rsid w:val="008610EB"/>
    <w:rsid w:val="00864B23"/>
    <w:rsid w:val="00864BB4"/>
    <w:rsid w:val="0087218A"/>
    <w:rsid w:val="00872EF2"/>
    <w:rsid w:val="00881226"/>
    <w:rsid w:val="00881732"/>
    <w:rsid w:val="00883737"/>
    <w:rsid w:val="008842B3"/>
    <w:rsid w:val="00884C9E"/>
    <w:rsid w:val="00887707"/>
    <w:rsid w:val="00891583"/>
    <w:rsid w:val="008918DF"/>
    <w:rsid w:val="008926BB"/>
    <w:rsid w:val="008A1667"/>
    <w:rsid w:val="008A34CA"/>
    <w:rsid w:val="008B021A"/>
    <w:rsid w:val="008B4711"/>
    <w:rsid w:val="008B7B0D"/>
    <w:rsid w:val="008C0B3A"/>
    <w:rsid w:val="008D1F85"/>
    <w:rsid w:val="008D3A86"/>
    <w:rsid w:val="008E0919"/>
    <w:rsid w:val="008E1151"/>
    <w:rsid w:val="008E20C8"/>
    <w:rsid w:val="008E50C7"/>
    <w:rsid w:val="008F0249"/>
    <w:rsid w:val="008F0EC8"/>
    <w:rsid w:val="008F75E9"/>
    <w:rsid w:val="00904FA1"/>
    <w:rsid w:val="009106A9"/>
    <w:rsid w:val="0091092B"/>
    <w:rsid w:val="0091182A"/>
    <w:rsid w:val="00913948"/>
    <w:rsid w:val="00917A01"/>
    <w:rsid w:val="0092243E"/>
    <w:rsid w:val="009225CB"/>
    <w:rsid w:val="00922819"/>
    <w:rsid w:val="00923970"/>
    <w:rsid w:val="00927E84"/>
    <w:rsid w:val="00930B10"/>
    <w:rsid w:val="00934725"/>
    <w:rsid w:val="00936935"/>
    <w:rsid w:val="00941FA2"/>
    <w:rsid w:val="00946CD4"/>
    <w:rsid w:val="00954320"/>
    <w:rsid w:val="00954529"/>
    <w:rsid w:val="0095604C"/>
    <w:rsid w:val="0095784D"/>
    <w:rsid w:val="00963B9C"/>
    <w:rsid w:val="009651DF"/>
    <w:rsid w:val="0097040F"/>
    <w:rsid w:val="00973273"/>
    <w:rsid w:val="009738FE"/>
    <w:rsid w:val="009759AD"/>
    <w:rsid w:val="009806E8"/>
    <w:rsid w:val="00980AC4"/>
    <w:rsid w:val="0098120F"/>
    <w:rsid w:val="00984912"/>
    <w:rsid w:val="009872DF"/>
    <w:rsid w:val="00990CED"/>
    <w:rsid w:val="0099140E"/>
    <w:rsid w:val="009930E3"/>
    <w:rsid w:val="00993884"/>
    <w:rsid w:val="00994226"/>
    <w:rsid w:val="00995232"/>
    <w:rsid w:val="00995823"/>
    <w:rsid w:val="0099685D"/>
    <w:rsid w:val="009A79A2"/>
    <w:rsid w:val="009A7A4B"/>
    <w:rsid w:val="009B63E6"/>
    <w:rsid w:val="009C0858"/>
    <w:rsid w:val="009C0EB1"/>
    <w:rsid w:val="009C3C22"/>
    <w:rsid w:val="009C4E02"/>
    <w:rsid w:val="009C749D"/>
    <w:rsid w:val="009C76AA"/>
    <w:rsid w:val="009D198D"/>
    <w:rsid w:val="009D2175"/>
    <w:rsid w:val="009D4FAF"/>
    <w:rsid w:val="009D676C"/>
    <w:rsid w:val="009E6DB9"/>
    <w:rsid w:val="009F0E21"/>
    <w:rsid w:val="009F1316"/>
    <w:rsid w:val="009F2961"/>
    <w:rsid w:val="009F4AAA"/>
    <w:rsid w:val="009F527D"/>
    <w:rsid w:val="009F5FCB"/>
    <w:rsid w:val="00A0222F"/>
    <w:rsid w:val="00A02297"/>
    <w:rsid w:val="00A03511"/>
    <w:rsid w:val="00A05511"/>
    <w:rsid w:val="00A05F05"/>
    <w:rsid w:val="00A07629"/>
    <w:rsid w:val="00A120EB"/>
    <w:rsid w:val="00A21C49"/>
    <w:rsid w:val="00A233DA"/>
    <w:rsid w:val="00A30216"/>
    <w:rsid w:val="00A30F45"/>
    <w:rsid w:val="00A36B9F"/>
    <w:rsid w:val="00A406B3"/>
    <w:rsid w:val="00A40774"/>
    <w:rsid w:val="00A41CDF"/>
    <w:rsid w:val="00A44C64"/>
    <w:rsid w:val="00A51E71"/>
    <w:rsid w:val="00A527F9"/>
    <w:rsid w:val="00A55F8B"/>
    <w:rsid w:val="00A6113F"/>
    <w:rsid w:val="00A62B40"/>
    <w:rsid w:val="00A76D44"/>
    <w:rsid w:val="00A8091E"/>
    <w:rsid w:val="00A84B37"/>
    <w:rsid w:val="00A8549A"/>
    <w:rsid w:val="00A86262"/>
    <w:rsid w:val="00A86FE3"/>
    <w:rsid w:val="00A939F4"/>
    <w:rsid w:val="00AA2C37"/>
    <w:rsid w:val="00AA3920"/>
    <w:rsid w:val="00AA5374"/>
    <w:rsid w:val="00AA6492"/>
    <w:rsid w:val="00AB2E4B"/>
    <w:rsid w:val="00AB4AA0"/>
    <w:rsid w:val="00AB72B8"/>
    <w:rsid w:val="00AC5963"/>
    <w:rsid w:val="00AC7F3B"/>
    <w:rsid w:val="00AD2A6C"/>
    <w:rsid w:val="00AD3D3C"/>
    <w:rsid w:val="00AD7370"/>
    <w:rsid w:val="00AE6AA9"/>
    <w:rsid w:val="00AF0F0A"/>
    <w:rsid w:val="00AF2FB7"/>
    <w:rsid w:val="00AF3200"/>
    <w:rsid w:val="00B02C04"/>
    <w:rsid w:val="00B106C5"/>
    <w:rsid w:val="00B10D4F"/>
    <w:rsid w:val="00B1123D"/>
    <w:rsid w:val="00B1392F"/>
    <w:rsid w:val="00B15439"/>
    <w:rsid w:val="00B17F8A"/>
    <w:rsid w:val="00B2669F"/>
    <w:rsid w:val="00B3339B"/>
    <w:rsid w:val="00B33A58"/>
    <w:rsid w:val="00B34D36"/>
    <w:rsid w:val="00B35536"/>
    <w:rsid w:val="00B3689E"/>
    <w:rsid w:val="00B3763D"/>
    <w:rsid w:val="00B432C3"/>
    <w:rsid w:val="00B54579"/>
    <w:rsid w:val="00B555FD"/>
    <w:rsid w:val="00B55897"/>
    <w:rsid w:val="00B56129"/>
    <w:rsid w:val="00B60D08"/>
    <w:rsid w:val="00B664C5"/>
    <w:rsid w:val="00B7186A"/>
    <w:rsid w:val="00B7192C"/>
    <w:rsid w:val="00B73690"/>
    <w:rsid w:val="00B82182"/>
    <w:rsid w:val="00B842BD"/>
    <w:rsid w:val="00B848B1"/>
    <w:rsid w:val="00B92AC8"/>
    <w:rsid w:val="00B9391C"/>
    <w:rsid w:val="00B94666"/>
    <w:rsid w:val="00BA1B15"/>
    <w:rsid w:val="00BA1CB2"/>
    <w:rsid w:val="00BA5B32"/>
    <w:rsid w:val="00BB0107"/>
    <w:rsid w:val="00BC21C1"/>
    <w:rsid w:val="00BC3A09"/>
    <w:rsid w:val="00BC3B5B"/>
    <w:rsid w:val="00BC4F10"/>
    <w:rsid w:val="00BC54AC"/>
    <w:rsid w:val="00BC7C61"/>
    <w:rsid w:val="00BD33C2"/>
    <w:rsid w:val="00BD378C"/>
    <w:rsid w:val="00BD693F"/>
    <w:rsid w:val="00BD71A6"/>
    <w:rsid w:val="00BF5170"/>
    <w:rsid w:val="00C01536"/>
    <w:rsid w:val="00C021F8"/>
    <w:rsid w:val="00C047CF"/>
    <w:rsid w:val="00C06423"/>
    <w:rsid w:val="00C11AF4"/>
    <w:rsid w:val="00C12204"/>
    <w:rsid w:val="00C12A48"/>
    <w:rsid w:val="00C12E9E"/>
    <w:rsid w:val="00C16006"/>
    <w:rsid w:val="00C162F6"/>
    <w:rsid w:val="00C1737B"/>
    <w:rsid w:val="00C2053E"/>
    <w:rsid w:val="00C22129"/>
    <w:rsid w:val="00C23E8B"/>
    <w:rsid w:val="00C26327"/>
    <w:rsid w:val="00C30511"/>
    <w:rsid w:val="00C34732"/>
    <w:rsid w:val="00C41B0F"/>
    <w:rsid w:val="00C41CB6"/>
    <w:rsid w:val="00C421D0"/>
    <w:rsid w:val="00C45AB4"/>
    <w:rsid w:val="00C5091A"/>
    <w:rsid w:val="00C55E1C"/>
    <w:rsid w:val="00C56198"/>
    <w:rsid w:val="00C564E7"/>
    <w:rsid w:val="00C60DC5"/>
    <w:rsid w:val="00C62DC7"/>
    <w:rsid w:val="00C65E0F"/>
    <w:rsid w:val="00C67126"/>
    <w:rsid w:val="00C712D7"/>
    <w:rsid w:val="00C72943"/>
    <w:rsid w:val="00C7369C"/>
    <w:rsid w:val="00C76C52"/>
    <w:rsid w:val="00C83977"/>
    <w:rsid w:val="00C91273"/>
    <w:rsid w:val="00CA1A26"/>
    <w:rsid w:val="00CA6F04"/>
    <w:rsid w:val="00CB021D"/>
    <w:rsid w:val="00CB1DDA"/>
    <w:rsid w:val="00CB30CA"/>
    <w:rsid w:val="00CC2CBB"/>
    <w:rsid w:val="00CC5DA8"/>
    <w:rsid w:val="00CC791B"/>
    <w:rsid w:val="00CD53D6"/>
    <w:rsid w:val="00CE080E"/>
    <w:rsid w:val="00CE1914"/>
    <w:rsid w:val="00CE26DE"/>
    <w:rsid w:val="00CE2C09"/>
    <w:rsid w:val="00CE5014"/>
    <w:rsid w:val="00CE6EDC"/>
    <w:rsid w:val="00CF0B60"/>
    <w:rsid w:val="00CF3D21"/>
    <w:rsid w:val="00CF473B"/>
    <w:rsid w:val="00CF6B1E"/>
    <w:rsid w:val="00CF6DEA"/>
    <w:rsid w:val="00D054E6"/>
    <w:rsid w:val="00D057E9"/>
    <w:rsid w:val="00D1190A"/>
    <w:rsid w:val="00D13EAA"/>
    <w:rsid w:val="00D2037F"/>
    <w:rsid w:val="00D20F13"/>
    <w:rsid w:val="00D22B1A"/>
    <w:rsid w:val="00D23076"/>
    <w:rsid w:val="00D24479"/>
    <w:rsid w:val="00D33B5E"/>
    <w:rsid w:val="00D450D1"/>
    <w:rsid w:val="00D47E29"/>
    <w:rsid w:val="00D506B2"/>
    <w:rsid w:val="00D50FF8"/>
    <w:rsid w:val="00D5128B"/>
    <w:rsid w:val="00D53442"/>
    <w:rsid w:val="00D54E02"/>
    <w:rsid w:val="00D55DDC"/>
    <w:rsid w:val="00D620B8"/>
    <w:rsid w:val="00D62344"/>
    <w:rsid w:val="00D705AB"/>
    <w:rsid w:val="00D72DFE"/>
    <w:rsid w:val="00D75306"/>
    <w:rsid w:val="00D76B56"/>
    <w:rsid w:val="00D81D23"/>
    <w:rsid w:val="00D841ED"/>
    <w:rsid w:val="00D91263"/>
    <w:rsid w:val="00D91B32"/>
    <w:rsid w:val="00D9369C"/>
    <w:rsid w:val="00D937F2"/>
    <w:rsid w:val="00D96ACD"/>
    <w:rsid w:val="00DA01A1"/>
    <w:rsid w:val="00DA5671"/>
    <w:rsid w:val="00DB0573"/>
    <w:rsid w:val="00DB2298"/>
    <w:rsid w:val="00DB487C"/>
    <w:rsid w:val="00DC025F"/>
    <w:rsid w:val="00DC146C"/>
    <w:rsid w:val="00DC209F"/>
    <w:rsid w:val="00DC222B"/>
    <w:rsid w:val="00DC5303"/>
    <w:rsid w:val="00DC72EC"/>
    <w:rsid w:val="00DD2D85"/>
    <w:rsid w:val="00DD4108"/>
    <w:rsid w:val="00DD4AA5"/>
    <w:rsid w:val="00DD6116"/>
    <w:rsid w:val="00DE2F2C"/>
    <w:rsid w:val="00DE50CD"/>
    <w:rsid w:val="00DF4E98"/>
    <w:rsid w:val="00DF6C7E"/>
    <w:rsid w:val="00DF77F3"/>
    <w:rsid w:val="00E001C4"/>
    <w:rsid w:val="00E002C9"/>
    <w:rsid w:val="00E02D77"/>
    <w:rsid w:val="00E04240"/>
    <w:rsid w:val="00E07BA0"/>
    <w:rsid w:val="00E1253F"/>
    <w:rsid w:val="00E14372"/>
    <w:rsid w:val="00E14B7B"/>
    <w:rsid w:val="00E204BA"/>
    <w:rsid w:val="00E242AB"/>
    <w:rsid w:val="00E24BA2"/>
    <w:rsid w:val="00E26941"/>
    <w:rsid w:val="00E304DA"/>
    <w:rsid w:val="00E31AEC"/>
    <w:rsid w:val="00E34306"/>
    <w:rsid w:val="00E35E58"/>
    <w:rsid w:val="00E4652C"/>
    <w:rsid w:val="00E55328"/>
    <w:rsid w:val="00E55B2C"/>
    <w:rsid w:val="00E61D3A"/>
    <w:rsid w:val="00E62070"/>
    <w:rsid w:val="00E64BE0"/>
    <w:rsid w:val="00E64C53"/>
    <w:rsid w:val="00E655D2"/>
    <w:rsid w:val="00E67791"/>
    <w:rsid w:val="00E76F39"/>
    <w:rsid w:val="00E807AD"/>
    <w:rsid w:val="00E8200F"/>
    <w:rsid w:val="00E90D91"/>
    <w:rsid w:val="00E92ADD"/>
    <w:rsid w:val="00E933D2"/>
    <w:rsid w:val="00E945C1"/>
    <w:rsid w:val="00E94ECC"/>
    <w:rsid w:val="00E96035"/>
    <w:rsid w:val="00E97321"/>
    <w:rsid w:val="00EA01DA"/>
    <w:rsid w:val="00EA330C"/>
    <w:rsid w:val="00EA535B"/>
    <w:rsid w:val="00EA6616"/>
    <w:rsid w:val="00EB15AD"/>
    <w:rsid w:val="00EB2255"/>
    <w:rsid w:val="00EB2891"/>
    <w:rsid w:val="00EB3E79"/>
    <w:rsid w:val="00EB557F"/>
    <w:rsid w:val="00EB5803"/>
    <w:rsid w:val="00EB6E18"/>
    <w:rsid w:val="00EC372F"/>
    <w:rsid w:val="00EC5F73"/>
    <w:rsid w:val="00ED10B0"/>
    <w:rsid w:val="00ED3B68"/>
    <w:rsid w:val="00EE1A6D"/>
    <w:rsid w:val="00EE31B0"/>
    <w:rsid w:val="00EE41B0"/>
    <w:rsid w:val="00EE49E6"/>
    <w:rsid w:val="00EF235A"/>
    <w:rsid w:val="00EF6C85"/>
    <w:rsid w:val="00EF6CCE"/>
    <w:rsid w:val="00EF7D4E"/>
    <w:rsid w:val="00F043D3"/>
    <w:rsid w:val="00F05D01"/>
    <w:rsid w:val="00F10FED"/>
    <w:rsid w:val="00F17B8A"/>
    <w:rsid w:val="00F32792"/>
    <w:rsid w:val="00F3411B"/>
    <w:rsid w:val="00F3434F"/>
    <w:rsid w:val="00F34973"/>
    <w:rsid w:val="00F401B4"/>
    <w:rsid w:val="00F40A08"/>
    <w:rsid w:val="00F415FB"/>
    <w:rsid w:val="00F45486"/>
    <w:rsid w:val="00F47276"/>
    <w:rsid w:val="00F50CBE"/>
    <w:rsid w:val="00F52E4E"/>
    <w:rsid w:val="00F5530C"/>
    <w:rsid w:val="00F6128B"/>
    <w:rsid w:val="00F6156D"/>
    <w:rsid w:val="00F707C0"/>
    <w:rsid w:val="00F70E95"/>
    <w:rsid w:val="00F75EFF"/>
    <w:rsid w:val="00F84D55"/>
    <w:rsid w:val="00F86AA2"/>
    <w:rsid w:val="00F87ADB"/>
    <w:rsid w:val="00F9419F"/>
    <w:rsid w:val="00FA0A5A"/>
    <w:rsid w:val="00FA1383"/>
    <w:rsid w:val="00FA59AD"/>
    <w:rsid w:val="00FA6E36"/>
    <w:rsid w:val="00FA7242"/>
    <w:rsid w:val="00FA7B31"/>
    <w:rsid w:val="00FB2462"/>
    <w:rsid w:val="00FB6B05"/>
    <w:rsid w:val="00FB76AA"/>
    <w:rsid w:val="00FC529C"/>
    <w:rsid w:val="00FD477B"/>
    <w:rsid w:val="00FD7A5E"/>
    <w:rsid w:val="00FE6730"/>
    <w:rsid w:val="00FF058F"/>
    <w:rsid w:val="00FF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5F2A15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8926BB"/>
    <w:rPr>
      <w:rFonts w:ascii="Tahoma" w:hAnsi="Tahoma" w:cs="Tahoma"/>
      <w:sz w:val="18"/>
      <w:szCs w:val="16"/>
    </w:rPr>
  </w:style>
  <w:style w:type="character" w:customStyle="1" w:styleId="BalloonTextChar">
    <w:name w:val="Balloon Text Char"/>
    <w:link w:val="BalloonText"/>
    <w:rsid w:val="008926BB"/>
    <w:rPr>
      <w:rFonts w:ascii="Tahoma" w:hAnsi="Tahoma" w:cs="Tahoma"/>
      <w:sz w:val="18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EE49E6"/>
    <w:rPr>
      <w:rFonts w:ascii="Calibri" w:hAnsi="Calibri"/>
      <w:sz w:val="28"/>
    </w:rPr>
  </w:style>
  <w:style w:type="character" w:customStyle="1" w:styleId="CommentTextChar">
    <w:name w:val="Comment Text Char"/>
    <w:basedOn w:val="DefaultParagraphFont"/>
    <w:link w:val="CommentText"/>
    <w:rsid w:val="00EE49E6"/>
    <w:rPr>
      <w:rFonts w:ascii="Calibri" w:hAnsi="Calibri"/>
      <w:sz w:val="28"/>
    </w:rPr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rFonts w:ascii="Calibri" w:hAnsi="Calibri"/>
      <w:b/>
      <w:bCs/>
      <w:sz w:val="28"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CA6F04"/>
  </w:style>
  <w:style w:type="character" w:styleId="IntenseEmphasis">
    <w:name w:val="Intense Emphasis"/>
    <w:basedOn w:val="DefaultParagraphFont"/>
    <w:uiPriority w:val="21"/>
    <w:qFormat/>
    <w:rsid w:val="00A76D44"/>
    <w:rPr>
      <w:b/>
      <w:bCs/>
      <w:i/>
      <w:iCs/>
      <w:color w:val="4F81BD" w:themeColor="accent1"/>
    </w:rPr>
  </w:style>
  <w:style w:type="paragraph" w:styleId="Revision">
    <w:name w:val="Revision"/>
    <w:hidden/>
    <w:uiPriority w:val="99"/>
    <w:semiHidden/>
    <w:rsid w:val="00B60D08"/>
  </w:style>
  <w:style w:type="character" w:styleId="Hyperlink">
    <w:name w:val="Hyperlink"/>
    <w:uiPriority w:val="99"/>
    <w:rsid w:val="000D7807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5566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F1E2A1C-8723-49AC-8D9B-A0C52CE7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2024-02-22T20:37:00Z</dcterms:created>
  <dcterms:modified xsi:type="dcterms:W3CDTF">2024-02-22T20:37:00Z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