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668E8F3B" w:rsidR="00364A22" w:rsidRPr="00F05618" w:rsidRDefault="006724C6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November</w:t>
      </w:r>
      <w:r w:rsidR="00F05618">
        <w:rPr>
          <w:rFonts w:ascii="Arial" w:hAnsi="Arial" w:cs="Arial"/>
          <w:b/>
          <w:sz w:val="20"/>
        </w:rPr>
        <w:t xml:space="preserve"> 2</w:t>
      </w:r>
      <w:r w:rsidR="005009F0" w:rsidRPr="00F05618">
        <w:rPr>
          <w:rFonts w:ascii="Arial" w:hAnsi="Arial" w:cs="Arial"/>
          <w:b/>
          <w:sz w:val="20"/>
        </w:rPr>
        <w:t>, 202</w:t>
      </w:r>
      <w:r w:rsidR="002D0074" w:rsidRPr="00F05618">
        <w:rPr>
          <w:rFonts w:ascii="Arial" w:hAnsi="Arial" w:cs="Arial"/>
          <w:b/>
          <w:sz w:val="20"/>
        </w:rPr>
        <w:t>3</w:t>
      </w:r>
    </w:p>
    <w:p w14:paraId="03C6B40E" w14:textId="77777777" w:rsidR="00364A22" w:rsidRPr="00F05618" w:rsidRDefault="00364A22" w:rsidP="00364A22">
      <w:pPr>
        <w:rPr>
          <w:rFonts w:ascii="Arial" w:hAnsi="Arial" w:cs="Arial"/>
        </w:rPr>
      </w:pPr>
    </w:p>
    <w:p w14:paraId="03C6B40F" w14:textId="77777777" w:rsidR="00364A22" w:rsidRPr="00F05618" w:rsidRDefault="00364A22" w:rsidP="00364A22">
      <w:pPr>
        <w:rPr>
          <w:rFonts w:ascii="Arial" w:hAnsi="Arial" w:cs="Arial"/>
        </w:rPr>
      </w:pPr>
    </w:p>
    <w:p w14:paraId="2F837028" w14:textId="43F9EBCA" w:rsidR="00F05618" w:rsidRPr="00F05618" w:rsidRDefault="00F05618" w:rsidP="00F0561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F05618">
        <w:rPr>
          <w:rFonts w:ascii="Arial" w:hAnsi="Arial" w:cs="Arial"/>
          <w:b/>
        </w:rPr>
        <w:t>To:</w:t>
      </w:r>
      <w:r w:rsidRPr="00F05618">
        <w:rPr>
          <w:rFonts w:ascii="Arial" w:hAnsi="Arial" w:cs="Arial"/>
          <w:b/>
        </w:rPr>
        <w:tab/>
        <w:t>All Interested Bidders</w:t>
      </w:r>
    </w:p>
    <w:p w14:paraId="60727171" w14:textId="77777777" w:rsidR="00F05618" w:rsidRPr="00F05618" w:rsidRDefault="00F05618" w:rsidP="00F0561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2176DDC2" w14:textId="77777777" w:rsidR="00F05618" w:rsidRPr="00F05618" w:rsidRDefault="00F05618" w:rsidP="00F05618">
      <w:pPr>
        <w:tabs>
          <w:tab w:val="left" w:pos="0"/>
        </w:tabs>
        <w:outlineLvl w:val="0"/>
        <w:rPr>
          <w:rFonts w:ascii="Arial" w:hAnsi="Arial" w:cs="Arial"/>
          <w:b/>
        </w:rPr>
      </w:pPr>
      <w:bookmarkStart w:id="0" w:name="Re:_Bid_Solicitation_#_23DPP00851"/>
      <w:bookmarkEnd w:id="0"/>
      <w:r w:rsidRPr="00F05618">
        <w:rPr>
          <w:rFonts w:ascii="Arial" w:hAnsi="Arial" w:cs="Arial"/>
          <w:b/>
        </w:rPr>
        <w:t>Re:</w:t>
      </w:r>
      <w:r w:rsidRPr="00F05618">
        <w:rPr>
          <w:rFonts w:ascii="Arial" w:hAnsi="Arial" w:cs="Arial"/>
          <w:b/>
        </w:rPr>
        <w:tab/>
        <w:t>Bid Solicitation # 23DPP00868</w:t>
      </w:r>
    </w:p>
    <w:p w14:paraId="68262FEB" w14:textId="6192039E" w:rsidR="00F05618" w:rsidRPr="00F05618" w:rsidRDefault="00F05618" w:rsidP="00F0561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F05618">
        <w:rPr>
          <w:rFonts w:ascii="Arial" w:hAnsi="Arial" w:cs="Arial"/>
          <w:b/>
        </w:rPr>
        <w:t>Bid Solicitation TITLE: T2543 – Laboratory Courier Services</w:t>
      </w:r>
    </w:p>
    <w:p w14:paraId="1C093F69" w14:textId="184933A7" w:rsidR="00F05618" w:rsidRPr="00F05618" w:rsidRDefault="00F05618" w:rsidP="00F0561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F05618">
        <w:rPr>
          <w:rFonts w:ascii="Arial" w:hAnsi="Arial" w:cs="Arial"/>
          <w:b/>
        </w:rPr>
        <w:t>Quote Submission Due Date: December 28, 2023 (2:00 p.m. Eastern Time)</w:t>
      </w:r>
    </w:p>
    <w:p w14:paraId="03C6B41A" w14:textId="7E412E83" w:rsidR="00364A22" w:rsidRPr="008918DF" w:rsidRDefault="00364A22" w:rsidP="0031045A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C806859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Amendment </w:t>
      </w:r>
      <w:r w:rsidRPr="00372BB6">
        <w:rPr>
          <w:rFonts w:ascii="Arial" w:hAnsi="Arial" w:cs="Arial"/>
        </w:rPr>
        <w:t>#</w:t>
      </w:r>
      <w:r w:rsidR="00E34B35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F" w14:textId="6D8468D4" w:rsidR="00A233DA" w:rsidRPr="0031045A" w:rsidRDefault="007D1D98" w:rsidP="007530B0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1045A">
        <w:rPr>
          <w:rFonts w:ascii="Arial" w:hAnsi="Arial" w:cs="Arial"/>
        </w:rPr>
        <w:t xml:space="preserve">This </w:t>
      </w:r>
      <w:r w:rsidR="00490B0F" w:rsidRPr="0031045A">
        <w:rPr>
          <w:rFonts w:ascii="Arial" w:hAnsi="Arial" w:cs="Arial"/>
        </w:rPr>
        <w:t>B</w:t>
      </w:r>
      <w:r w:rsidRPr="0031045A">
        <w:rPr>
          <w:rFonts w:ascii="Arial" w:hAnsi="Arial" w:cs="Arial"/>
        </w:rPr>
        <w:t xml:space="preserve">id </w:t>
      </w:r>
      <w:r w:rsidR="00490B0F" w:rsidRPr="0031045A">
        <w:rPr>
          <w:rFonts w:ascii="Arial" w:hAnsi="Arial" w:cs="Arial"/>
        </w:rPr>
        <w:t>A</w:t>
      </w:r>
      <w:r w:rsidRPr="0031045A">
        <w:rPr>
          <w:rFonts w:ascii="Arial" w:hAnsi="Arial" w:cs="Arial"/>
        </w:rPr>
        <w:t>mendment</w:t>
      </w:r>
      <w:r w:rsidR="00A233DA" w:rsidRPr="0031045A">
        <w:rPr>
          <w:rFonts w:ascii="Arial" w:hAnsi="Arial" w:cs="Arial"/>
        </w:rPr>
        <w:t xml:space="preserve"> includes</w:t>
      </w:r>
      <w:r w:rsidRPr="0031045A">
        <w:rPr>
          <w:rFonts w:ascii="Arial" w:hAnsi="Arial" w:cs="Arial"/>
        </w:rPr>
        <w:t xml:space="preserve"> </w:t>
      </w:r>
      <w:r w:rsidR="00621BC4">
        <w:rPr>
          <w:rFonts w:ascii="Arial" w:hAnsi="Arial" w:cs="Arial"/>
        </w:rPr>
        <w:t>a revision</w:t>
      </w:r>
      <w:r w:rsidR="002976A1">
        <w:rPr>
          <w:rFonts w:ascii="Arial" w:hAnsi="Arial" w:cs="Arial"/>
        </w:rPr>
        <w:t xml:space="preserve"> to Star Ledge</w:t>
      </w:r>
      <w:r w:rsidR="0055185D">
        <w:rPr>
          <w:rFonts w:ascii="Arial" w:hAnsi="Arial" w:cs="Arial"/>
        </w:rPr>
        <w:t>r</w:t>
      </w:r>
      <w:r w:rsidR="002976A1">
        <w:rPr>
          <w:rFonts w:ascii="Arial" w:hAnsi="Arial" w:cs="Arial"/>
        </w:rPr>
        <w:t xml:space="preserve"> Advertisement, which was posted in the October 27, 2023 </w:t>
      </w:r>
      <w:r w:rsidR="006724C6">
        <w:rPr>
          <w:rFonts w:ascii="Arial" w:hAnsi="Arial" w:cs="Arial"/>
        </w:rPr>
        <w:t>newspaper</w:t>
      </w:r>
      <w:r w:rsidR="0031045A" w:rsidRPr="0031045A">
        <w:rPr>
          <w:rFonts w:ascii="Arial" w:hAnsi="Arial" w:cs="Arial"/>
        </w:rPr>
        <w:t>;</w:t>
      </w:r>
    </w:p>
    <w:p w14:paraId="03C6B421" w14:textId="5ABB0852" w:rsidR="007D1D98" w:rsidRDefault="007D1D98" w:rsidP="004D468B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1697347E" w14:textId="77777777" w:rsidR="0031045A" w:rsidRPr="0031045A" w:rsidRDefault="0031045A" w:rsidP="0031045A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3C6B422" w14:textId="6C80313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</w:t>
      </w:r>
      <w:r w:rsidR="00372BB6">
        <w:rPr>
          <w:rFonts w:ascii="Arial" w:hAnsi="Arial" w:cs="Arial"/>
        </w:rPr>
        <w:t xml:space="preserve"> the sole responsibility of the 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301009D7" w:rsidR="007D1D98" w:rsidRPr="008918DF" w:rsidRDefault="001E76EE" w:rsidP="001E76EE">
      <w:pPr>
        <w:tabs>
          <w:tab w:val="left" w:pos="0"/>
          <w:tab w:val="left" w:pos="384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6538998F" w14:textId="2913810A" w:rsidR="000F3147" w:rsidRPr="00F05618" w:rsidRDefault="000F3147" w:rsidP="000F3147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F05618">
        <w:rPr>
          <w:rFonts w:ascii="Arial" w:hAnsi="Arial" w:cs="Arial"/>
          <w:sz w:val="20"/>
        </w:rPr>
        <w:lastRenderedPageBreak/>
        <w:t>Bid Solicitation #</w:t>
      </w:r>
      <w:r w:rsidR="00F05618" w:rsidRPr="00F05618">
        <w:rPr>
          <w:rFonts w:ascii="Arial" w:hAnsi="Arial" w:cs="Arial"/>
          <w:sz w:val="20"/>
        </w:rPr>
        <w:t>23DPP00868</w:t>
      </w:r>
    </w:p>
    <w:p w14:paraId="72EFA638" w14:textId="77777777" w:rsidR="00F05618" w:rsidRPr="00F05618" w:rsidRDefault="00F05618" w:rsidP="00F05618">
      <w:pPr>
        <w:tabs>
          <w:tab w:val="left" w:pos="0"/>
        </w:tabs>
        <w:jc w:val="center"/>
        <w:rPr>
          <w:rFonts w:ascii="Arial" w:hAnsi="Arial" w:cs="Arial"/>
          <w:b/>
        </w:rPr>
      </w:pPr>
      <w:r w:rsidRPr="00F05618">
        <w:rPr>
          <w:rFonts w:ascii="Arial" w:hAnsi="Arial" w:cs="Arial"/>
          <w:b/>
        </w:rPr>
        <w:t>T2543 – Laboratory Courier Services</w:t>
      </w:r>
    </w:p>
    <w:p w14:paraId="10BEC026" w14:textId="77777777" w:rsidR="003D3C0A" w:rsidRDefault="003D3C0A" w:rsidP="00364A22">
      <w:pPr>
        <w:tabs>
          <w:tab w:val="left" w:pos="0"/>
        </w:tabs>
        <w:rPr>
          <w:rFonts w:ascii="Arial" w:hAnsi="Arial" w:cs="Arial"/>
        </w:rPr>
      </w:pPr>
    </w:p>
    <w:p w14:paraId="03C6B42D" w14:textId="7682D19E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37"/>
      </w:tblGrid>
      <w:tr w:rsidR="00B56567" w14:paraId="03C6B432" w14:textId="77777777" w:rsidTr="00B56567">
        <w:trPr>
          <w:tblHeader/>
        </w:trPr>
        <w:tc>
          <w:tcPr>
            <w:tcW w:w="10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3806BA4B" w14:textId="6D638AC4" w:rsidR="00B56567" w:rsidRDefault="00B56567" w:rsidP="00B5656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  <w:p w14:paraId="21AC6A1A" w14:textId="5473CFFB" w:rsidR="00B56567" w:rsidRDefault="00F05618" w:rsidP="00B5656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Revision </w:t>
            </w:r>
          </w:p>
          <w:p w14:paraId="03C6B431" w14:textId="53CE9891" w:rsidR="00B56567" w:rsidRDefault="00B56567" w:rsidP="00B5656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56567" w14:paraId="3017BF8D" w14:textId="77777777" w:rsidTr="00B56567">
        <w:trPr>
          <w:trHeight w:val="2717"/>
        </w:trPr>
        <w:tc>
          <w:tcPr>
            <w:tcW w:w="10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F91D" w14:textId="46B6A750" w:rsidR="00B56567" w:rsidRDefault="00B56567" w:rsidP="00B5656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Please be advised that </w:t>
            </w:r>
            <w:r w:rsidR="00F05618">
              <w:rPr>
                <w:rFonts w:ascii="Arial" w:hAnsi="Arial" w:cs="Arial"/>
                <w:b/>
              </w:rPr>
              <w:t xml:space="preserve">this </w:t>
            </w:r>
            <w:r w:rsidR="00C37522">
              <w:rPr>
                <w:rFonts w:ascii="Arial" w:hAnsi="Arial" w:cs="Arial"/>
                <w:b/>
              </w:rPr>
              <w:t>Bid A</w:t>
            </w:r>
            <w:r w:rsidR="00F05618">
              <w:rPr>
                <w:rFonts w:ascii="Arial" w:hAnsi="Arial" w:cs="Arial"/>
                <w:b/>
              </w:rPr>
              <w:t xml:space="preserve">mendment revises </w:t>
            </w:r>
            <w:r>
              <w:rPr>
                <w:rFonts w:ascii="Arial" w:hAnsi="Arial" w:cs="Arial"/>
                <w:b/>
              </w:rPr>
              <w:t xml:space="preserve">the below </w:t>
            </w:r>
            <w:r w:rsidR="006724C6" w:rsidRPr="00C37522">
              <w:rPr>
                <w:rFonts w:ascii="Arial" w:hAnsi="Arial" w:cs="Arial"/>
                <w:b/>
                <w:u w:val="single"/>
              </w:rPr>
              <w:t>Telephone</w:t>
            </w:r>
            <w:r w:rsidRPr="00C37522">
              <w:rPr>
                <w:rFonts w:ascii="Arial" w:hAnsi="Arial" w:cs="Arial"/>
                <w:b/>
                <w:u w:val="single"/>
              </w:rPr>
              <w:t xml:space="preserve"> Number</w:t>
            </w:r>
            <w:r>
              <w:rPr>
                <w:rFonts w:ascii="Arial" w:hAnsi="Arial" w:cs="Arial"/>
                <w:b/>
              </w:rPr>
              <w:t xml:space="preserve"> and </w:t>
            </w:r>
            <w:r w:rsidRPr="00C37522">
              <w:rPr>
                <w:rFonts w:ascii="Arial" w:hAnsi="Arial" w:cs="Arial"/>
                <w:b/>
                <w:u w:val="single"/>
              </w:rPr>
              <w:t>Access Code</w:t>
            </w:r>
            <w:r>
              <w:rPr>
                <w:rFonts w:ascii="Arial" w:hAnsi="Arial" w:cs="Arial"/>
                <w:b/>
              </w:rPr>
              <w:t xml:space="preserve"> for the </w:t>
            </w:r>
            <w:r w:rsidR="00F05618">
              <w:rPr>
                <w:rFonts w:ascii="Arial" w:hAnsi="Arial" w:cs="Arial"/>
                <w:b/>
              </w:rPr>
              <w:t>November 9</w:t>
            </w:r>
            <w:r w:rsidR="00F05618" w:rsidRPr="00B56567">
              <w:rPr>
                <w:rFonts w:ascii="Arial" w:hAnsi="Arial" w:cs="Arial"/>
                <w:b/>
                <w:vertAlign w:val="superscript"/>
              </w:rPr>
              <w:t>th</w:t>
            </w:r>
            <w:r w:rsidR="00C37522">
              <w:rPr>
                <w:rFonts w:ascii="Arial" w:hAnsi="Arial" w:cs="Arial"/>
                <w:b/>
              </w:rPr>
              <w:t xml:space="preserve">, </w:t>
            </w:r>
            <w:r w:rsidR="00F05618">
              <w:rPr>
                <w:rFonts w:ascii="Arial" w:hAnsi="Arial" w:cs="Arial"/>
                <w:b/>
              </w:rPr>
              <w:t xml:space="preserve">2023 </w:t>
            </w:r>
            <w:r>
              <w:rPr>
                <w:rFonts w:ascii="Arial" w:hAnsi="Arial" w:cs="Arial"/>
                <w:b/>
              </w:rPr>
              <w:t xml:space="preserve">Optional Pre-Quote </w:t>
            </w:r>
            <w:r w:rsidR="006724C6">
              <w:rPr>
                <w:rFonts w:ascii="Arial" w:hAnsi="Arial" w:cs="Arial"/>
                <w:b/>
              </w:rPr>
              <w:t>Conference</w:t>
            </w:r>
            <w:r>
              <w:rPr>
                <w:rFonts w:ascii="Arial" w:hAnsi="Arial" w:cs="Arial"/>
                <w:b/>
              </w:rPr>
              <w:t>,</w:t>
            </w:r>
            <w:r w:rsidR="00C37522">
              <w:rPr>
                <w:rFonts w:ascii="Arial" w:hAnsi="Arial" w:cs="Arial"/>
                <w:b/>
              </w:rPr>
              <w:t xml:space="preserve"> which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F05618">
              <w:rPr>
                <w:rFonts w:ascii="Arial" w:hAnsi="Arial" w:cs="Arial"/>
                <w:b/>
              </w:rPr>
              <w:t xml:space="preserve">was </w:t>
            </w:r>
            <w:r>
              <w:rPr>
                <w:rFonts w:ascii="Arial" w:hAnsi="Arial" w:cs="Arial"/>
                <w:b/>
              </w:rPr>
              <w:t xml:space="preserve">advertised in October 27, </w:t>
            </w:r>
            <w:r w:rsidR="00F05618">
              <w:rPr>
                <w:rFonts w:ascii="Arial" w:hAnsi="Arial" w:cs="Arial"/>
                <w:b/>
              </w:rPr>
              <w:t>2023 edi</w:t>
            </w:r>
            <w:r w:rsidR="00C37522">
              <w:rPr>
                <w:rFonts w:ascii="Arial" w:hAnsi="Arial" w:cs="Arial"/>
                <w:b/>
              </w:rPr>
              <w:t>t</w:t>
            </w:r>
            <w:r w:rsidR="00F05618">
              <w:rPr>
                <w:rFonts w:ascii="Arial" w:hAnsi="Arial" w:cs="Arial"/>
                <w:b/>
              </w:rPr>
              <w:t>ion of the Star Ledger</w:t>
            </w:r>
            <w:r>
              <w:rPr>
                <w:rFonts w:ascii="Arial" w:hAnsi="Arial" w:cs="Arial"/>
                <w:b/>
              </w:rPr>
              <w:t>:</w:t>
            </w:r>
          </w:p>
          <w:p w14:paraId="0348F1BA" w14:textId="589B26FC" w:rsidR="00B56567" w:rsidRDefault="00B56567" w:rsidP="00B5656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  <w:p w14:paraId="5FE12628" w14:textId="58ED3EBA" w:rsidR="00B56567" w:rsidRDefault="00B56567" w:rsidP="00B5656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  <w:p w14:paraId="53336996" w14:textId="5D3BF2DE" w:rsidR="00B56567" w:rsidRPr="00DD4D3A" w:rsidRDefault="00B56567" w:rsidP="00B5656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2976A1">
              <w:rPr>
                <w:rFonts w:ascii="Arial" w:hAnsi="Arial" w:cs="Arial"/>
                <w:b/>
                <w:noProof/>
              </w:rPr>
              <w:drawing>
                <wp:inline distT="0" distB="0" distL="0" distR="0" wp14:anchorId="6574C5A6" wp14:editId="27E214CC">
                  <wp:extent cx="4423899" cy="414938"/>
                  <wp:effectExtent l="0" t="0" r="0" b="444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t="5744" b="4160"/>
                          <a:stretch/>
                        </pic:blipFill>
                        <pic:spPr bwMode="auto">
                          <a:xfrm>
                            <a:off x="0" y="0"/>
                            <a:ext cx="4486973" cy="420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991BF56" w14:textId="4432A051" w:rsidR="00B56567" w:rsidRDefault="00B56567" w:rsidP="00B5656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  <w:p w14:paraId="6420510D" w14:textId="0B86B140" w:rsidR="00B56567" w:rsidRDefault="00B56567" w:rsidP="00B5656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Please note as specified in Bid Solicitation</w:t>
            </w:r>
            <w:r w:rsidR="00621BC4">
              <w:rPr>
                <w:rFonts w:ascii="Arial" w:hAnsi="Arial" w:cs="Arial"/>
                <w:b/>
              </w:rPr>
              <w:t xml:space="preserve"> Section 2.5</w:t>
            </w:r>
            <w:r>
              <w:rPr>
                <w:rFonts w:ascii="Arial" w:hAnsi="Arial" w:cs="Arial"/>
                <w:b/>
              </w:rPr>
              <w:t xml:space="preserve"> that </w:t>
            </w:r>
            <w:r w:rsidR="006724C6">
              <w:rPr>
                <w:rFonts w:ascii="Arial" w:hAnsi="Arial" w:cs="Arial"/>
                <w:b/>
              </w:rPr>
              <w:t>the</w:t>
            </w:r>
            <w:r w:rsidR="006724C6" w:rsidRPr="00C37522">
              <w:rPr>
                <w:rFonts w:ascii="Arial" w:hAnsi="Arial" w:cs="Arial"/>
                <w:b/>
                <w:u w:val="single"/>
              </w:rPr>
              <w:t xml:space="preserve"> Teams</w:t>
            </w:r>
            <w:r w:rsidRPr="00C37522">
              <w:rPr>
                <w:rFonts w:ascii="Arial" w:hAnsi="Arial" w:cs="Arial"/>
                <w:b/>
                <w:u w:val="single"/>
              </w:rPr>
              <w:t xml:space="preserve"> Audio</w:t>
            </w:r>
            <w:r w:rsidR="00C37522" w:rsidRPr="00C37522">
              <w:rPr>
                <w:rFonts w:ascii="Arial" w:hAnsi="Arial" w:cs="Arial"/>
                <w:b/>
                <w:u w:val="single"/>
              </w:rPr>
              <w:t xml:space="preserve"> Number</w:t>
            </w:r>
            <w:r>
              <w:rPr>
                <w:rFonts w:ascii="Arial" w:hAnsi="Arial" w:cs="Arial"/>
                <w:b/>
              </w:rPr>
              <w:t xml:space="preserve"> and </w:t>
            </w:r>
            <w:r w:rsidRPr="00C37522">
              <w:rPr>
                <w:rFonts w:ascii="Arial" w:hAnsi="Arial" w:cs="Arial"/>
                <w:b/>
                <w:u w:val="single"/>
              </w:rPr>
              <w:t>Access Code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F05618">
              <w:rPr>
                <w:rFonts w:ascii="Arial" w:hAnsi="Arial" w:cs="Arial"/>
                <w:b/>
              </w:rPr>
              <w:t>are</w:t>
            </w:r>
            <w:r>
              <w:rPr>
                <w:rFonts w:ascii="Arial" w:hAnsi="Arial" w:cs="Arial"/>
                <w:b/>
              </w:rPr>
              <w:t xml:space="preserve"> as follow:</w:t>
            </w:r>
          </w:p>
          <w:p w14:paraId="740C7FE4" w14:textId="77777777" w:rsidR="00B56567" w:rsidRDefault="00B56567" w:rsidP="00B5656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  <w:p w14:paraId="6179056C" w14:textId="77777777" w:rsidR="00B56567" w:rsidRPr="00B56567" w:rsidRDefault="00B56567" w:rsidP="00621BC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56567">
              <w:rPr>
                <w:rFonts w:ascii="Arial" w:hAnsi="Arial" w:cs="Arial"/>
                <w:b/>
              </w:rPr>
              <w:t>United State: +1-856-338-7074</w:t>
            </w:r>
          </w:p>
          <w:p w14:paraId="7AD1DC8B" w14:textId="60E74B53" w:rsidR="00B56567" w:rsidRPr="00B56567" w:rsidRDefault="00B56567" w:rsidP="00621BC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56567">
              <w:rPr>
                <w:rFonts w:ascii="Arial" w:hAnsi="Arial" w:cs="Arial"/>
                <w:b/>
              </w:rPr>
              <w:t>Access Code: 314 971 876</w:t>
            </w:r>
            <w:r w:rsidR="00621BC4">
              <w:rPr>
                <w:rFonts w:ascii="Arial" w:hAnsi="Arial" w:cs="Arial"/>
                <w:b/>
              </w:rPr>
              <w:t xml:space="preserve"> </w:t>
            </w:r>
            <w:r w:rsidRPr="00B56567">
              <w:rPr>
                <w:rFonts w:ascii="Arial" w:hAnsi="Arial" w:cs="Arial"/>
                <w:b/>
              </w:rPr>
              <w:t>#</w:t>
            </w:r>
          </w:p>
          <w:p w14:paraId="1BBCABCE" w14:textId="59D38E59" w:rsidR="00B56567" w:rsidRPr="00DD4D3A" w:rsidRDefault="00B56567" w:rsidP="00F0561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5E7E4E" w14:textId="77777777" w:rsidR="00393007" w:rsidRDefault="00393007">
      <w:r>
        <w:separator/>
      </w:r>
    </w:p>
  </w:endnote>
  <w:endnote w:type="continuationSeparator" w:id="0">
    <w:p w14:paraId="452CE880" w14:textId="77777777" w:rsidR="00393007" w:rsidRDefault="00393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07FBF9" w14:textId="77777777" w:rsidR="004C0EF9" w:rsidRDefault="004C0EF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503CCA7" w:rsidR="00D8295B" w:rsidRDefault="00D8295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0EF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D8295B" w:rsidRDefault="00D8295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D8295B" w:rsidRDefault="00D8295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D8295B" w:rsidRPr="003048CF" w:rsidRDefault="00D8295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D8295B" w:rsidRPr="003048CF" w:rsidRDefault="00D8295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1298F2" w14:textId="77777777" w:rsidR="00393007" w:rsidRDefault="00393007">
      <w:r>
        <w:separator/>
      </w:r>
    </w:p>
  </w:footnote>
  <w:footnote w:type="continuationSeparator" w:id="0">
    <w:p w14:paraId="00431D3D" w14:textId="77777777" w:rsidR="00393007" w:rsidRDefault="003930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FE4F88" w14:textId="77777777" w:rsidR="004C0EF9" w:rsidRDefault="004C0EF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6EA0A6" w14:textId="77777777" w:rsidR="004C0EF9" w:rsidRDefault="004C0EF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D8295B" w14:paraId="238168A4" w14:textId="77777777" w:rsidTr="007530B0">
      <w:trPr>
        <w:trHeight w:val="1080"/>
        <w:jc w:val="center"/>
      </w:trPr>
      <w:tc>
        <w:tcPr>
          <w:tcW w:w="2880" w:type="dxa"/>
        </w:tcPr>
        <w:p w14:paraId="259BA216" w14:textId="77777777" w:rsidR="00D8295B" w:rsidRDefault="00D8295B" w:rsidP="00281D2E"/>
      </w:tc>
      <w:tc>
        <w:tcPr>
          <w:tcW w:w="5760" w:type="dxa"/>
          <w:vAlign w:val="center"/>
        </w:tcPr>
        <w:p w14:paraId="5EA5F9FC" w14:textId="77777777" w:rsidR="00D8295B" w:rsidRDefault="00D8295B" w:rsidP="00281D2E">
          <w:pPr>
            <w:jc w:val="center"/>
          </w:pPr>
          <w:r>
            <w:rPr>
              <w:noProof/>
            </w:rPr>
            <w:drawing>
              <wp:inline distT="0" distB="0" distL="0" distR="0" wp14:anchorId="3EB5737C" wp14:editId="521C30F1">
                <wp:extent cx="647700" cy="638175"/>
                <wp:effectExtent l="19050" t="0" r="0" b="0"/>
                <wp:docPr id="14" name="Picture 14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20742A24" w14:textId="77777777" w:rsidR="00D8295B" w:rsidRDefault="00D8295B" w:rsidP="00281D2E"/>
      </w:tc>
    </w:tr>
    <w:tr w:rsidR="00D8295B" w14:paraId="68BC1880" w14:textId="77777777" w:rsidTr="007530B0">
      <w:trPr>
        <w:trHeight w:val="893"/>
        <w:jc w:val="center"/>
      </w:trPr>
      <w:tc>
        <w:tcPr>
          <w:tcW w:w="2880" w:type="dxa"/>
          <w:vAlign w:val="bottom"/>
        </w:tcPr>
        <w:p w14:paraId="369832F2" w14:textId="77777777" w:rsidR="00D8295B" w:rsidRPr="00DE79FE" w:rsidRDefault="00D8295B" w:rsidP="00281D2E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07E73FD0" w14:textId="77777777" w:rsidR="00D8295B" w:rsidRPr="006359DD" w:rsidRDefault="00D8295B" w:rsidP="00281D2E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D87D67E" w14:textId="77777777" w:rsidR="00D8295B" w:rsidRPr="00952B78" w:rsidRDefault="00D8295B" w:rsidP="00281D2E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F3C87FF" w14:textId="77777777" w:rsidR="00D8295B" w:rsidRPr="00CD2155" w:rsidRDefault="00D8295B" w:rsidP="00281D2E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003A34E1" w14:textId="77777777" w:rsidR="00D8295B" w:rsidRPr="00CD2155" w:rsidRDefault="00D8295B" w:rsidP="00281D2E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540B5D4D" w14:textId="77777777" w:rsidR="00D8295B" w:rsidRPr="00CD2155" w:rsidRDefault="00D8295B" w:rsidP="00281D2E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53072A57" w14:textId="77777777" w:rsidR="00D8295B" w:rsidRPr="00CD2155" w:rsidRDefault="00D8295B" w:rsidP="00281D2E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54F02BE3" w14:textId="77777777" w:rsidR="00D8295B" w:rsidRPr="00CD2155" w:rsidRDefault="00D8295B" w:rsidP="00281D2E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CD08CF7" w14:textId="77777777" w:rsidR="00D8295B" w:rsidRPr="006359DD" w:rsidRDefault="00D8295B" w:rsidP="00281D2E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07BCAFFC" w14:textId="77777777" w:rsidR="00D8295B" w:rsidRPr="006359DD" w:rsidRDefault="00D8295B" w:rsidP="00281D2E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6CB7F843" w14:textId="77777777" w:rsidR="00D8295B" w:rsidRPr="006359DD" w:rsidRDefault="00D8295B" w:rsidP="00281D2E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D8295B" w14:paraId="5404061A" w14:textId="77777777" w:rsidTr="007530B0">
      <w:trPr>
        <w:trHeight w:val="892"/>
        <w:jc w:val="center"/>
      </w:trPr>
      <w:tc>
        <w:tcPr>
          <w:tcW w:w="2880" w:type="dxa"/>
          <w:vAlign w:val="bottom"/>
        </w:tcPr>
        <w:p w14:paraId="1304D193" w14:textId="039C7610" w:rsidR="00D8295B" w:rsidRPr="00F05618" w:rsidRDefault="00F05618" w:rsidP="00281D2E">
          <w:pPr>
            <w:jc w:val="center"/>
            <w:rPr>
              <w:smallCaps/>
              <w:color w:val="000080"/>
            </w:rPr>
          </w:pPr>
          <w:r w:rsidRPr="00F05618">
            <w:rPr>
              <w:caps/>
              <w:color w:val="000080"/>
            </w:rPr>
            <w:t xml:space="preserve">Tahesha </w:t>
          </w:r>
          <w:r w:rsidR="004C0EF9">
            <w:rPr>
              <w:caps/>
              <w:color w:val="000080"/>
            </w:rPr>
            <w:t>L.</w:t>
          </w:r>
          <w:bookmarkStart w:id="1" w:name="_GoBack"/>
          <w:bookmarkEnd w:id="1"/>
          <w:r w:rsidRPr="00F05618">
            <w:rPr>
              <w:caps/>
              <w:color w:val="000080"/>
            </w:rPr>
            <w:t>way</w:t>
          </w:r>
        </w:p>
        <w:p w14:paraId="3AE8BD88" w14:textId="77777777" w:rsidR="00D8295B" w:rsidRPr="006359DD" w:rsidRDefault="00D8295B" w:rsidP="00281D2E">
          <w:pPr>
            <w:jc w:val="center"/>
          </w:pPr>
          <w:r w:rsidRPr="00F05618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0DBBEF0A" w14:textId="77777777" w:rsidR="00D8295B" w:rsidRPr="006359DD" w:rsidRDefault="00D8295B" w:rsidP="00281D2E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7DCE03EF" w14:textId="32EC531B" w:rsidR="00D8295B" w:rsidRPr="006359DD" w:rsidRDefault="00D8295B" w:rsidP="00281D2E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 ES</w:t>
          </w:r>
          <w:r w:rsidR="00B56099">
            <w:rPr>
              <w:smallCaps/>
              <w:color w:val="000080"/>
            </w:rPr>
            <w:t>Q</w:t>
          </w:r>
          <w:r>
            <w:rPr>
              <w:smallCaps/>
              <w:color w:val="000080"/>
            </w:rPr>
            <w:t>.</w:t>
          </w:r>
        </w:p>
        <w:p w14:paraId="6379D598" w14:textId="77777777" w:rsidR="00D8295B" w:rsidRPr="006359DD" w:rsidRDefault="00D8295B" w:rsidP="00281D2E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D8295B" w14:paraId="1158FDD8" w14:textId="77777777" w:rsidTr="007530B0">
      <w:trPr>
        <w:jc w:val="center"/>
      </w:trPr>
      <w:tc>
        <w:tcPr>
          <w:tcW w:w="2880" w:type="dxa"/>
        </w:tcPr>
        <w:p w14:paraId="396B0423" w14:textId="77777777" w:rsidR="00D8295B" w:rsidRPr="006359DD" w:rsidRDefault="00D8295B" w:rsidP="00281D2E"/>
      </w:tc>
      <w:tc>
        <w:tcPr>
          <w:tcW w:w="5760" w:type="dxa"/>
        </w:tcPr>
        <w:p w14:paraId="598A93BF" w14:textId="77777777" w:rsidR="00D8295B" w:rsidRPr="00CD2155" w:rsidRDefault="00D8295B" w:rsidP="00281D2E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452E8D8" w14:textId="77777777" w:rsidR="00D8295B" w:rsidRPr="006359DD" w:rsidRDefault="00D8295B" w:rsidP="00281D2E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6BBB73DE" w14:textId="77777777" w:rsidR="00D8295B" w:rsidRPr="006359DD" w:rsidRDefault="00D8295B" w:rsidP="00281D2E"/>
      </w:tc>
    </w:tr>
  </w:tbl>
  <w:p w14:paraId="1E0EF40E" w14:textId="77777777" w:rsidR="00D8295B" w:rsidRPr="00662617" w:rsidRDefault="00D8295B" w:rsidP="00281D2E">
    <w:pPr>
      <w:pStyle w:val="Header"/>
    </w:pPr>
  </w:p>
  <w:p w14:paraId="03C6B4BB" w14:textId="017E7320" w:rsidR="00D8295B" w:rsidRDefault="00D8295B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2501D"/>
    <w:multiLevelType w:val="hybridMultilevel"/>
    <w:tmpl w:val="C01EB5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46687E"/>
    <w:multiLevelType w:val="hybridMultilevel"/>
    <w:tmpl w:val="CBE806A2"/>
    <w:lvl w:ilvl="0" w:tplc="63FC4232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D2040"/>
    <w:multiLevelType w:val="hybridMultilevel"/>
    <w:tmpl w:val="F3D620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9B3233"/>
    <w:multiLevelType w:val="hybridMultilevel"/>
    <w:tmpl w:val="90A48AF2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B615A4A"/>
    <w:multiLevelType w:val="hybridMultilevel"/>
    <w:tmpl w:val="200261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8433E3"/>
    <w:multiLevelType w:val="hybridMultilevel"/>
    <w:tmpl w:val="DC4E190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hMrGmyW6xQWdGv8JaUyKWGMYltNsgkD8E3dT65KtIwTx8MQyAzUlj3ojk9OK7tMP2kCRi/M0JvPLFyskDOnjNw==" w:salt="Vcujpb6DvWQH2/W/Aw8yTg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3B0B"/>
    <w:rsid w:val="000178AC"/>
    <w:rsid w:val="00017E0E"/>
    <w:rsid w:val="0004455E"/>
    <w:rsid w:val="00047D91"/>
    <w:rsid w:val="00052193"/>
    <w:rsid w:val="00052433"/>
    <w:rsid w:val="000555F2"/>
    <w:rsid w:val="0006149B"/>
    <w:rsid w:val="0007162A"/>
    <w:rsid w:val="00080562"/>
    <w:rsid w:val="00087A8B"/>
    <w:rsid w:val="00087AC7"/>
    <w:rsid w:val="00091C45"/>
    <w:rsid w:val="00094788"/>
    <w:rsid w:val="00094954"/>
    <w:rsid w:val="000C118F"/>
    <w:rsid w:val="000C365E"/>
    <w:rsid w:val="000C3964"/>
    <w:rsid w:val="000C7991"/>
    <w:rsid w:val="000D0811"/>
    <w:rsid w:val="000E2812"/>
    <w:rsid w:val="000F21AF"/>
    <w:rsid w:val="000F3147"/>
    <w:rsid w:val="001036B6"/>
    <w:rsid w:val="0011234E"/>
    <w:rsid w:val="001130EC"/>
    <w:rsid w:val="001236A1"/>
    <w:rsid w:val="001265C6"/>
    <w:rsid w:val="00143709"/>
    <w:rsid w:val="001443EE"/>
    <w:rsid w:val="001532EE"/>
    <w:rsid w:val="00155657"/>
    <w:rsid w:val="00160E56"/>
    <w:rsid w:val="00165AE9"/>
    <w:rsid w:val="001708E6"/>
    <w:rsid w:val="00194DDF"/>
    <w:rsid w:val="001A3B12"/>
    <w:rsid w:val="001B5078"/>
    <w:rsid w:val="001D1ABC"/>
    <w:rsid w:val="001E76EE"/>
    <w:rsid w:val="001F34F3"/>
    <w:rsid w:val="001F5A35"/>
    <w:rsid w:val="0020175D"/>
    <w:rsid w:val="00201A87"/>
    <w:rsid w:val="00202F19"/>
    <w:rsid w:val="00206F2C"/>
    <w:rsid w:val="00224C01"/>
    <w:rsid w:val="002420F8"/>
    <w:rsid w:val="0024442D"/>
    <w:rsid w:val="00257D6E"/>
    <w:rsid w:val="00260851"/>
    <w:rsid w:val="00271544"/>
    <w:rsid w:val="002745C5"/>
    <w:rsid w:val="00274ED5"/>
    <w:rsid w:val="00281D2E"/>
    <w:rsid w:val="00284230"/>
    <w:rsid w:val="00285BF3"/>
    <w:rsid w:val="00286AFD"/>
    <w:rsid w:val="002976A1"/>
    <w:rsid w:val="002B3079"/>
    <w:rsid w:val="002C1484"/>
    <w:rsid w:val="002C54B7"/>
    <w:rsid w:val="002C64F2"/>
    <w:rsid w:val="002D0074"/>
    <w:rsid w:val="002F1449"/>
    <w:rsid w:val="002F277B"/>
    <w:rsid w:val="003048CF"/>
    <w:rsid w:val="0030542A"/>
    <w:rsid w:val="00305B6D"/>
    <w:rsid w:val="003069D9"/>
    <w:rsid w:val="0031045A"/>
    <w:rsid w:val="00312D7D"/>
    <w:rsid w:val="00320744"/>
    <w:rsid w:val="00322697"/>
    <w:rsid w:val="00326DC4"/>
    <w:rsid w:val="0032707C"/>
    <w:rsid w:val="00332BFF"/>
    <w:rsid w:val="0034222F"/>
    <w:rsid w:val="00343B0B"/>
    <w:rsid w:val="0035202A"/>
    <w:rsid w:val="0035602F"/>
    <w:rsid w:val="00362E6D"/>
    <w:rsid w:val="00363DF5"/>
    <w:rsid w:val="00364A22"/>
    <w:rsid w:val="00372BB6"/>
    <w:rsid w:val="00372C16"/>
    <w:rsid w:val="0037646A"/>
    <w:rsid w:val="00391DE8"/>
    <w:rsid w:val="00393007"/>
    <w:rsid w:val="0039648D"/>
    <w:rsid w:val="003A3529"/>
    <w:rsid w:val="003A76EC"/>
    <w:rsid w:val="003B1D63"/>
    <w:rsid w:val="003D02FC"/>
    <w:rsid w:val="003D3C0A"/>
    <w:rsid w:val="003D6614"/>
    <w:rsid w:val="003D747D"/>
    <w:rsid w:val="003F2A90"/>
    <w:rsid w:val="003F7837"/>
    <w:rsid w:val="00405E47"/>
    <w:rsid w:val="00417A2E"/>
    <w:rsid w:val="004304A8"/>
    <w:rsid w:val="004315E8"/>
    <w:rsid w:val="004355EF"/>
    <w:rsid w:val="0043667E"/>
    <w:rsid w:val="00436D34"/>
    <w:rsid w:val="00437030"/>
    <w:rsid w:val="00441403"/>
    <w:rsid w:val="00446F52"/>
    <w:rsid w:val="00476106"/>
    <w:rsid w:val="00482BC4"/>
    <w:rsid w:val="004835F7"/>
    <w:rsid w:val="00490B0F"/>
    <w:rsid w:val="004A0576"/>
    <w:rsid w:val="004A121D"/>
    <w:rsid w:val="004A7DA7"/>
    <w:rsid w:val="004C0EF9"/>
    <w:rsid w:val="004C13A5"/>
    <w:rsid w:val="004C417C"/>
    <w:rsid w:val="004C7FD2"/>
    <w:rsid w:val="004D39D7"/>
    <w:rsid w:val="004D468B"/>
    <w:rsid w:val="004E32C5"/>
    <w:rsid w:val="004E6809"/>
    <w:rsid w:val="004E725B"/>
    <w:rsid w:val="004F3C89"/>
    <w:rsid w:val="004F542C"/>
    <w:rsid w:val="005009F0"/>
    <w:rsid w:val="00501C9B"/>
    <w:rsid w:val="00502120"/>
    <w:rsid w:val="005175DC"/>
    <w:rsid w:val="005251A8"/>
    <w:rsid w:val="005271D3"/>
    <w:rsid w:val="00527A88"/>
    <w:rsid w:val="0053372D"/>
    <w:rsid w:val="0054794A"/>
    <w:rsid w:val="0054796B"/>
    <w:rsid w:val="0055185D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C2E78"/>
    <w:rsid w:val="005D1FD3"/>
    <w:rsid w:val="005D5F8B"/>
    <w:rsid w:val="005E3AEA"/>
    <w:rsid w:val="005E7D9D"/>
    <w:rsid w:val="005F3A74"/>
    <w:rsid w:val="00610AAA"/>
    <w:rsid w:val="00610ADE"/>
    <w:rsid w:val="00621BC4"/>
    <w:rsid w:val="00623BED"/>
    <w:rsid w:val="006252CB"/>
    <w:rsid w:val="00646784"/>
    <w:rsid w:val="00647E03"/>
    <w:rsid w:val="00661A4E"/>
    <w:rsid w:val="00670FCB"/>
    <w:rsid w:val="006724C6"/>
    <w:rsid w:val="00676D5B"/>
    <w:rsid w:val="006848B7"/>
    <w:rsid w:val="006A3DE5"/>
    <w:rsid w:val="006B3833"/>
    <w:rsid w:val="006B4CA5"/>
    <w:rsid w:val="006C37AB"/>
    <w:rsid w:val="006C5427"/>
    <w:rsid w:val="006D2967"/>
    <w:rsid w:val="006D6EE7"/>
    <w:rsid w:val="006E6FF8"/>
    <w:rsid w:val="00707F47"/>
    <w:rsid w:val="0071384F"/>
    <w:rsid w:val="00721BC8"/>
    <w:rsid w:val="00737D84"/>
    <w:rsid w:val="00744558"/>
    <w:rsid w:val="00746410"/>
    <w:rsid w:val="007530B0"/>
    <w:rsid w:val="007645D0"/>
    <w:rsid w:val="007677A8"/>
    <w:rsid w:val="007758B0"/>
    <w:rsid w:val="00776521"/>
    <w:rsid w:val="00776D84"/>
    <w:rsid w:val="00780679"/>
    <w:rsid w:val="007826CD"/>
    <w:rsid w:val="00785AFC"/>
    <w:rsid w:val="00791D29"/>
    <w:rsid w:val="007A173B"/>
    <w:rsid w:val="007A3CB7"/>
    <w:rsid w:val="007A5014"/>
    <w:rsid w:val="007A5F35"/>
    <w:rsid w:val="007B2121"/>
    <w:rsid w:val="007C06FF"/>
    <w:rsid w:val="007C2585"/>
    <w:rsid w:val="007C31B3"/>
    <w:rsid w:val="007C3B8D"/>
    <w:rsid w:val="007C56C0"/>
    <w:rsid w:val="007D1D98"/>
    <w:rsid w:val="007D29E3"/>
    <w:rsid w:val="007D7188"/>
    <w:rsid w:val="007E2D30"/>
    <w:rsid w:val="007E4BCF"/>
    <w:rsid w:val="007E56C8"/>
    <w:rsid w:val="008049AC"/>
    <w:rsid w:val="00804A53"/>
    <w:rsid w:val="008062EE"/>
    <w:rsid w:val="0081336A"/>
    <w:rsid w:val="008137DB"/>
    <w:rsid w:val="00815E39"/>
    <w:rsid w:val="00816EA4"/>
    <w:rsid w:val="0082019A"/>
    <w:rsid w:val="008545C2"/>
    <w:rsid w:val="0087268D"/>
    <w:rsid w:val="008745B2"/>
    <w:rsid w:val="0087578C"/>
    <w:rsid w:val="00883737"/>
    <w:rsid w:val="00884C9E"/>
    <w:rsid w:val="008918DF"/>
    <w:rsid w:val="008D3A86"/>
    <w:rsid w:val="008E50C7"/>
    <w:rsid w:val="008F75E9"/>
    <w:rsid w:val="00903CD8"/>
    <w:rsid w:val="0091092B"/>
    <w:rsid w:val="00917A01"/>
    <w:rsid w:val="009225CB"/>
    <w:rsid w:val="00922819"/>
    <w:rsid w:val="00923970"/>
    <w:rsid w:val="00934725"/>
    <w:rsid w:val="00936CBF"/>
    <w:rsid w:val="00954320"/>
    <w:rsid w:val="00954529"/>
    <w:rsid w:val="009552C3"/>
    <w:rsid w:val="00963B9C"/>
    <w:rsid w:val="0097459B"/>
    <w:rsid w:val="00980AC4"/>
    <w:rsid w:val="00990CED"/>
    <w:rsid w:val="00993884"/>
    <w:rsid w:val="009B63E6"/>
    <w:rsid w:val="009B76B8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02E30"/>
    <w:rsid w:val="00A233DA"/>
    <w:rsid w:val="00A30216"/>
    <w:rsid w:val="00A36008"/>
    <w:rsid w:val="00A37750"/>
    <w:rsid w:val="00A40774"/>
    <w:rsid w:val="00A51E71"/>
    <w:rsid w:val="00A527F9"/>
    <w:rsid w:val="00A6113F"/>
    <w:rsid w:val="00A62EE3"/>
    <w:rsid w:val="00A669DA"/>
    <w:rsid w:val="00A74085"/>
    <w:rsid w:val="00A77A23"/>
    <w:rsid w:val="00A8091E"/>
    <w:rsid w:val="00A84B37"/>
    <w:rsid w:val="00A8549A"/>
    <w:rsid w:val="00AA2C37"/>
    <w:rsid w:val="00AA3920"/>
    <w:rsid w:val="00AB72B8"/>
    <w:rsid w:val="00AC3687"/>
    <w:rsid w:val="00AD10A7"/>
    <w:rsid w:val="00AD3D3C"/>
    <w:rsid w:val="00B00113"/>
    <w:rsid w:val="00B1392F"/>
    <w:rsid w:val="00B2669F"/>
    <w:rsid w:val="00B333A5"/>
    <w:rsid w:val="00B3763D"/>
    <w:rsid w:val="00B432C3"/>
    <w:rsid w:val="00B440C1"/>
    <w:rsid w:val="00B54579"/>
    <w:rsid w:val="00B555FD"/>
    <w:rsid w:val="00B55897"/>
    <w:rsid w:val="00B56099"/>
    <w:rsid w:val="00B56567"/>
    <w:rsid w:val="00B6469D"/>
    <w:rsid w:val="00B664C5"/>
    <w:rsid w:val="00B7192C"/>
    <w:rsid w:val="00B842BD"/>
    <w:rsid w:val="00B84C9A"/>
    <w:rsid w:val="00B92AC8"/>
    <w:rsid w:val="00B9391C"/>
    <w:rsid w:val="00B94666"/>
    <w:rsid w:val="00BC21C1"/>
    <w:rsid w:val="00BC4F10"/>
    <w:rsid w:val="00BC7C61"/>
    <w:rsid w:val="00BD378C"/>
    <w:rsid w:val="00BD693F"/>
    <w:rsid w:val="00BF4E6C"/>
    <w:rsid w:val="00BF5170"/>
    <w:rsid w:val="00C01717"/>
    <w:rsid w:val="00C021F8"/>
    <w:rsid w:val="00C03ADB"/>
    <w:rsid w:val="00C06423"/>
    <w:rsid w:val="00C12204"/>
    <w:rsid w:val="00C12A48"/>
    <w:rsid w:val="00C16006"/>
    <w:rsid w:val="00C162F6"/>
    <w:rsid w:val="00C20D82"/>
    <w:rsid w:val="00C314AA"/>
    <w:rsid w:val="00C34732"/>
    <w:rsid w:val="00C3525E"/>
    <w:rsid w:val="00C37522"/>
    <w:rsid w:val="00C41CB6"/>
    <w:rsid w:val="00C45AB4"/>
    <w:rsid w:val="00C50837"/>
    <w:rsid w:val="00C56198"/>
    <w:rsid w:val="00C564E7"/>
    <w:rsid w:val="00C60DC5"/>
    <w:rsid w:val="00C637E2"/>
    <w:rsid w:val="00C763C5"/>
    <w:rsid w:val="00C83977"/>
    <w:rsid w:val="00C83E51"/>
    <w:rsid w:val="00C87EDE"/>
    <w:rsid w:val="00CC2CBB"/>
    <w:rsid w:val="00CD5649"/>
    <w:rsid w:val="00CE1914"/>
    <w:rsid w:val="00CE3E22"/>
    <w:rsid w:val="00CE526A"/>
    <w:rsid w:val="00CF3D21"/>
    <w:rsid w:val="00CF4854"/>
    <w:rsid w:val="00D01A07"/>
    <w:rsid w:val="00D03811"/>
    <w:rsid w:val="00D057E9"/>
    <w:rsid w:val="00D07031"/>
    <w:rsid w:val="00D2037F"/>
    <w:rsid w:val="00D21D58"/>
    <w:rsid w:val="00D33B5E"/>
    <w:rsid w:val="00D379C4"/>
    <w:rsid w:val="00D435A0"/>
    <w:rsid w:val="00D55DDC"/>
    <w:rsid w:val="00D705AB"/>
    <w:rsid w:val="00D75306"/>
    <w:rsid w:val="00D8295B"/>
    <w:rsid w:val="00D91263"/>
    <w:rsid w:val="00D91B32"/>
    <w:rsid w:val="00D9408C"/>
    <w:rsid w:val="00D95801"/>
    <w:rsid w:val="00DB35FE"/>
    <w:rsid w:val="00DB6A23"/>
    <w:rsid w:val="00DB7869"/>
    <w:rsid w:val="00DC1A44"/>
    <w:rsid w:val="00DC72EC"/>
    <w:rsid w:val="00DD1A72"/>
    <w:rsid w:val="00DD4D3A"/>
    <w:rsid w:val="00DD6116"/>
    <w:rsid w:val="00DE6858"/>
    <w:rsid w:val="00DF4E98"/>
    <w:rsid w:val="00DF6DD2"/>
    <w:rsid w:val="00E001C4"/>
    <w:rsid w:val="00E02D77"/>
    <w:rsid w:val="00E10858"/>
    <w:rsid w:val="00E1253F"/>
    <w:rsid w:val="00E14372"/>
    <w:rsid w:val="00E14B7B"/>
    <w:rsid w:val="00E242AB"/>
    <w:rsid w:val="00E34B35"/>
    <w:rsid w:val="00E35E58"/>
    <w:rsid w:val="00E4652C"/>
    <w:rsid w:val="00E54759"/>
    <w:rsid w:val="00E603E5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06B3"/>
    <w:rsid w:val="00EA330C"/>
    <w:rsid w:val="00EA4674"/>
    <w:rsid w:val="00EB0679"/>
    <w:rsid w:val="00EB3E79"/>
    <w:rsid w:val="00EB557F"/>
    <w:rsid w:val="00EC0E1A"/>
    <w:rsid w:val="00EC5F73"/>
    <w:rsid w:val="00ED3B68"/>
    <w:rsid w:val="00EE31B0"/>
    <w:rsid w:val="00EF7D4E"/>
    <w:rsid w:val="00F043D3"/>
    <w:rsid w:val="00F05618"/>
    <w:rsid w:val="00F05D01"/>
    <w:rsid w:val="00F3434F"/>
    <w:rsid w:val="00F34973"/>
    <w:rsid w:val="00F401B4"/>
    <w:rsid w:val="00F40A08"/>
    <w:rsid w:val="00F47276"/>
    <w:rsid w:val="00F52E4E"/>
    <w:rsid w:val="00F567AE"/>
    <w:rsid w:val="00F721AC"/>
    <w:rsid w:val="00F75925"/>
    <w:rsid w:val="00F75EFF"/>
    <w:rsid w:val="00FA0A5A"/>
    <w:rsid w:val="00FA1383"/>
    <w:rsid w:val="00FA383A"/>
    <w:rsid w:val="00FA59AD"/>
    <w:rsid w:val="00FA7242"/>
    <w:rsid w:val="00FB2462"/>
    <w:rsid w:val="00FB6B05"/>
    <w:rsid w:val="00FC529C"/>
    <w:rsid w:val="00FC6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3C6B40C"/>
  <w15:docId w15:val="{BD9A4FD2-4A4D-407E-AFDD-FED08A5FD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0113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DC1A4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3A3529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B333A5"/>
  </w:style>
  <w:style w:type="paragraph" w:customStyle="1" w:styleId="Default">
    <w:name w:val="Default"/>
    <w:rsid w:val="003D3C0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fc2c4dc-e240-403f-bafc-ccfdc66f766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56754C80DB0E42AFD28E6D2F00C9F8" ma:contentTypeVersion="11" ma:contentTypeDescription="Create a new document." ma:contentTypeScope="" ma:versionID="06607a455f0608421358ecf1baa5288f">
  <xsd:schema xmlns:xsd="http://www.w3.org/2001/XMLSchema" xmlns:xs="http://www.w3.org/2001/XMLSchema" xmlns:p="http://schemas.microsoft.com/office/2006/metadata/properties" xmlns:ns3="5fc2c4dc-e240-403f-bafc-ccfdc66f7669" xmlns:ns4="90f0a014-b5a8-42b6-97fd-2eda6097c3a7" targetNamespace="http://schemas.microsoft.com/office/2006/metadata/properties" ma:root="true" ma:fieldsID="a2fd92e6ede74d9b15938c6ffb98a544" ns3:_="" ns4:_="">
    <xsd:import namespace="5fc2c4dc-e240-403f-bafc-ccfdc66f7669"/>
    <xsd:import namespace="90f0a014-b5a8-42b6-97fd-2eda6097c3a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c2c4dc-e240-403f-bafc-ccfdc66f76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f0a014-b5a8-42b6-97fd-2eda6097c3a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90f0a014-b5a8-42b6-97fd-2eda6097c3a7"/>
    <ds:schemaRef ds:uri="http://purl.org/dc/terms/"/>
    <ds:schemaRef ds:uri="5fc2c4dc-e240-403f-bafc-ccfdc66f7669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3392ED2-048E-4B40-A8DB-966D0B095F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c2c4dc-e240-403f-bafc-ccfdc66f7669"/>
    <ds:schemaRef ds:uri="90f0a014-b5a8-42b6-97fd-2eda6097c3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D01FD41-13F0-47CB-8162-D9A08796A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26</TotalTime>
  <Pages>2</Pages>
  <Words>191</Words>
  <Characters>1096</Characters>
  <Application>Microsoft Office Word</Application>
  <DocSecurity>8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Laidlaw, Shawn</dc:creator>
  <cp:keywords/>
  <cp:lastModifiedBy>Olubanjo, Olumide [TREAS]</cp:lastModifiedBy>
  <cp:revision>5</cp:revision>
  <cp:lastPrinted>2016-08-03T15:29:00Z</cp:lastPrinted>
  <dcterms:created xsi:type="dcterms:W3CDTF">2023-11-02T14:55:00Z</dcterms:created>
  <dcterms:modified xsi:type="dcterms:W3CDTF">2023-11-02T15:20:00Z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0x0101002156754C80DB0E42AFD28E6D2F00C9F8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