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0F048A" w14:textId="147651F7" w:rsidR="00364A22" w:rsidRPr="002420F8" w:rsidRDefault="00CB1400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January 3, 2025</w:t>
      </w:r>
    </w:p>
    <w:p w14:paraId="4E2DE1AC" w14:textId="77777777" w:rsidR="00364A22" w:rsidRPr="008918DF" w:rsidRDefault="00364A22" w:rsidP="00364A22">
      <w:pPr>
        <w:rPr>
          <w:rFonts w:ascii="Arial" w:hAnsi="Arial" w:cs="Arial"/>
        </w:rPr>
      </w:pPr>
    </w:p>
    <w:p w14:paraId="51375E86" w14:textId="77777777" w:rsidR="00364A22" w:rsidRPr="008918DF" w:rsidRDefault="00364A22" w:rsidP="00364A22">
      <w:pPr>
        <w:rPr>
          <w:rFonts w:ascii="Arial" w:hAnsi="Arial" w:cs="Arial"/>
        </w:rPr>
      </w:pPr>
    </w:p>
    <w:p w14:paraId="543208C1" w14:textId="77777777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</w:t>
      </w:r>
      <w:r w:rsidR="00873AB9">
        <w:rPr>
          <w:rFonts w:ascii="Arial" w:hAnsi="Arial" w:cs="Arial"/>
          <w:b/>
        </w:rPr>
        <w:t xml:space="preserve">Bidders </w:t>
      </w:r>
      <w:r w:rsidRPr="008918DF">
        <w:rPr>
          <w:rFonts w:ascii="Arial" w:hAnsi="Arial" w:cs="Arial"/>
          <w:b/>
        </w:rPr>
        <w:t xml:space="preserve"> </w:t>
      </w:r>
    </w:p>
    <w:p w14:paraId="1E86B84B" w14:textId="77777777" w:rsidR="007D1D98" w:rsidRPr="008918DF" w:rsidRDefault="007D1D98" w:rsidP="007D1D98">
      <w:pPr>
        <w:rPr>
          <w:rFonts w:ascii="Arial" w:hAnsi="Arial" w:cs="Arial"/>
        </w:rPr>
      </w:pPr>
    </w:p>
    <w:p w14:paraId="3158E977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3B015A5D" w14:textId="77777777" w:rsidR="00E80D6D" w:rsidRPr="008918DF" w:rsidRDefault="00721BC8" w:rsidP="00E80D6D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# </w:t>
      </w:r>
      <w:r w:rsidR="00E80D6D">
        <w:rPr>
          <w:rFonts w:ascii="Arial" w:hAnsi="Arial" w:cs="Arial"/>
          <w:sz w:val="20"/>
        </w:rPr>
        <w:t>23DPP0861</w:t>
      </w:r>
    </w:p>
    <w:p w14:paraId="3DF47D59" w14:textId="77777777" w:rsidR="00E80D6D" w:rsidRPr="008918DF" w:rsidRDefault="00E80D6D" w:rsidP="00E80D6D">
      <w:pPr>
        <w:ind w:firstLine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T2969 – Facility Management and Operation of PHEAL</w:t>
      </w:r>
    </w:p>
    <w:p w14:paraId="677997D2" w14:textId="77777777" w:rsidR="003069D9" w:rsidRPr="008918DF" w:rsidRDefault="003069D9" w:rsidP="00E80D6D">
      <w:pPr>
        <w:rPr>
          <w:rFonts w:ascii="Arial" w:hAnsi="Arial" w:cs="Arial"/>
          <w:b/>
        </w:rPr>
      </w:pPr>
    </w:p>
    <w:p w14:paraId="137C4A6E" w14:textId="440B50BB" w:rsidR="002572F5" w:rsidRDefault="008918DF" w:rsidP="00E80D6D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ab/>
      </w:r>
      <w:r w:rsidR="002572F5" w:rsidRPr="00A7044A">
        <w:rPr>
          <w:rFonts w:ascii="Arial" w:hAnsi="Arial" w:cs="Arial"/>
          <w:b/>
          <w:color w:val="FF0000"/>
        </w:rPr>
        <w:t>Revised Quote Submission</w:t>
      </w:r>
      <w:r w:rsidR="008013A6" w:rsidRPr="00A7044A">
        <w:rPr>
          <w:rFonts w:ascii="Arial" w:hAnsi="Arial" w:cs="Arial"/>
          <w:b/>
          <w:color w:val="FF0000"/>
        </w:rPr>
        <w:t xml:space="preserve"> Due Date: January 16, 2025</w:t>
      </w:r>
      <w:r w:rsidR="002572F5" w:rsidRPr="00A7044A">
        <w:rPr>
          <w:rFonts w:ascii="Arial" w:hAnsi="Arial" w:cs="Arial"/>
          <w:b/>
          <w:color w:val="FF0000"/>
        </w:rPr>
        <w:t xml:space="preserve"> (2:00 p.m. Eastern Time)</w:t>
      </w:r>
    </w:p>
    <w:p w14:paraId="3EC240FC" w14:textId="75F75C28" w:rsidR="00F27AE1" w:rsidRPr="00DF1D53" w:rsidRDefault="002572F5" w:rsidP="00E80D6D">
      <w:pPr>
        <w:tabs>
          <w:tab w:val="left" w:pos="0"/>
        </w:tabs>
        <w:outlineLvl w:val="0"/>
        <w:rPr>
          <w:rFonts w:ascii="Arial" w:hAnsi="Arial" w:cs="Arial"/>
          <w:b/>
          <w:strike/>
          <w:color w:val="FF0000"/>
        </w:rPr>
      </w:pPr>
      <w:r>
        <w:rPr>
          <w:rFonts w:ascii="Arial" w:hAnsi="Arial" w:cs="Arial"/>
          <w:b/>
          <w:color w:val="FF0000"/>
        </w:rPr>
        <w:tab/>
      </w:r>
      <w:r w:rsidR="00F27AE1" w:rsidRPr="00DF1D53">
        <w:rPr>
          <w:rFonts w:ascii="Arial" w:hAnsi="Arial" w:cs="Arial"/>
          <w:b/>
          <w:strike/>
        </w:rPr>
        <w:t>Revised Quote Submission Due Date: November 28, 2024 (2:00 p.m. Eastern Time)</w:t>
      </w:r>
      <w:bookmarkStart w:id="0" w:name="_GoBack"/>
      <w:bookmarkEnd w:id="0"/>
    </w:p>
    <w:p w14:paraId="3D43DA64" w14:textId="77777777" w:rsidR="00E80D6D" w:rsidRPr="00A7044A" w:rsidRDefault="00F27AE1" w:rsidP="00E80D6D">
      <w:pPr>
        <w:tabs>
          <w:tab w:val="left" w:pos="0"/>
        </w:tabs>
        <w:outlineLvl w:val="0"/>
        <w:rPr>
          <w:rFonts w:ascii="Arial" w:hAnsi="Arial" w:cs="Arial"/>
          <w:b/>
          <w:strike/>
          <w:color w:val="FF0000"/>
        </w:rPr>
      </w:pPr>
      <w:r>
        <w:rPr>
          <w:rFonts w:ascii="Arial" w:hAnsi="Arial" w:cs="Arial"/>
          <w:b/>
          <w:color w:val="FF0000"/>
        </w:rPr>
        <w:tab/>
      </w:r>
      <w:r w:rsidR="00E80D6D" w:rsidRPr="00A7044A">
        <w:rPr>
          <w:rFonts w:ascii="Arial" w:hAnsi="Arial" w:cs="Arial"/>
          <w:b/>
          <w:strike/>
        </w:rPr>
        <w:t>Revised Quote Submission Due Date: October 29, 2024 (2:00 p.m. Eastern Time)</w:t>
      </w:r>
    </w:p>
    <w:p w14:paraId="6F1DF5CF" w14:textId="77777777" w:rsidR="00E80D6D" w:rsidRPr="00E80D6D" w:rsidRDefault="00E80D6D" w:rsidP="00E80D6D">
      <w:pPr>
        <w:tabs>
          <w:tab w:val="left" w:pos="0"/>
        </w:tabs>
        <w:outlineLvl w:val="0"/>
        <w:rPr>
          <w:rFonts w:ascii="Arial" w:hAnsi="Arial" w:cs="Arial"/>
          <w:b/>
          <w:strike/>
        </w:rPr>
      </w:pPr>
      <w:r w:rsidRPr="00E80D6D">
        <w:rPr>
          <w:rFonts w:ascii="Arial" w:hAnsi="Arial" w:cs="Arial"/>
          <w:b/>
        </w:rPr>
        <w:tab/>
      </w:r>
      <w:r w:rsidRPr="00E80D6D">
        <w:rPr>
          <w:rFonts w:ascii="Arial" w:hAnsi="Arial" w:cs="Arial"/>
          <w:b/>
          <w:strike/>
        </w:rPr>
        <w:t>Revised Quote Submission Due Date: September 24, 2024 (2:00 p.m. Eastern Time)</w:t>
      </w:r>
    </w:p>
    <w:p w14:paraId="6B6BEAFA" w14:textId="77777777" w:rsidR="00E80D6D" w:rsidRPr="00E80D6D" w:rsidRDefault="00E80D6D" w:rsidP="00E80D6D">
      <w:pPr>
        <w:tabs>
          <w:tab w:val="left" w:pos="0"/>
        </w:tabs>
        <w:outlineLvl w:val="0"/>
        <w:rPr>
          <w:rFonts w:ascii="Arial" w:hAnsi="Arial" w:cs="Arial"/>
          <w:b/>
          <w:strike/>
        </w:rPr>
      </w:pPr>
      <w:r w:rsidRPr="00E80D6D">
        <w:rPr>
          <w:rFonts w:ascii="Arial" w:hAnsi="Arial" w:cs="Arial"/>
          <w:b/>
        </w:rPr>
        <w:tab/>
      </w:r>
      <w:r w:rsidRPr="00E80D6D">
        <w:rPr>
          <w:rFonts w:ascii="Arial" w:hAnsi="Arial" w:cs="Arial"/>
          <w:b/>
          <w:strike/>
        </w:rPr>
        <w:t>Revised Quote Submission Due Date August 24, 2024 (2:00 p.m. Eastern Time)</w:t>
      </w:r>
    </w:p>
    <w:p w14:paraId="26225E80" w14:textId="77777777" w:rsidR="007D1D98" w:rsidRPr="00E80D6D" w:rsidRDefault="00E80D6D" w:rsidP="00E80D6D">
      <w:pPr>
        <w:tabs>
          <w:tab w:val="left" w:pos="0"/>
        </w:tabs>
        <w:outlineLvl w:val="0"/>
        <w:rPr>
          <w:rFonts w:ascii="Arial" w:hAnsi="Arial" w:cs="Arial"/>
          <w:b/>
          <w:strike/>
        </w:rPr>
      </w:pPr>
      <w:r w:rsidRPr="00E80D6D">
        <w:rPr>
          <w:rFonts w:ascii="Arial" w:hAnsi="Arial" w:cs="Arial"/>
          <w:b/>
        </w:rPr>
        <w:tab/>
      </w:r>
      <w:r w:rsidRPr="00E80D6D">
        <w:rPr>
          <w:rFonts w:ascii="Arial" w:hAnsi="Arial" w:cs="Arial"/>
          <w:b/>
          <w:strike/>
        </w:rPr>
        <w:t>Quote Submission Due Date: Tuesday, July 30, 2024 (2:00 p.m. Eastern Time)</w:t>
      </w:r>
    </w:p>
    <w:p w14:paraId="0F901AB6" w14:textId="77777777" w:rsidR="00364A22" w:rsidRDefault="00364A22" w:rsidP="002420F8"/>
    <w:p w14:paraId="265D732A" w14:textId="77777777" w:rsidR="003069D9" w:rsidRPr="008918DF" w:rsidRDefault="003069D9" w:rsidP="002420F8"/>
    <w:p w14:paraId="6A17CAD4" w14:textId="24BF87EE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 xml:space="preserve">Bid </w:t>
      </w:r>
      <w:r w:rsidRPr="00E80D6D">
        <w:rPr>
          <w:rFonts w:ascii="Arial" w:hAnsi="Arial" w:cs="Arial"/>
          <w:i w:val="0"/>
          <w:sz w:val="20"/>
        </w:rPr>
        <w:t>Amendment #</w:t>
      </w:r>
      <w:r w:rsidR="00CB1400">
        <w:rPr>
          <w:rFonts w:ascii="Arial" w:hAnsi="Arial" w:cs="Arial"/>
          <w:i w:val="0"/>
          <w:sz w:val="20"/>
        </w:rPr>
        <w:t>7</w:t>
      </w:r>
    </w:p>
    <w:p w14:paraId="2DCD062D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2D72BA0D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25584610" w14:textId="1B049193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#</w:t>
      </w:r>
      <w:r w:rsidR="004D72E8">
        <w:rPr>
          <w:rFonts w:ascii="Arial" w:hAnsi="Arial" w:cs="Arial"/>
        </w:rPr>
        <w:t>7</w:t>
      </w:r>
      <w:r w:rsidRPr="00E80D6D">
        <w:rPr>
          <w:rFonts w:ascii="Arial" w:hAnsi="Arial" w:cs="Arial"/>
        </w:rPr>
        <w:t xml:space="preserve"> to the</w:t>
      </w:r>
      <w:r w:rsidRPr="008918DF">
        <w:rPr>
          <w:rFonts w:ascii="Arial" w:hAnsi="Arial" w:cs="Arial"/>
        </w:rPr>
        <w:t xml:space="preserve">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46849646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73F8DD84" w14:textId="4AB127ED" w:rsidR="002A2B0E" w:rsidRPr="00D16E47" w:rsidRDefault="004D72E8" w:rsidP="00D16E47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N</w:t>
      </w:r>
      <w:r w:rsidR="00CB1400">
        <w:rPr>
          <w:rFonts w:ascii="Arial" w:hAnsi="Arial" w:cs="Arial"/>
        </w:rPr>
        <w:t xml:space="preserve">o </w:t>
      </w:r>
      <w:r>
        <w:rPr>
          <w:rFonts w:ascii="Arial" w:hAnsi="Arial" w:cs="Arial"/>
        </w:rPr>
        <w:t xml:space="preserve">electronic </w:t>
      </w:r>
      <w:r w:rsidR="00CB1400">
        <w:rPr>
          <w:rFonts w:ascii="Arial" w:hAnsi="Arial" w:cs="Arial"/>
        </w:rPr>
        <w:t xml:space="preserve">questions were received </w:t>
      </w:r>
      <w:r>
        <w:rPr>
          <w:rFonts w:ascii="Arial" w:hAnsi="Arial" w:cs="Arial"/>
        </w:rPr>
        <w:t xml:space="preserve">via the Question and Answer portal on NJSTART, which was reopened on December 18, 2024, and closed at 2 PM EST on December 24, 2024. </w:t>
      </w:r>
    </w:p>
    <w:p w14:paraId="128E12E5" w14:textId="63BF9724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6F778F6A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873AB9">
        <w:rPr>
          <w:rFonts w:ascii="Arial" w:hAnsi="Arial" w:cs="Arial"/>
        </w:rPr>
        <w:t>Bidder</w:t>
      </w:r>
      <w:r w:rsidRPr="008918DF">
        <w:rPr>
          <w:rFonts w:ascii="Arial" w:hAnsi="Arial" w:cs="Arial"/>
        </w:rPr>
        <w:t xml:space="preserve">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58C5C680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365CF30B" w14:textId="4BC45898" w:rsidR="007D1D98" w:rsidRDefault="007D1D98" w:rsidP="00043276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1362B29C" w14:textId="64A8D617" w:rsidR="00721BC8" w:rsidRPr="00CE158D" w:rsidRDefault="00721BC8" w:rsidP="00EA2492">
      <w:pPr>
        <w:rPr>
          <w:rFonts w:ascii="Arial" w:hAnsi="Arial" w:cs="Arial"/>
        </w:rPr>
      </w:pPr>
    </w:p>
    <w:sectPr w:rsidR="00721BC8" w:rsidRPr="00CE158D" w:rsidSect="00364A22">
      <w:footerReference w:type="default" r:id="rId12"/>
      <w:headerReference w:type="first" r:id="rId13"/>
      <w:footerReference w:type="first" r:id="rId14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1F7DB5DA" w16cid:durableId="2AAE3525"/>
  <w16cid:commentId w16cid:paraId="4D42749E" w16cid:durableId="2AAE3526"/>
  <w16cid:commentId w16cid:paraId="0980AA58" w16cid:durableId="2AAE3527"/>
  <w16cid:commentId w16cid:paraId="28139663" w16cid:durableId="2AAE3528"/>
  <w16cid:commentId w16cid:paraId="127D1215" w16cid:durableId="2AAE3529"/>
  <w16cid:commentId w16cid:paraId="3F4C2837" w16cid:durableId="2AAE352A"/>
  <w16cid:commentId w16cid:paraId="581BD4BC" w16cid:durableId="2AAE352B"/>
  <w16cid:commentId w16cid:paraId="3EBD0E7B" w16cid:durableId="2AAE352C"/>
  <w16cid:commentId w16cid:paraId="75E16AE2" w16cid:durableId="2AAE352D"/>
  <w16cid:commentId w16cid:paraId="63CE5703" w16cid:durableId="2AAE352E"/>
  <w16cid:commentId w16cid:paraId="7DECF21E" w16cid:durableId="2AAE352F"/>
  <w16cid:commentId w16cid:paraId="66CDA7F7" w16cid:durableId="2AAE3530"/>
  <w16cid:commentId w16cid:paraId="7AB1A018" w16cid:durableId="2AAE3531"/>
  <w16cid:commentId w16cid:paraId="0B57B21B" w16cid:durableId="2AAE3532"/>
  <w16cid:commentId w16cid:paraId="65BFB5C1" w16cid:durableId="2AAE3533"/>
  <w16cid:commentId w16cid:paraId="06ACACCB" w16cid:durableId="2AAE3534"/>
  <w16cid:commentId w16cid:paraId="296DAF01" w16cid:durableId="2AAE3535"/>
  <w16cid:commentId w16cid:paraId="6FDF893C" w16cid:durableId="2AAE3536"/>
  <w16cid:commentId w16cid:paraId="6DA0B4C3" w16cid:durableId="2AAE3537"/>
  <w16cid:commentId w16cid:paraId="49438152" w16cid:durableId="2AAE3538"/>
  <w16cid:commentId w16cid:paraId="3DC4F098" w16cid:durableId="2AAE3539"/>
  <w16cid:commentId w16cid:paraId="0225D815" w16cid:durableId="2AAE353A"/>
  <w16cid:commentId w16cid:paraId="00DF46EB" w16cid:durableId="2AAE353B"/>
  <w16cid:commentId w16cid:paraId="10B05C13" w16cid:durableId="2AAE353C"/>
  <w16cid:commentId w16cid:paraId="58C8FFF0" w16cid:durableId="2AAE353D"/>
  <w16cid:commentId w16cid:paraId="320F8C5C" w16cid:durableId="2AAE353E"/>
  <w16cid:commentId w16cid:paraId="1988803D" w16cid:durableId="2AAE353F"/>
  <w16cid:commentId w16cid:paraId="3DB4130D" w16cid:durableId="2AAE3540"/>
  <w16cid:commentId w16cid:paraId="24468DC3" w16cid:durableId="2AAE3541"/>
  <w16cid:commentId w16cid:paraId="70BB78F9" w16cid:durableId="2AAE3542"/>
  <w16cid:commentId w16cid:paraId="631CCDAF" w16cid:durableId="2AAE3543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B9BD38" w14:textId="77777777" w:rsidR="00681A1F" w:rsidRDefault="00681A1F">
      <w:r>
        <w:separator/>
      </w:r>
    </w:p>
  </w:endnote>
  <w:endnote w:type="continuationSeparator" w:id="0">
    <w:p w14:paraId="670AEE06" w14:textId="77777777" w:rsidR="00681A1F" w:rsidRDefault="00681A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91E73E0" w14:textId="264DC3E3" w:rsidR="00CB1400" w:rsidRDefault="00CB140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A249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0504806" w14:textId="77777777" w:rsidR="00CB1400" w:rsidRDefault="00CB140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34E6A0" w14:textId="77777777" w:rsidR="00CB1400" w:rsidRDefault="00CB1400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6092BF48" wp14:editId="78C112FB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202219E" w14:textId="77777777" w:rsidR="00CB1400" w:rsidRPr="003048CF" w:rsidRDefault="00CB1400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092BF48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2202219E" w14:textId="77777777" w:rsidR="006A4C41" w:rsidRPr="003048CF" w:rsidRDefault="006A4C41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B882B2" w14:textId="77777777" w:rsidR="00681A1F" w:rsidRDefault="00681A1F">
      <w:r>
        <w:separator/>
      </w:r>
    </w:p>
  </w:footnote>
  <w:footnote w:type="continuationSeparator" w:id="0">
    <w:p w14:paraId="349C8202" w14:textId="77777777" w:rsidR="00681A1F" w:rsidRDefault="00681A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CB1400" w14:paraId="25EA4EB5" w14:textId="77777777" w:rsidTr="00E579D9">
      <w:trPr>
        <w:trHeight w:val="1080"/>
        <w:jc w:val="center"/>
      </w:trPr>
      <w:tc>
        <w:tcPr>
          <w:tcW w:w="2880" w:type="dxa"/>
        </w:tcPr>
        <w:p w14:paraId="2DF1F33E" w14:textId="77777777" w:rsidR="00CB1400" w:rsidRDefault="00CB1400" w:rsidP="00E242AB"/>
      </w:tc>
      <w:tc>
        <w:tcPr>
          <w:tcW w:w="5760" w:type="dxa"/>
          <w:vAlign w:val="center"/>
        </w:tcPr>
        <w:p w14:paraId="360D6811" w14:textId="77777777" w:rsidR="00CB1400" w:rsidRDefault="00CB1400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636CC3A4" wp14:editId="5E9A4D42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3B5E2626" w14:textId="77777777" w:rsidR="00CB1400" w:rsidRDefault="00CB1400" w:rsidP="00E242AB"/>
      </w:tc>
    </w:tr>
    <w:tr w:rsidR="00CB1400" w14:paraId="55173E58" w14:textId="77777777" w:rsidTr="00E579D9">
      <w:trPr>
        <w:trHeight w:val="893"/>
        <w:jc w:val="center"/>
      </w:trPr>
      <w:tc>
        <w:tcPr>
          <w:tcW w:w="2880" w:type="dxa"/>
          <w:vAlign w:val="bottom"/>
        </w:tcPr>
        <w:p w14:paraId="28DA337F" w14:textId="77777777" w:rsidR="00CB1400" w:rsidRPr="00DE79FE" w:rsidRDefault="00CB1400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55F65C63" w14:textId="77777777" w:rsidR="00CB1400" w:rsidRPr="006359DD" w:rsidRDefault="00CB1400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67432638" w14:textId="77777777" w:rsidR="00CB1400" w:rsidRPr="00952B78" w:rsidRDefault="00CB1400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161E0D89" w14:textId="77777777" w:rsidR="00CB1400" w:rsidRPr="00CD2155" w:rsidRDefault="00CB1400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19F9F66C" w14:textId="77777777" w:rsidR="00CB1400" w:rsidRPr="00CD2155" w:rsidRDefault="00CB1400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256F42CF" w14:textId="77777777" w:rsidR="00CB1400" w:rsidRPr="00CD2155" w:rsidRDefault="00CB1400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3862D42B" w14:textId="77777777" w:rsidR="00CB1400" w:rsidRPr="00CD2155" w:rsidRDefault="00CB1400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2724EB6" w14:textId="77777777" w:rsidR="00CB1400" w:rsidRPr="00CD2155" w:rsidRDefault="00CB1400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364274D5" w14:textId="77777777" w:rsidR="00CB1400" w:rsidRPr="006359DD" w:rsidRDefault="00CB1400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2E88EB9E" w14:textId="77777777" w:rsidR="00CB1400" w:rsidRPr="006359DD" w:rsidRDefault="00CB1400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Elizabeth Maher </w:t>
          </w:r>
          <w:proofErr w:type="spellStart"/>
          <w:r>
            <w:rPr>
              <w:smallCaps/>
              <w:color w:val="000080"/>
            </w:rPr>
            <w:t>Muoio</w:t>
          </w:r>
          <w:proofErr w:type="spellEnd"/>
        </w:p>
        <w:p w14:paraId="55C3D6E0" w14:textId="77777777" w:rsidR="00CB1400" w:rsidRPr="006359DD" w:rsidRDefault="00CB1400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CB1400" w14:paraId="224DBA61" w14:textId="77777777" w:rsidTr="00E579D9">
      <w:trPr>
        <w:trHeight w:val="892"/>
        <w:jc w:val="center"/>
      </w:trPr>
      <w:tc>
        <w:tcPr>
          <w:tcW w:w="2880" w:type="dxa"/>
          <w:vAlign w:val="bottom"/>
        </w:tcPr>
        <w:p w14:paraId="77BF902E" w14:textId="77777777" w:rsidR="00CB1400" w:rsidRDefault="00CB1400" w:rsidP="00873AB9">
          <w:pPr>
            <w:jc w:val="center"/>
            <w:rPr>
              <w:smallCaps/>
              <w:color w:val="000080"/>
            </w:rPr>
          </w:pPr>
          <w:proofErr w:type="spellStart"/>
          <w:r>
            <w:rPr>
              <w:smallCaps/>
              <w:color w:val="000080"/>
            </w:rPr>
            <w:t>Tahesha</w:t>
          </w:r>
          <w:proofErr w:type="spellEnd"/>
          <w:r>
            <w:rPr>
              <w:caps/>
              <w:color w:val="000080"/>
            </w:rPr>
            <w:t xml:space="preserve"> L. </w:t>
          </w:r>
          <w:r>
            <w:rPr>
              <w:smallCaps/>
              <w:color w:val="000080"/>
            </w:rPr>
            <w:t>Way</w:t>
          </w:r>
        </w:p>
        <w:p w14:paraId="0B0B293A" w14:textId="77777777" w:rsidR="00CB1400" w:rsidRPr="006359DD" w:rsidRDefault="00CB1400" w:rsidP="00873AB9">
          <w:pPr>
            <w:jc w:val="center"/>
          </w:pPr>
          <w:r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46395AEE" w14:textId="77777777" w:rsidR="00CB1400" w:rsidRPr="006359DD" w:rsidRDefault="00CB1400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21623388" w14:textId="77777777" w:rsidR="00CB1400" w:rsidRDefault="00CB1400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Davis, Esq.</w:t>
          </w:r>
        </w:p>
        <w:p w14:paraId="4F5F9E6E" w14:textId="77777777" w:rsidR="00CB1400" w:rsidRPr="006359DD" w:rsidRDefault="00CB1400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CB1400" w14:paraId="07FC6692" w14:textId="77777777" w:rsidTr="00E579D9">
      <w:trPr>
        <w:jc w:val="center"/>
      </w:trPr>
      <w:tc>
        <w:tcPr>
          <w:tcW w:w="2880" w:type="dxa"/>
        </w:tcPr>
        <w:p w14:paraId="1AF3DB9B" w14:textId="77777777" w:rsidR="00CB1400" w:rsidRPr="006359DD" w:rsidRDefault="00CB1400" w:rsidP="00E242AB"/>
      </w:tc>
      <w:tc>
        <w:tcPr>
          <w:tcW w:w="5760" w:type="dxa"/>
        </w:tcPr>
        <w:p w14:paraId="183C7DE9" w14:textId="77777777" w:rsidR="00CB1400" w:rsidRPr="00CD2155" w:rsidRDefault="00CB1400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63B71AC0" w14:textId="77777777" w:rsidR="00CB1400" w:rsidRPr="006359DD" w:rsidRDefault="00CB1400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028A200E" w14:textId="77777777" w:rsidR="00CB1400" w:rsidRPr="006359DD" w:rsidRDefault="00CB1400" w:rsidP="00E242AB"/>
      </w:tc>
    </w:tr>
  </w:tbl>
  <w:p w14:paraId="78F7AC54" w14:textId="77777777" w:rsidR="00CB1400" w:rsidRDefault="00CB1400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7543B7"/>
    <w:multiLevelType w:val="hybridMultilevel"/>
    <w:tmpl w:val="25B4DB66"/>
    <w:lvl w:ilvl="0" w:tplc="7A4295EC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3D176E"/>
    <w:multiLevelType w:val="hybridMultilevel"/>
    <w:tmpl w:val="40FEBFD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6354A2"/>
    <w:multiLevelType w:val="hybridMultilevel"/>
    <w:tmpl w:val="1E82D2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D73F73"/>
    <w:multiLevelType w:val="hybridMultilevel"/>
    <w:tmpl w:val="F306CF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816ACE"/>
    <w:multiLevelType w:val="hybridMultilevel"/>
    <w:tmpl w:val="7090C5D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E5208E6"/>
    <w:multiLevelType w:val="hybridMultilevel"/>
    <w:tmpl w:val="25DE33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40B222E"/>
    <w:multiLevelType w:val="hybridMultilevel"/>
    <w:tmpl w:val="CD98BF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6068EF"/>
    <w:multiLevelType w:val="hybridMultilevel"/>
    <w:tmpl w:val="D032B028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7"/>
  </w:num>
  <w:num w:numId="5">
    <w:abstractNumId w:val="8"/>
  </w:num>
  <w:num w:numId="6">
    <w:abstractNumId w:val="6"/>
  </w:num>
  <w:num w:numId="7">
    <w:abstractNumId w:val="3"/>
  </w:num>
  <w:num w:numId="8">
    <w:abstractNumId w:val="0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3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ocumentProtection w:edit="readOnly" w:enforcement="1" w:cryptProviderType="rsaAES" w:cryptAlgorithmClass="hash" w:cryptAlgorithmType="typeAny" w:cryptAlgorithmSid="14" w:cryptSpinCount="100000" w:hash="nH4MSxEiD13juP7R+A/eDJPLzxlT/cZJTR+yKut+VXb/2rEtmZhVijjpWAjovYwJc+86ijZC39eVpxBffnfEDw==" w:salt="9ZnM+ErNsteEPbf7aCul3Q==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25960"/>
    <w:rsid w:val="00043276"/>
    <w:rsid w:val="0004455E"/>
    <w:rsid w:val="00047D91"/>
    <w:rsid w:val="00052193"/>
    <w:rsid w:val="00052433"/>
    <w:rsid w:val="000555F2"/>
    <w:rsid w:val="0006149B"/>
    <w:rsid w:val="0007654F"/>
    <w:rsid w:val="00080562"/>
    <w:rsid w:val="00087AC7"/>
    <w:rsid w:val="000A1147"/>
    <w:rsid w:val="000C3016"/>
    <w:rsid w:val="000C3964"/>
    <w:rsid w:val="000C43A4"/>
    <w:rsid w:val="000C7991"/>
    <w:rsid w:val="000D0811"/>
    <w:rsid w:val="000D366B"/>
    <w:rsid w:val="000D69C1"/>
    <w:rsid w:val="000E2E73"/>
    <w:rsid w:val="000F1DEE"/>
    <w:rsid w:val="000F21AF"/>
    <w:rsid w:val="001036B6"/>
    <w:rsid w:val="001130EC"/>
    <w:rsid w:val="0012367C"/>
    <w:rsid w:val="001236A1"/>
    <w:rsid w:val="00124BD1"/>
    <w:rsid w:val="001265C6"/>
    <w:rsid w:val="001319F6"/>
    <w:rsid w:val="00136397"/>
    <w:rsid w:val="00140575"/>
    <w:rsid w:val="00152849"/>
    <w:rsid w:val="00160E56"/>
    <w:rsid w:val="00194DDF"/>
    <w:rsid w:val="00194F0C"/>
    <w:rsid w:val="001A6CBA"/>
    <w:rsid w:val="001D1ABC"/>
    <w:rsid w:val="001E1E0D"/>
    <w:rsid w:val="001F34F3"/>
    <w:rsid w:val="001F6398"/>
    <w:rsid w:val="0020175D"/>
    <w:rsid w:val="00202F19"/>
    <w:rsid w:val="00220E3B"/>
    <w:rsid w:val="00224313"/>
    <w:rsid w:val="002257E3"/>
    <w:rsid w:val="00230C78"/>
    <w:rsid w:val="002420F8"/>
    <w:rsid w:val="002572F5"/>
    <w:rsid w:val="00257D6E"/>
    <w:rsid w:val="00260851"/>
    <w:rsid w:val="00267B49"/>
    <w:rsid w:val="00271544"/>
    <w:rsid w:val="002745C5"/>
    <w:rsid w:val="00277901"/>
    <w:rsid w:val="00285BF3"/>
    <w:rsid w:val="00294279"/>
    <w:rsid w:val="002A0D7B"/>
    <w:rsid w:val="002A0DA8"/>
    <w:rsid w:val="002A2B0E"/>
    <w:rsid w:val="002B01A2"/>
    <w:rsid w:val="002C0E11"/>
    <w:rsid w:val="002C1484"/>
    <w:rsid w:val="002C54B7"/>
    <w:rsid w:val="002D5D9E"/>
    <w:rsid w:val="002F1449"/>
    <w:rsid w:val="003048CF"/>
    <w:rsid w:val="003054C6"/>
    <w:rsid w:val="00305B6D"/>
    <w:rsid w:val="003069D9"/>
    <w:rsid w:val="00312D7D"/>
    <w:rsid w:val="00322697"/>
    <w:rsid w:val="00326DC4"/>
    <w:rsid w:val="00327062"/>
    <w:rsid w:val="0032707C"/>
    <w:rsid w:val="00337456"/>
    <w:rsid w:val="0034222F"/>
    <w:rsid w:val="003447B6"/>
    <w:rsid w:val="00364A22"/>
    <w:rsid w:val="003721AB"/>
    <w:rsid w:val="00372C16"/>
    <w:rsid w:val="00374F88"/>
    <w:rsid w:val="0037646A"/>
    <w:rsid w:val="00383406"/>
    <w:rsid w:val="00391DE8"/>
    <w:rsid w:val="0039648D"/>
    <w:rsid w:val="003A2624"/>
    <w:rsid w:val="003A76EC"/>
    <w:rsid w:val="003B1D63"/>
    <w:rsid w:val="003B72AE"/>
    <w:rsid w:val="003C7DE3"/>
    <w:rsid w:val="003D02FC"/>
    <w:rsid w:val="003D6F18"/>
    <w:rsid w:val="003D747D"/>
    <w:rsid w:val="003F2A90"/>
    <w:rsid w:val="003F7837"/>
    <w:rsid w:val="00407D94"/>
    <w:rsid w:val="00417A2E"/>
    <w:rsid w:val="004315E8"/>
    <w:rsid w:val="004355EF"/>
    <w:rsid w:val="0043667E"/>
    <w:rsid w:val="00436D34"/>
    <w:rsid w:val="00437030"/>
    <w:rsid w:val="00446F52"/>
    <w:rsid w:val="00471353"/>
    <w:rsid w:val="0047511E"/>
    <w:rsid w:val="00476106"/>
    <w:rsid w:val="004804BD"/>
    <w:rsid w:val="00490B0F"/>
    <w:rsid w:val="0049266C"/>
    <w:rsid w:val="004A0576"/>
    <w:rsid w:val="004A121D"/>
    <w:rsid w:val="004A255B"/>
    <w:rsid w:val="004A7DA7"/>
    <w:rsid w:val="004C0E24"/>
    <w:rsid w:val="004C13A5"/>
    <w:rsid w:val="004C417C"/>
    <w:rsid w:val="004D39D7"/>
    <w:rsid w:val="004D72E8"/>
    <w:rsid w:val="004E32C5"/>
    <w:rsid w:val="004E725B"/>
    <w:rsid w:val="004F3C89"/>
    <w:rsid w:val="004F542C"/>
    <w:rsid w:val="00500900"/>
    <w:rsid w:val="00502120"/>
    <w:rsid w:val="005144C1"/>
    <w:rsid w:val="005175DC"/>
    <w:rsid w:val="00521DAD"/>
    <w:rsid w:val="0052367D"/>
    <w:rsid w:val="005271D3"/>
    <w:rsid w:val="005301A1"/>
    <w:rsid w:val="0053372D"/>
    <w:rsid w:val="00534C6D"/>
    <w:rsid w:val="0053647E"/>
    <w:rsid w:val="0054794A"/>
    <w:rsid w:val="00552E7C"/>
    <w:rsid w:val="0055658E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94073"/>
    <w:rsid w:val="005A334C"/>
    <w:rsid w:val="005B1CA1"/>
    <w:rsid w:val="005B7B28"/>
    <w:rsid w:val="005D1FD3"/>
    <w:rsid w:val="005D5F8B"/>
    <w:rsid w:val="005E318D"/>
    <w:rsid w:val="005E3AEA"/>
    <w:rsid w:val="005E65E6"/>
    <w:rsid w:val="005E681C"/>
    <w:rsid w:val="005E7D9D"/>
    <w:rsid w:val="005F1468"/>
    <w:rsid w:val="005F3A74"/>
    <w:rsid w:val="005F70E8"/>
    <w:rsid w:val="0060270F"/>
    <w:rsid w:val="00610AAA"/>
    <w:rsid w:val="00610ADE"/>
    <w:rsid w:val="00630623"/>
    <w:rsid w:val="00636EFA"/>
    <w:rsid w:val="006438A0"/>
    <w:rsid w:val="006452A7"/>
    <w:rsid w:val="00646784"/>
    <w:rsid w:val="00647D1A"/>
    <w:rsid w:val="00665140"/>
    <w:rsid w:val="0066770E"/>
    <w:rsid w:val="00670FCB"/>
    <w:rsid w:val="00672255"/>
    <w:rsid w:val="00681A1F"/>
    <w:rsid w:val="006848B7"/>
    <w:rsid w:val="0069331E"/>
    <w:rsid w:val="006A3DE5"/>
    <w:rsid w:val="006A4C41"/>
    <w:rsid w:val="006A744F"/>
    <w:rsid w:val="006B3833"/>
    <w:rsid w:val="006C37AB"/>
    <w:rsid w:val="006C5427"/>
    <w:rsid w:val="006C5575"/>
    <w:rsid w:val="006C6C8D"/>
    <w:rsid w:val="006D2967"/>
    <w:rsid w:val="006D6EE7"/>
    <w:rsid w:val="006E6FF8"/>
    <w:rsid w:val="007015B0"/>
    <w:rsid w:val="007077D9"/>
    <w:rsid w:val="0071384F"/>
    <w:rsid w:val="00721824"/>
    <w:rsid w:val="00721BC8"/>
    <w:rsid w:val="00736BE9"/>
    <w:rsid w:val="00745AB8"/>
    <w:rsid w:val="00751F37"/>
    <w:rsid w:val="00762F2A"/>
    <w:rsid w:val="007677A8"/>
    <w:rsid w:val="00776521"/>
    <w:rsid w:val="00776D84"/>
    <w:rsid w:val="007772EE"/>
    <w:rsid w:val="00780679"/>
    <w:rsid w:val="007826CD"/>
    <w:rsid w:val="00785AFC"/>
    <w:rsid w:val="00787965"/>
    <w:rsid w:val="007A173B"/>
    <w:rsid w:val="007A5014"/>
    <w:rsid w:val="007A5F35"/>
    <w:rsid w:val="007C06FF"/>
    <w:rsid w:val="007C0C3C"/>
    <w:rsid w:val="007C2585"/>
    <w:rsid w:val="007C31B3"/>
    <w:rsid w:val="007C3B8D"/>
    <w:rsid w:val="007C56C0"/>
    <w:rsid w:val="007C71F3"/>
    <w:rsid w:val="007D1D98"/>
    <w:rsid w:val="007D29E3"/>
    <w:rsid w:val="007E2D30"/>
    <w:rsid w:val="007E56C8"/>
    <w:rsid w:val="008013A6"/>
    <w:rsid w:val="008049AC"/>
    <w:rsid w:val="00804A53"/>
    <w:rsid w:val="008062EE"/>
    <w:rsid w:val="00811D00"/>
    <w:rsid w:val="008137DB"/>
    <w:rsid w:val="00815E39"/>
    <w:rsid w:val="00816EA4"/>
    <w:rsid w:val="0082019A"/>
    <w:rsid w:val="00827B9B"/>
    <w:rsid w:val="008377A9"/>
    <w:rsid w:val="00840B47"/>
    <w:rsid w:val="00873AB9"/>
    <w:rsid w:val="00883737"/>
    <w:rsid w:val="00884C9E"/>
    <w:rsid w:val="008918DF"/>
    <w:rsid w:val="008A0272"/>
    <w:rsid w:val="008A04A8"/>
    <w:rsid w:val="008A2D4B"/>
    <w:rsid w:val="008A5417"/>
    <w:rsid w:val="008D3A86"/>
    <w:rsid w:val="008D4A24"/>
    <w:rsid w:val="008E50C7"/>
    <w:rsid w:val="008E6C1D"/>
    <w:rsid w:val="008F75E9"/>
    <w:rsid w:val="0090645A"/>
    <w:rsid w:val="0091092B"/>
    <w:rsid w:val="00917A01"/>
    <w:rsid w:val="009225CB"/>
    <w:rsid w:val="00922819"/>
    <w:rsid w:val="00923970"/>
    <w:rsid w:val="00934725"/>
    <w:rsid w:val="0094465F"/>
    <w:rsid w:val="009446F8"/>
    <w:rsid w:val="00952B00"/>
    <w:rsid w:val="00954320"/>
    <w:rsid w:val="00954529"/>
    <w:rsid w:val="00957C3C"/>
    <w:rsid w:val="00962774"/>
    <w:rsid w:val="00963B9C"/>
    <w:rsid w:val="009709D5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D67B1"/>
    <w:rsid w:val="009E31D0"/>
    <w:rsid w:val="009E44B3"/>
    <w:rsid w:val="009F1316"/>
    <w:rsid w:val="009F16FB"/>
    <w:rsid w:val="009F47CB"/>
    <w:rsid w:val="009F527D"/>
    <w:rsid w:val="00A0197D"/>
    <w:rsid w:val="00A0222F"/>
    <w:rsid w:val="00A02297"/>
    <w:rsid w:val="00A2104C"/>
    <w:rsid w:val="00A233DA"/>
    <w:rsid w:val="00A255CB"/>
    <w:rsid w:val="00A30216"/>
    <w:rsid w:val="00A34AF0"/>
    <w:rsid w:val="00A40774"/>
    <w:rsid w:val="00A43D59"/>
    <w:rsid w:val="00A517E1"/>
    <w:rsid w:val="00A51C80"/>
    <w:rsid w:val="00A51E71"/>
    <w:rsid w:val="00A527F9"/>
    <w:rsid w:val="00A6113F"/>
    <w:rsid w:val="00A63744"/>
    <w:rsid w:val="00A7044A"/>
    <w:rsid w:val="00A70D51"/>
    <w:rsid w:val="00A8091E"/>
    <w:rsid w:val="00A84B37"/>
    <w:rsid w:val="00A8549A"/>
    <w:rsid w:val="00AA2C37"/>
    <w:rsid w:val="00AA3920"/>
    <w:rsid w:val="00AB4FCA"/>
    <w:rsid w:val="00AB72B8"/>
    <w:rsid w:val="00AC1ABA"/>
    <w:rsid w:val="00AC609F"/>
    <w:rsid w:val="00AD3D3C"/>
    <w:rsid w:val="00AF1272"/>
    <w:rsid w:val="00B00555"/>
    <w:rsid w:val="00B1392F"/>
    <w:rsid w:val="00B16364"/>
    <w:rsid w:val="00B236E1"/>
    <w:rsid w:val="00B2669F"/>
    <w:rsid w:val="00B31294"/>
    <w:rsid w:val="00B3763D"/>
    <w:rsid w:val="00B41B4A"/>
    <w:rsid w:val="00B4243C"/>
    <w:rsid w:val="00B432C3"/>
    <w:rsid w:val="00B50D67"/>
    <w:rsid w:val="00B51A00"/>
    <w:rsid w:val="00B53E46"/>
    <w:rsid w:val="00B54579"/>
    <w:rsid w:val="00B555FD"/>
    <w:rsid w:val="00B55897"/>
    <w:rsid w:val="00B664C5"/>
    <w:rsid w:val="00B675BA"/>
    <w:rsid w:val="00B713E9"/>
    <w:rsid w:val="00B7192C"/>
    <w:rsid w:val="00B76BFD"/>
    <w:rsid w:val="00B821C0"/>
    <w:rsid w:val="00B842BD"/>
    <w:rsid w:val="00B92AC8"/>
    <w:rsid w:val="00B92BA4"/>
    <w:rsid w:val="00B9391C"/>
    <w:rsid w:val="00B94666"/>
    <w:rsid w:val="00B958E4"/>
    <w:rsid w:val="00BA4C18"/>
    <w:rsid w:val="00BB4A00"/>
    <w:rsid w:val="00BC21C1"/>
    <w:rsid w:val="00BC453F"/>
    <w:rsid w:val="00BC4F10"/>
    <w:rsid w:val="00BC5A4C"/>
    <w:rsid w:val="00BC7C61"/>
    <w:rsid w:val="00BD378C"/>
    <w:rsid w:val="00BD693F"/>
    <w:rsid w:val="00BF04A1"/>
    <w:rsid w:val="00BF5170"/>
    <w:rsid w:val="00BF52E1"/>
    <w:rsid w:val="00BF5E82"/>
    <w:rsid w:val="00C021F8"/>
    <w:rsid w:val="00C02917"/>
    <w:rsid w:val="00C06423"/>
    <w:rsid w:val="00C12204"/>
    <w:rsid w:val="00C12A48"/>
    <w:rsid w:val="00C16006"/>
    <w:rsid w:val="00C162F6"/>
    <w:rsid w:val="00C261D2"/>
    <w:rsid w:val="00C34732"/>
    <w:rsid w:val="00C376DE"/>
    <w:rsid w:val="00C41CB6"/>
    <w:rsid w:val="00C45AB4"/>
    <w:rsid w:val="00C51456"/>
    <w:rsid w:val="00C56198"/>
    <w:rsid w:val="00C564E7"/>
    <w:rsid w:val="00C60DC5"/>
    <w:rsid w:val="00C80F0D"/>
    <w:rsid w:val="00C83977"/>
    <w:rsid w:val="00C935F8"/>
    <w:rsid w:val="00CA5D64"/>
    <w:rsid w:val="00CA7DBC"/>
    <w:rsid w:val="00CB1400"/>
    <w:rsid w:val="00CC2CBB"/>
    <w:rsid w:val="00CD7B5D"/>
    <w:rsid w:val="00CE158D"/>
    <w:rsid w:val="00CE1914"/>
    <w:rsid w:val="00CF3D21"/>
    <w:rsid w:val="00D057E9"/>
    <w:rsid w:val="00D134DA"/>
    <w:rsid w:val="00D16E47"/>
    <w:rsid w:val="00D2037F"/>
    <w:rsid w:val="00D20DEC"/>
    <w:rsid w:val="00D22483"/>
    <w:rsid w:val="00D33B5E"/>
    <w:rsid w:val="00D4502F"/>
    <w:rsid w:val="00D47CB4"/>
    <w:rsid w:val="00D52132"/>
    <w:rsid w:val="00D5260A"/>
    <w:rsid w:val="00D55DDC"/>
    <w:rsid w:val="00D5683B"/>
    <w:rsid w:val="00D66228"/>
    <w:rsid w:val="00D705AB"/>
    <w:rsid w:val="00D71E8B"/>
    <w:rsid w:val="00D75306"/>
    <w:rsid w:val="00D80E25"/>
    <w:rsid w:val="00D84D8A"/>
    <w:rsid w:val="00D91263"/>
    <w:rsid w:val="00D91B32"/>
    <w:rsid w:val="00D95B36"/>
    <w:rsid w:val="00DB2E21"/>
    <w:rsid w:val="00DC72EC"/>
    <w:rsid w:val="00DD1FC1"/>
    <w:rsid w:val="00DD6116"/>
    <w:rsid w:val="00DD6684"/>
    <w:rsid w:val="00DE14C7"/>
    <w:rsid w:val="00DF1D53"/>
    <w:rsid w:val="00DF4E98"/>
    <w:rsid w:val="00DF5740"/>
    <w:rsid w:val="00E001C4"/>
    <w:rsid w:val="00E02D77"/>
    <w:rsid w:val="00E03810"/>
    <w:rsid w:val="00E06954"/>
    <w:rsid w:val="00E1253F"/>
    <w:rsid w:val="00E14372"/>
    <w:rsid w:val="00E14B7B"/>
    <w:rsid w:val="00E242AB"/>
    <w:rsid w:val="00E35E58"/>
    <w:rsid w:val="00E4578B"/>
    <w:rsid w:val="00E4652C"/>
    <w:rsid w:val="00E579D9"/>
    <w:rsid w:val="00E61200"/>
    <w:rsid w:val="00E61D3A"/>
    <w:rsid w:val="00E64C53"/>
    <w:rsid w:val="00E67791"/>
    <w:rsid w:val="00E76F39"/>
    <w:rsid w:val="00E807AD"/>
    <w:rsid w:val="00E80D6D"/>
    <w:rsid w:val="00E90D91"/>
    <w:rsid w:val="00E92ADD"/>
    <w:rsid w:val="00E945C1"/>
    <w:rsid w:val="00E97321"/>
    <w:rsid w:val="00EA2492"/>
    <w:rsid w:val="00EA330C"/>
    <w:rsid w:val="00EA45E3"/>
    <w:rsid w:val="00EA4B87"/>
    <w:rsid w:val="00EB3E79"/>
    <w:rsid w:val="00EB54AE"/>
    <w:rsid w:val="00EB557F"/>
    <w:rsid w:val="00EC5F73"/>
    <w:rsid w:val="00ED1984"/>
    <w:rsid w:val="00ED3B68"/>
    <w:rsid w:val="00ED3EE0"/>
    <w:rsid w:val="00ED52EB"/>
    <w:rsid w:val="00EE31B0"/>
    <w:rsid w:val="00EF7D4E"/>
    <w:rsid w:val="00F02BC8"/>
    <w:rsid w:val="00F02EFA"/>
    <w:rsid w:val="00F043D3"/>
    <w:rsid w:val="00F05D01"/>
    <w:rsid w:val="00F223F7"/>
    <w:rsid w:val="00F27AE1"/>
    <w:rsid w:val="00F32F5D"/>
    <w:rsid w:val="00F3434F"/>
    <w:rsid w:val="00F34973"/>
    <w:rsid w:val="00F401B4"/>
    <w:rsid w:val="00F40A08"/>
    <w:rsid w:val="00F42A18"/>
    <w:rsid w:val="00F47276"/>
    <w:rsid w:val="00F52E4E"/>
    <w:rsid w:val="00F6739F"/>
    <w:rsid w:val="00F75EFF"/>
    <w:rsid w:val="00F7624F"/>
    <w:rsid w:val="00F8273F"/>
    <w:rsid w:val="00F91DCC"/>
    <w:rsid w:val="00F92C4E"/>
    <w:rsid w:val="00FA0A5A"/>
    <w:rsid w:val="00FA1383"/>
    <w:rsid w:val="00FA3E9F"/>
    <w:rsid w:val="00FA59AD"/>
    <w:rsid w:val="00FA7242"/>
    <w:rsid w:val="00FB1BD0"/>
    <w:rsid w:val="00FB2462"/>
    <w:rsid w:val="00FB6B05"/>
    <w:rsid w:val="00FC0E2F"/>
    <w:rsid w:val="00FC529C"/>
    <w:rsid w:val="00FC6919"/>
    <w:rsid w:val="00FD7B19"/>
    <w:rsid w:val="00FF0B2A"/>
    <w:rsid w:val="00FF4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30072484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158D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5D5F8B"/>
  </w:style>
  <w:style w:type="character" w:customStyle="1" w:styleId="CommentTextChar">
    <w:name w:val="Comment Text Char"/>
    <w:basedOn w:val="DefaultParagraphFont"/>
    <w:link w:val="CommentText"/>
    <w:uiPriority w:val="99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  <w:style w:type="character" w:styleId="Hyperlink">
    <w:name w:val="Hyperlink"/>
    <w:basedOn w:val="DefaultParagraphFont"/>
    <w:unhideWhenUsed/>
    <w:rsid w:val="00136397"/>
    <w:rPr>
      <w:color w:val="0000FF" w:themeColor="hyperlink"/>
      <w:u w:val="single"/>
    </w:rPr>
  </w:style>
  <w:style w:type="paragraph" w:styleId="Revision">
    <w:name w:val="Revision"/>
    <w:hidden/>
    <w:uiPriority w:val="99"/>
    <w:semiHidden/>
    <w:rsid w:val="005009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Relationship Id="rId22" Type="http://schemas.microsoft.com/office/2016/09/relationships/commentsIds" Target="commentsId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07dcc1a-fe74-449d-84b1-f7f47f773ef7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D0EAEE96661354E815E67EC17B86525" ma:contentTypeVersion="14" ma:contentTypeDescription="Create a new document." ma:contentTypeScope="" ma:versionID="d48352a969abfe94a573e3665762c0a6">
  <xsd:schema xmlns:xsd="http://www.w3.org/2001/XMLSchema" xmlns:xs="http://www.w3.org/2001/XMLSchema" xmlns:p="http://schemas.microsoft.com/office/2006/metadata/properties" xmlns:ns3="707dcc1a-fe74-449d-84b1-f7f47f773ef7" xmlns:ns4="6921eedd-9434-4e17-853e-e3c821f07ddc" targetNamespace="http://schemas.microsoft.com/office/2006/metadata/properties" ma:root="true" ma:fieldsID="95575afca1f7903e0e28e7932a37a48e" ns3:_="" ns4:_="">
    <xsd:import namespace="707dcc1a-fe74-449d-84b1-f7f47f773ef7"/>
    <xsd:import namespace="6921eedd-9434-4e17-853e-e3c821f07dd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OCR" minOccurs="0"/>
                <xsd:element ref="ns3:MediaServiceDateTaken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7dcc1a-fe74-449d-84b1-f7f47f773ef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0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21eedd-9434-4e17-853e-e3c821f07ddc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E778AECD-9879-4621-BA5C-1A0327C84A2A}">
  <ds:schemaRefs>
    <ds:schemaRef ds:uri="http://purl.org/dc/elements/1.1/"/>
    <ds:schemaRef ds:uri="http://schemas.microsoft.com/office/2006/metadata/properties"/>
    <ds:schemaRef ds:uri="707dcc1a-fe74-449d-84b1-f7f47f773ef7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6921eedd-9434-4e17-853e-e3c821f07ddc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A4BC4C98-7065-49B0-B873-A42F6E2E93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07dcc1a-fe74-449d-84b1-f7f47f773ef7"/>
    <ds:schemaRef ds:uri="6921eedd-9434-4e17-853e-e3c821f07dd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213EE92-DBFE-43D9-8EE0-A7FBD66C50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2</TotalTime>
  <Pages>1</Pages>
  <Words>194</Words>
  <Characters>1065</Characters>
  <Application>Microsoft Office Word</Application>
  <DocSecurity>8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Gobrial, Hala [TREAS]</cp:lastModifiedBy>
  <cp:revision>3</cp:revision>
  <cp:lastPrinted>2016-08-03T15:29:00Z</cp:lastPrinted>
  <dcterms:created xsi:type="dcterms:W3CDTF">2024-12-30T17:00:00Z</dcterms:created>
  <dcterms:modified xsi:type="dcterms:W3CDTF">2025-01-02T20:35:00Z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0x0101006D0EAEE96661354E815E67EC17B86525</vt:lpwstr>
  </property>
  <property fmtid="{D5CDD505-2E9C-101B-9397-08002B2CF9AE}" pid="4" name="_dlc_DocIdItemGuid">
    <vt:lpwstr>46ab054f-e86a-4f1a-89c7-1ac9b481d0e8</vt:lpwstr>
  </property>
  <property fmtid="{D5CDD505-2E9C-101B-9397-08002B2CF9AE}" pid="5" name="URL">
    <vt:lpwstr/>
  </property>
  <property fmtid="{D5CDD505-2E9C-101B-9397-08002B2CF9AE}" pid="6" name="DocumentSetDescription">
    <vt:lpwstr/>
  </property>
</Properties>
</file>