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E24BB84" w:rsidR="00364A22" w:rsidRPr="002420F8" w:rsidRDefault="007B22A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October 17</w:t>
      </w:r>
      <w:r w:rsidR="004719FD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63A620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4719FD">
        <w:rPr>
          <w:rFonts w:ascii="Arial" w:hAnsi="Arial" w:cs="Arial"/>
          <w:sz w:val="20"/>
        </w:rPr>
        <w:t>23DPP0861</w:t>
      </w:r>
    </w:p>
    <w:p w14:paraId="37886C67" w14:textId="77777777" w:rsidR="004719FD" w:rsidRPr="008918DF" w:rsidRDefault="004719FD" w:rsidP="004719FD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5A7A68" w:rsidRDefault="003069D9" w:rsidP="004719FD">
      <w:pPr>
        <w:ind w:firstLine="720"/>
        <w:jc w:val="right"/>
        <w:rPr>
          <w:rFonts w:ascii="Arial" w:hAnsi="Arial" w:cs="Arial"/>
          <w:b/>
          <w:color w:val="FF0000"/>
        </w:rPr>
      </w:pPr>
    </w:p>
    <w:p w14:paraId="2AD778AC" w14:textId="0C649677" w:rsidR="007B22A3" w:rsidRDefault="008918DF" w:rsidP="00F779EE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5A7A68">
        <w:rPr>
          <w:rFonts w:ascii="Arial" w:hAnsi="Arial" w:cs="Arial"/>
          <w:b/>
          <w:color w:val="FF0000"/>
        </w:rPr>
        <w:tab/>
      </w:r>
      <w:r w:rsidR="007B22A3">
        <w:rPr>
          <w:rFonts w:ascii="Arial" w:hAnsi="Arial" w:cs="Arial"/>
          <w:b/>
          <w:color w:val="FF0000"/>
        </w:rPr>
        <w:t>Revised Quote Submission Due Date: November 26, 2024 (2:00 p.m. Eastern Time)</w:t>
      </w:r>
    </w:p>
    <w:p w14:paraId="4DD447EF" w14:textId="273D1EC6" w:rsidR="00F779EE" w:rsidRPr="007B22A3" w:rsidRDefault="007B22A3" w:rsidP="00F779EE">
      <w:pPr>
        <w:tabs>
          <w:tab w:val="left" w:pos="0"/>
        </w:tabs>
        <w:outlineLvl w:val="0"/>
        <w:rPr>
          <w:rFonts w:ascii="Arial" w:hAnsi="Arial" w:cs="Arial"/>
          <w:b/>
          <w:strike/>
          <w:color w:val="FF0000"/>
        </w:rPr>
      </w:pPr>
      <w:r>
        <w:rPr>
          <w:rFonts w:ascii="Arial" w:hAnsi="Arial" w:cs="Arial"/>
          <w:b/>
          <w:color w:val="FF0000"/>
        </w:rPr>
        <w:tab/>
      </w:r>
      <w:r w:rsidR="00F779EE" w:rsidRPr="007B22A3">
        <w:rPr>
          <w:rFonts w:ascii="Arial" w:hAnsi="Arial" w:cs="Arial"/>
          <w:b/>
          <w:strike/>
        </w:rPr>
        <w:t>Revised Quote Submission Due Date: October 29, 2024 (2:00 p.m. Eastern Time)</w:t>
      </w:r>
    </w:p>
    <w:p w14:paraId="091CB05A" w14:textId="212C750C" w:rsidR="004719FD" w:rsidRPr="00F779EE" w:rsidRDefault="00F779EE" w:rsidP="004719F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</w:rPr>
        <w:tab/>
      </w:r>
      <w:r w:rsidR="004719FD" w:rsidRPr="00F779EE">
        <w:rPr>
          <w:rFonts w:ascii="Arial" w:hAnsi="Arial" w:cs="Arial"/>
          <w:b/>
          <w:strike/>
        </w:rPr>
        <w:t>Revised Quote Submission Due Date</w:t>
      </w:r>
      <w:r w:rsidR="005E48BD" w:rsidRPr="00F779EE">
        <w:rPr>
          <w:rFonts w:ascii="Arial" w:hAnsi="Arial" w:cs="Arial"/>
          <w:b/>
          <w:strike/>
        </w:rPr>
        <w:t>:</w:t>
      </w:r>
      <w:r w:rsidR="00EB7DFB" w:rsidRPr="00F779EE">
        <w:rPr>
          <w:rFonts w:ascii="Arial" w:hAnsi="Arial" w:cs="Arial"/>
          <w:b/>
          <w:strike/>
        </w:rPr>
        <w:t xml:space="preserve"> </w:t>
      </w:r>
      <w:r w:rsidR="00220C17" w:rsidRPr="00F779EE">
        <w:rPr>
          <w:rFonts w:ascii="Arial" w:hAnsi="Arial" w:cs="Arial"/>
          <w:b/>
          <w:strike/>
        </w:rPr>
        <w:t>September 24, 2024</w:t>
      </w:r>
      <w:r w:rsidR="005A7A68" w:rsidRPr="00F779EE">
        <w:rPr>
          <w:rFonts w:ascii="Arial" w:hAnsi="Arial" w:cs="Arial"/>
          <w:b/>
          <w:strike/>
        </w:rPr>
        <w:t xml:space="preserve"> </w:t>
      </w:r>
      <w:r w:rsidR="004719FD" w:rsidRPr="00F779EE">
        <w:rPr>
          <w:rFonts w:ascii="Arial" w:hAnsi="Arial" w:cs="Arial"/>
          <w:b/>
          <w:strike/>
        </w:rPr>
        <w:t>(2:00 p.m. Eastern Time)</w:t>
      </w:r>
    </w:p>
    <w:p w14:paraId="4EA4BFF8" w14:textId="0C90B530" w:rsidR="004719FD" w:rsidRPr="005A7A68" w:rsidRDefault="004719FD" w:rsidP="004719FD">
      <w:pPr>
        <w:tabs>
          <w:tab w:val="left" w:pos="0"/>
        </w:tabs>
        <w:outlineLvl w:val="0"/>
        <w:rPr>
          <w:rFonts w:ascii="Arial" w:hAnsi="Arial" w:cs="Arial"/>
          <w:b/>
          <w:strike/>
          <w:color w:val="000000" w:themeColor="text1"/>
        </w:rPr>
      </w:pPr>
      <w:r>
        <w:rPr>
          <w:rFonts w:ascii="Arial" w:hAnsi="Arial" w:cs="Arial"/>
          <w:b/>
        </w:rPr>
        <w:tab/>
      </w:r>
      <w:r w:rsidRPr="005A7A68">
        <w:rPr>
          <w:rFonts w:ascii="Arial" w:hAnsi="Arial" w:cs="Arial"/>
          <w:b/>
          <w:strike/>
          <w:color w:val="000000" w:themeColor="text1"/>
        </w:rPr>
        <w:t>Revised Quot</w:t>
      </w:r>
      <w:r w:rsidR="00491852">
        <w:rPr>
          <w:rFonts w:ascii="Arial" w:hAnsi="Arial" w:cs="Arial"/>
          <w:b/>
          <w:strike/>
          <w:color w:val="000000" w:themeColor="text1"/>
        </w:rPr>
        <w:t>e Submission Due Date August 24</w:t>
      </w:r>
      <w:r w:rsidR="00220C17">
        <w:rPr>
          <w:rFonts w:ascii="Arial" w:hAnsi="Arial" w:cs="Arial"/>
          <w:b/>
          <w:strike/>
          <w:color w:val="000000" w:themeColor="text1"/>
        </w:rPr>
        <w:t>,</w:t>
      </w:r>
      <w:r w:rsidR="00491852">
        <w:rPr>
          <w:rFonts w:ascii="Arial" w:hAnsi="Arial" w:cs="Arial"/>
          <w:b/>
          <w:strike/>
          <w:color w:val="000000" w:themeColor="text1"/>
        </w:rPr>
        <w:t xml:space="preserve"> </w:t>
      </w:r>
      <w:r w:rsidRPr="005A7A68">
        <w:rPr>
          <w:rFonts w:ascii="Arial" w:hAnsi="Arial" w:cs="Arial"/>
          <w:b/>
          <w:strike/>
          <w:color w:val="000000" w:themeColor="text1"/>
        </w:rPr>
        <w:t>2024 (2:00 p.m. Eastern Time)</w:t>
      </w:r>
    </w:p>
    <w:p w14:paraId="21656343" w14:textId="67A7595C" w:rsidR="004719FD" w:rsidRPr="00662A5D" w:rsidRDefault="004719FD" w:rsidP="004719F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Pr="00662A5D">
        <w:rPr>
          <w:rFonts w:ascii="Arial" w:hAnsi="Arial" w:cs="Arial"/>
          <w:b/>
          <w:strike/>
        </w:rPr>
        <w:t>Quote Submission Due Date: Tuesday, July 30, 2024 (2:00 p.m. Eastern Time)</w:t>
      </w:r>
    </w:p>
    <w:p w14:paraId="03C6B417" w14:textId="5A5C8659" w:rsidR="00364A22" w:rsidRDefault="00364A22" w:rsidP="002420F8"/>
    <w:p w14:paraId="414B3AF9" w14:textId="77777777" w:rsidR="003069D9" w:rsidRPr="008918DF" w:rsidRDefault="003069D9" w:rsidP="002420F8"/>
    <w:p w14:paraId="03C6B419" w14:textId="236B9FD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D94F6B">
        <w:rPr>
          <w:rFonts w:ascii="Arial" w:hAnsi="Arial" w:cs="Arial"/>
          <w:i w:val="0"/>
          <w:sz w:val="20"/>
        </w:rPr>
        <w:t>Amendment #</w:t>
      </w:r>
      <w:r w:rsidR="007B22A3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CFCDC67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D94F6B">
        <w:rPr>
          <w:rFonts w:ascii="Arial" w:hAnsi="Arial" w:cs="Arial"/>
        </w:rPr>
        <w:t>Amendment #</w:t>
      </w:r>
      <w:r w:rsidR="00F779EE">
        <w:rPr>
          <w:rFonts w:ascii="Arial" w:hAnsi="Arial" w:cs="Arial"/>
        </w:rPr>
        <w:t>3</w:t>
      </w:r>
      <w:r w:rsidRPr="00D94F6B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3D02A53C" w14:textId="77659499" w:rsidR="00D94F6B" w:rsidRDefault="00D94F6B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9F8790D" w14:textId="77777777" w:rsidR="00D94F6B" w:rsidRPr="00FA5262" w:rsidRDefault="00D94F6B" w:rsidP="00D94F6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>
        <w:rPr>
          <w:rFonts w:ascii="Arial" w:hAnsi="Arial" w:cs="Arial"/>
        </w:rPr>
        <w:t xml:space="preserve">a </w:t>
      </w:r>
      <w:r w:rsidRPr="00FA5262">
        <w:rPr>
          <w:rFonts w:ascii="Arial" w:hAnsi="Arial" w:cs="Arial"/>
        </w:rPr>
        <w:t>revision to the Bid Solicitation Document; and</w:t>
      </w:r>
    </w:p>
    <w:p w14:paraId="0F02B35C" w14:textId="0C331DF0" w:rsidR="00D94F6B" w:rsidRPr="004C1995" w:rsidRDefault="00D94F6B" w:rsidP="00D94F6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  <w:i/>
        </w:rPr>
      </w:pPr>
      <w:r w:rsidRPr="00D94F6B">
        <w:rPr>
          <w:rFonts w:ascii="Arial" w:hAnsi="Arial" w:cs="Arial"/>
        </w:rPr>
        <w:t>Please note that for all additions, deletions, clarifications and modifications to the Bid Solicitation, please refer to the Revised Bid Solicitation entitled</w:t>
      </w:r>
      <w:r>
        <w:rPr>
          <w:rFonts w:ascii="Arial" w:hAnsi="Arial" w:cs="Arial"/>
        </w:rPr>
        <w:t xml:space="preserve"> “</w:t>
      </w:r>
      <w:r w:rsidRPr="004C1995">
        <w:rPr>
          <w:rFonts w:ascii="Arial" w:hAnsi="Arial" w:cs="Arial"/>
          <w:b/>
          <w:i/>
        </w:rPr>
        <w:t>T296</w:t>
      </w:r>
      <w:r w:rsidR="007B22A3">
        <w:rPr>
          <w:rFonts w:ascii="Arial" w:hAnsi="Arial" w:cs="Arial"/>
          <w:b/>
          <w:i/>
        </w:rPr>
        <w:t>9 Revised Bid Solicitation 10.17</w:t>
      </w:r>
      <w:r w:rsidR="0029141B">
        <w:rPr>
          <w:rFonts w:ascii="Arial" w:hAnsi="Arial" w:cs="Arial"/>
          <w:b/>
          <w:i/>
        </w:rPr>
        <w:t>.24</w:t>
      </w:r>
      <w:r w:rsidRPr="004C1995">
        <w:rPr>
          <w:rFonts w:ascii="Arial" w:hAnsi="Arial" w:cs="Arial"/>
          <w:i/>
        </w:rPr>
        <w:t>.“</w:t>
      </w:r>
    </w:p>
    <w:p w14:paraId="03C6B41D" w14:textId="680731E8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B3A0E04" w14:textId="09A98140" w:rsidR="00296EC9" w:rsidRPr="00A53DDD" w:rsidRDefault="00296EC9" w:rsidP="00296EC9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53DDD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>
        <w:rPr>
          <w:rFonts w:ascii="Arial" w:hAnsi="Arial" w:cs="Arial"/>
          <w:b/>
        </w:rPr>
        <w:t xml:space="preserve">Tuesday June 25, 2024 </w:t>
      </w:r>
      <w:r w:rsidRPr="00A53DDD">
        <w:rPr>
          <w:rFonts w:ascii="Arial" w:hAnsi="Arial" w:cs="Arial"/>
          <w:b/>
        </w:rPr>
        <w:t>will be addressed in a future amendment prior to Bid Opening.</w:t>
      </w:r>
    </w:p>
    <w:p w14:paraId="77128977" w14:textId="77777777" w:rsidR="00296EC9" w:rsidRPr="008918DF" w:rsidRDefault="00296EC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B7EE27C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4DC3B518" w14:textId="77777777" w:rsidR="00296EC9" w:rsidRPr="008918DF" w:rsidRDefault="00296EC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0B832CC6" w14:textId="77777777" w:rsidR="005A7A68" w:rsidRPr="008918DF" w:rsidRDefault="005A7A68" w:rsidP="005A7A68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>
        <w:rPr>
          <w:rFonts w:ascii="Arial" w:hAnsi="Arial" w:cs="Arial"/>
          <w:sz w:val="20"/>
        </w:rPr>
        <w:t>23DPP0861</w:t>
      </w:r>
    </w:p>
    <w:p w14:paraId="03C6B429" w14:textId="6E813801" w:rsidR="00364A22" w:rsidRDefault="005A7A68" w:rsidP="005A7A6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T2969 – Facility Management and Operation of PHEAL</w:t>
      </w:r>
    </w:p>
    <w:p w14:paraId="6E4E79B1" w14:textId="77777777" w:rsidR="005A7A68" w:rsidRDefault="005A7A68" w:rsidP="005A7A6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C609F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AC609F" w:rsidRPr="005B5D0C" w:rsidRDefault="00AC609F" w:rsidP="00AC609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 w:rsidRPr="005B5D0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90AF" w14:textId="27A84A18" w:rsidR="00AC609F" w:rsidRPr="005B5D0C" w:rsidRDefault="005B5D0C" w:rsidP="00AC60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5B5D0C">
              <w:rPr>
                <w:rFonts w:ascii="Arial" w:hAnsi="Arial" w:cs="Arial"/>
                <w:b/>
              </w:rPr>
              <w:t>Bid Solicitation Cove</w:t>
            </w:r>
            <w:r w:rsidR="00961D10">
              <w:rPr>
                <w:rFonts w:ascii="Arial" w:hAnsi="Arial" w:cs="Arial"/>
                <w:b/>
              </w:rPr>
              <w:t>r</w:t>
            </w:r>
            <w:r w:rsidRPr="005B5D0C">
              <w:rPr>
                <w:rFonts w:ascii="Arial" w:hAnsi="Arial" w:cs="Arial"/>
                <w:b/>
              </w:rPr>
              <w:t xml:space="preserve"> Page.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399A" w14:textId="32BBAFC9" w:rsidR="00AC609F" w:rsidRDefault="005B5D0C" w:rsidP="005B5D0C">
            <w:pPr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Please be advised that the Quote Submission Date has been changed from</w:t>
            </w:r>
            <w:r w:rsidR="002F4B71">
              <w:rPr>
                <w:rFonts w:ascii="Arial" w:hAnsi="Arial" w:cs="Arial"/>
                <w:b/>
                <w:bCs/>
              </w:rPr>
              <w:t xml:space="preserve"> Tuesday, </w:t>
            </w:r>
            <w:r w:rsidR="007B22A3">
              <w:rPr>
                <w:rFonts w:ascii="Arial" w:hAnsi="Arial" w:cs="Arial"/>
                <w:b/>
                <w:bCs/>
              </w:rPr>
              <w:t xml:space="preserve">October 29, 2024 </w:t>
            </w:r>
            <w:r>
              <w:rPr>
                <w:rFonts w:ascii="Arial" w:hAnsi="Arial" w:cs="Arial"/>
                <w:b/>
                <w:bCs/>
              </w:rPr>
              <w:t>(2:00 p.m. Eastern Time) to</w:t>
            </w:r>
            <w:r w:rsidR="001A100C">
              <w:rPr>
                <w:rFonts w:ascii="Arial" w:hAnsi="Arial" w:cs="Arial"/>
                <w:b/>
                <w:bCs/>
              </w:rPr>
              <w:t xml:space="preserve"> Tuesday</w:t>
            </w:r>
            <w:r>
              <w:rPr>
                <w:rFonts w:ascii="Arial" w:hAnsi="Arial" w:cs="Arial"/>
                <w:b/>
                <w:bCs/>
              </w:rPr>
              <w:t xml:space="preserve">, </w:t>
            </w:r>
            <w:r w:rsidR="007B22A3">
              <w:rPr>
                <w:rFonts w:ascii="Arial" w:hAnsi="Arial" w:cs="Arial"/>
                <w:b/>
                <w:bCs/>
              </w:rPr>
              <w:t xml:space="preserve">November 26, 2024 </w:t>
            </w:r>
            <w:r>
              <w:rPr>
                <w:rFonts w:ascii="Arial" w:hAnsi="Arial" w:cs="Arial"/>
                <w:b/>
                <w:bCs/>
              </w:rPr>
              <w:t>(2:00 p.m. Eastern Time).</w:t>
            </w:r>
          </w:p>
          <w:p w14:paraId="5DB140F2" w14:textId="379FFA50" w:rsidR="005B5D0C" w:rsidRDefault="005B5D0C" w:rsidP="005B5D0C">
            <w:pPr>
              <w:rPr>
                <w:rFonts w:ascii="Arial" w:hAnsi="Arial" w:cs="Arial"/>
                <w:b/>
                <w:bCs/>
              </w:rPr>
            </w:pPr>
          </w:p>
          <w:p w14:paraId="0F52AEE6" w14:textId="6E4804F5" w:rsidR="005B5D0C" w:rsidRPr="005B5D0C" w:rsidRDefault="005B5D0C" w:rsidP="005B5D0C">
            <w:pPr>
              <w:rPr>
                <w:rFonts w:ascii="Arial" w:hAnsi="Arial" w:cs="Arial"/>
                <w:b/>
                <w:bCs/>
                <w:i/>
              </w:rPr>
            </w:pPr>
            <w:r w:rsidRPr="00663EBC">
              <w:rPr>
                <w:rFonts w:ascii="Arial" w:hAnsi="Arial" w:cs="Arial"/>
                <w:b/>
              </w:rPr>
              <w:t>Please refer to the Bid Solicitation titled</w:t>
            </w:r>
            <w:r>
              <w:rPr>
                <w:rFonts w:ascii="Arial" w:hAnsi="Arial" w:cs="Arial"/>
                <w:b/>
              </w:rPr>
              <w:t xml:space="preserve"> “</w:t>
            </w:r>
            <w:r w:rsidRPr="005B5D0C">
              <w:rPr>
                <w:rFonts w:ascii="Arial" w:hAnsi="Arial" w:cs="Arial"/>
                <w:b/>
                <w:i/>
              </w:rPr>
              <w:t>T2969 Revised Bid S</w:t>
            </w:r>
            <w:r w:rsidR="004C1995">
              <w:rPr>
                <w:rFonts w:ascii="Arial" w:hAnsi="Arial" w:cs="Arial"/>
                <w:b/>
                <w:i/>
              </w:rPr>
              <w:t>olicitation</w:t>
            </w:r>
            <w:r w:rsidR="007B22A3">
              <w:rPr>
                <w:rFonts w:ascii="Arial" w:hAnsi="Arial" w:cs="Arial"/>
                <w:b/>
                <w:i/>
              </w:rPr>
              <w:t xml:space="preserve"> 10.17.</w:t>
            </w:r>
            <w:r w:rsidR="0029141B">
              <w:rPr>
                <w:rFonts w:ascii="Arial" w:hAnsi="Arial" w:cs="Arial"/>
                <w:b/>
                <w:i/>
              </w:rPr>
              <w:t>24</w:t>
            </w:r>
            <w:r w:rsidRPr="005B5D0C">
              <w:rPr>
                <w:rFonts w:ascii="Arial" w:hAnsi="Arial" w:cs="Arial"/>
                <w:b/>
                <w:i/>
              </w:rPr>
              <w:t>“</w:t>
            </w:r>
          </w:p>
          <w:p w14:paraId="0F9F50E9" w14:textId="1B9F9177" w:rsidR="005B5D0C" w:rsidRPr="00A255CB" w:rsidRDefault="005B5D0C" w:rsidP="005B5D0C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C0A5D" w14:textId="77777777" w:rsidR="00BF3FBA" w:rsidRDefault="00BF3FBA">
      <w:r>
        <w:separator/>
      </w:r>
    </w:p>
  </w:endnote>
  <w:endnote w:type="continuationSeparator" w:id="0">
    <w:p w14:paraId="6E33981D" w14:textId="77777777" w:rsidR="00BF3FBA" w:rsidRDefault="00BF3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BDA6035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11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098C1" w14:textId="77777777" w:rsidR="00BF3FBA" w:rsidRDefault="00BF3FBA">
      <w:r>
        <w:separator/>
      </w:r>
    </w:p>
  </w:footnote>
  <w:footnote w:type="continuationSeparator" w:id="0">
    <w:p w14:paraId="2FA44819" w14:textId="77777777" w:rsidR="00BF3FBA" w:rsidRDefault="00BF3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D082A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kXMFrHuYX6Z/xcbLAvY8+2+B2KGY1gWaW0CGu3SshiqjlNA/ShLp2SrJPEypXT2xVQFmk8FuJX8i7G79VIxjQ==" w:salt="lCr4M3MEMBhXZ4xOegZ8N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100C"/>
    <w:rsid w:val="001A6CBA"/>
    <w:rsid w:val="001D1ABC"/>
    <w:rsid w:val="001F34F3"/>
    <w:rsid w:val="0020175D"/>
    <w:rsid w:val="00202F19"/>
    <w:rsid w:val="00220C17"/>
    <w:rsid w:val="002420F8"/>
    <w:rsid w:val="00257D6E"/>
    <w:rsid w:val="00260851"/>
    <w:rsid w:val="00271544"/>
    <w:rsid w:val="002745C5"/>
    <w:rsid w:val="00285BF3"/>
    <w:rsid w:val="0029141B"/>
    <w:rsid w:val="00296EC9"/>
    <w:rsid w:val="002C1484"/>
    <w:rsid w:val="002C54B7"/>
    <w:rsid w:val="002F1449"/>
    <w:rsid w:val="002F4B71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19FD"/>
    <w:rsid w:val="00476106"/>
    <w:rsid w:val="00490B0F"/>
    <w:rsid w:val="00491852"/>
    <w:rsid w:val="004A0576"/>
    <w:rsid w:val="004A121D"/>
    <w:rsid w:val="004A7DA7"/>
    <w:rsid w:val="004C13A5"/>
    <w:rsid w:val="004C199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A68"/>
    <w:rsid w:val="005B5D0C"/>
    <w:rsid w:val="005B7B28"/>
    <w:rsid w:val="005D1FD3"/>
    <w:rsid w:val="005D5F8B"/>
    <w:rsid w:val="005D6801"/>
    <w:rsid w:val="005E3AEA"/>
    <w:rsid w:val="005E48BD"/>
    <w:rsid w:val="005E7D9D"/>
    <w:rsid w:val="005F3A74"/>
    <w:rsid w:val="00610AAA"/>
    <w:rsid w:val="00610ADE"/>
    <w:rsid w:val="00632BF1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96172"/>
    <w:rsid w:val="007A173B"/>
    <w:rsid w:val="007A5014"/>
    <w:rsid w:val="007A5F35"/>
    <w:rsid w:val="007B22A3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1121"/>
    <w:rsid w:val="008049AC"/>
    <w:rsid w:val="00804A53"/>
    <w:rsid w:val="008062EE"/>
    <w:rsid w:val="008137DB"/>
    <w:rsid w:val="00815E39"/>
    <w:rsid w:val="00816EA4"/>
    <w:rsid w:val="0082019A"/>
    <w:rsid w:val="0083666D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1D10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E243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6BB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368A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3FBA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31D0"/>
    <w:rsid w:val="00D91263"/>
    <w:rsid w:val="00D91B32"/>
    <w:rsid w:val="00D94F6B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B7DFB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779EE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d4e5d782-6a70-4577-82ee-b2c87f6aa0d2"/>
    <ds:schemaRef ds:uri="4a2393ed-911e-4c9b-9d18-84f1fe0b670e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A8A5534-F273-406E-AED9-FD8C25D49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2</Pages>
  <Words>286</Words>
  <Characters>1644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Gobrial, Hala [TREAS]</cp:lastModifiedBy>
  <cp:revision>3</cp:revision>
  <cp:lastPrinted>2016-08-03T15:29:00Z</cp:lastPrinted>
  <dcterms:created xsi:type="dcterms:W3CDTF">2024-10-11T13:26:00Z</dcterms:created>
  <dcterms:modified xsi:type="dcterms:W3CDTF">2024-10-15T18:51:00Z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